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C1B" w:rsidRPr="006B34C9" w:rsidRDefault="00DD4288" w:rsidP="00995C1B">
      <w:pPr>
        <w:pStyle w:val="Title"/>
        <w:ind w:firstLine="0"/>
      </w:pPr>
      <w:r w:rsidRPr="006B34C9">
        <w:rPr>
          <w:noProof/>
        </w:rPr>
        <w:drawing>
          <wp:inline distT="0" distB="0" distL="0" distR="0" wp14:anchorId="17DA3330" wp14:editId="28EA7402">
            <wp:extent cx="742950" cy="762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288" w:rsidRPr="006B34C9" w:rsidRDefault="00DD4288" w:rsidP="00995C1B">
      <w:pPr>
        <w:pStyle w:val="Title"/>
        <w:ind w:firstLine="0"/>
      </w:pPr>
      <w:r w:rsidRPr="006B34C9">
        <w:t xml:space="preserve">ДУМА ГОРОДСКОГО </w:t>
      </w:r>
      <w:proofErr w:type="gramStart"/>
      <w:r w:rsidRPr="006B34C9">
        <w:t>ОКРУГА</w:t>
      </w:r>
      <w:proofErr w:type="gramEnd"/>
      <w:r w:rsidRPr="006B34C9">
        <w:t xml:space="preserve"> ЗАТО П. ГОРНЫЙ</w:t>
      </w:r>
    </w:p>
    <w:p w:rsidR="00DD4288" w:rsidRPr="006B34C9" w:rsidRDefault="00DD4288" w:rsidP="00995C1B">
      <w:pPr>
        <w:pStyle w:val="Title"/>
        <w:ind w:firstLine="0"/>
      </w:pPr>
    </w:p>
    <w:p w:rsidR="00DD4288" w:rsidRPr="006B34C9" w:rsidRDefault="00DD4288" w:rsidP="00995C1B">
      <w:pPr>
        <w:pStyle w:val="Title"/>
        <w:ind w:firstLine="0"/>
      </w:pPr>
      <w:proofErr w:type="gramStart"/>
      <w:r w:rsidRPr="006B34C9">
        <w:t>Р</w:t>
      </w:r>
      <w:proofErr w:type="gramEnd"/>
      <w:r w:rsidRPr="006B34C9">
        <w:t xml:space="preserve"> Е Ш Е Н И Е</w:t>
      </w:r>
    </w:p>
    <w:p w:rsidR="00995C1B" w:rsidRPr="006B34C9" w:rsidRDefault="00995C1B" w:rsidP="00995C1B">
      <w:pPr>
        <w:suppressAutoHyphens/>
        <w:ind w:firstLine="0"/>
        <w:rPr>
          <w:rFonts w:cs="Arial"/>
        </w:rPr>
      </w:pPr>
    </w:p>
    <w:p w:rsidR="00995C1B" w:rsidRPr="006B34C9" w:rsidRDefault="00995C1B" w:rsidP="00995C1B">
      <w:pPr>
        <w:suppressAutoHyphens/>
        <w:ind w:firstLine="0"/>
        <w:rPr>
          <w:rFonts w:cs="Arial"/>
        </w:rPr>
      </w:pPr>
    </w:p>
    <w:p w:rsidR="00DD4288" w:rsidRPr="006B34C9" w:rsidRDefault="00995C1B" w:rsidP="00995C1B">
      <w:pPr>
        <w:suppressAutoHyphens/>
        <w:ind w:firstLine="0"/>
        <w:rPr>
          <w:rFonts w:cs="Arial"/>
          <w:szCs w:val="28"/>
        </w:rPr>
      </w:pPr>
      <w:r w:rsidRPr="006B34C9">
        <w:rPr>
          <w:rFonts w:cs="Arial"/>
          <w:szCs w:val="28"/>
        </w:rPr>
        <w:t>19</w:t>
      </w:r>
      <w:r w:rsidR="009B517D" w:rsidRPr="006B34C9">
        <w:rPr>
          <w:rFonts w:cs="Arial"/>
          <w:szCs w:val="28"/>
        </w:rPr>
        <w:t xml:space="preserve"> марта</w:t>
      </w:r>
      <w:r w:rsidR="00DD4288" w:rsidRPr="006B34C9">
        <w:rPr>
          <w:rFonts w:cs="Arial"/>
          <w:szCs w:val="28"/>
        </w:rPr>
        <w:t xml:space="preserve"> 2020</w:t>
      </w:r>
      <w:r w:rsidRPr="006B34C9">
        <w:rPr>
          <w:rFonts w:cs="Arial"/>
          <w:szCs w:val="28"/>
        </w:rPr>
        <w:t xml:space="preserve"> года</w:t>
      </w:r>
      <w:r w:rsidR="00F44B8D" w:rsidRPr="006B34C9">
        <w:rPr>
          <w:rFonts w:cs="Arial"/>
          <w:szCs w:val="28"/>
        </w:rPr>
        <w:tab/>
      </w:r>
      <w:r w:rsidR="00F44B8D" w:rsidRPr="006B34C9">
        <w:rPr>
          <w:rFonts w:cs="Arial"/>
          <w:szCs w:val="28"/>
        </w:rPr>
        <w:tab/>
      </w:r>
      <w:r w:rsidRPr="006B34C9">
        <w:rPr>
          <w:rFonts w:cs="Arial"/>
          <w:szCs w:val="28"/>
        </w:rPr>
        <w:tab/>
      </w:r>
      <w:r w:rsidRPr="006B34C9">
        <w:rPr>
          <w:rFonts w:cs="Arial"/>
          <w:szCs w:val="28"/>
        </w:rPr>
        <w:tab/>
      </w:r>
      <w:r w:rsidRPr="006B34C9">
        <w:rPr>
          <w:rFonts w:cs="Arial"/>
          <w:szCs w:val="28"/>
        </w:rPr>
        <w:tab/>
      </w:r>
      <w:r w:rsidRPr="006B34C9">
        <w:rPr>
          <w:rFonts w:cs="Arial"/>
          <w:szCs w:val="28"/>
        </w:rPr>
        <w:tab/>
      </w:r>
      <w:r w:rsidRPr="006B34C9">
        <w:rPr>
          <w:rFonts w:cs="Arial"/>
          <w:szCs w:val="28"/>
        </w:rPr>
        <w:tab/>
      </w:r>
      <w:r w:rsidRPr="006B34C9">
        <w:rPr>
          <w:rFonts w:cs="Arial"/>
          <w:szCs w:val="28"/>
        </w:rPr>
        <w:tab/>
      </w:r>
      <w:r w:rsidRPr="006B34C9">
        <w:rPr>
          <w:rFonts w:cs="Arial"/>
          <w:szCs w:val="28"/>
        </w:rPr>
        <w:tab/>
      </w:r>
      <w:r w:rsidRPr="006B34C9">
        <w:rPr>
          <w:rFonts w:cs="Arial"/>
          <w:szCs w:val="28"/>
        </w:rPr>
        <w:tab/>
        <w:t xml:space="preserve">№ </w:t>
      </w:r>
      <w:r w:rsidR="009B517D" w:rsidRPr="006B34C9">
        <w:rPr>
          <w:rFonts w:cs="Arial"/>
          <w:szCs w:val="28"/>
        </w:rPr>
        <w:t>5</w:t>
      </w:r>
    </w:p>
    <w:p w:rsidR="00995C1B" w:rsidRPr="006B34C9" w:rsidRDefault="00995C1B" w:rsidP="00995C1B">
      <w:pPr>
        <w:suppressAutoHyphens/>
        <w:ind w:firstLine="0"/>
        <w:rPr>
          <w:rFonts w:cs="Arial"/>
          <w:szCs w:val="28"/>
        </w:rPr>
      </w:pPr>
    </w:p>
    <w:p w:rsidR="00995C1B" w:rsidRPr="006B34C9" w:rsidRDefault="00995C1B" w:rsidP="00995C1B">
      <w:pPr>
        <w:suppressAutoHyphens/>
        <w:ind w:firstLine="0"/>
        <w:rPr>
          <w:rFonts w:cs="Arial"/>
          <w:b/>
          <w:szCs w:val="28"/>
        </w:rPr>
      </w:pPr>
    </w:p>
    <w:p w:rsidR="00DD4288" w:rsidRPr="006B34C9" w:rsidRDefault="00DD4288" w:rsidP="00995C1B">
      <w:pPr>
        <w:pStyle w:val="Title"/>
        <w:ind w:firstLine="0"/>
      </w:pPr>
      <w:r w:rsidRPr="006B34C9">
        <w:t>Об определении</w:t>
      </w:r>
      <w:r w:rsidR="00995C1B" w:rsidRPr="006B34C9">
        <w:t xml:space="preserve"> </w:t>
      </w:r>
      <w:r w:rsidRPr="006B34C9">
        <w:t>границ территорий</w:t>
      </w:r>
      <w:r w:rsidR="00995C1B" w:rsidRPr="006B34C9">
        <w:t xml:space="preserve">, </w:t>
      </w:r>
      <w:r w:rsidRPr="006B34C9">
        <w:t>прилегающих к зданиям</w:t>
      </w:r>
      <w:r w:rsidR="00995C1B" w:rsidRPr="006B34C9">
        <w:t xml:space="preserve">, </w:t>
      </w:r>
      <w:r w:rsidRPr="006B34C9">
        <w:t>строениям</w:t>
      </w:r>
      <w:r w:rsidR="00995C1B" w:rsidRPr="006B34C9">
        <w:t xml:space="preserve">, </w:t>
      </w:r>
      <w:r w:rsidRPr="006B34C9">
        <w:t>сооружениям</w:t>
      </w:r>
      <w:r w:rsidR="00995C1B" w:rsidRPr="006B34C9">
        <w:t xml:space="preserve">, </w:t>
      </w:r>
      <w:r w:rsidRPr="006B34C9">
        <w:t>помещениям</w:t>
      </w:r>
      <w:r w:rsidR="00995C1B" w:rsidRPr="006B34C9">
        <w:t xml:space="preserve">, </w:t>
      </w:r>
      <w:r w:rsidRPr="006B34C9">
        <w:t>на которых не допускается розничная продажа алкогольной продукции</w:t>
      </w:r>
      <w:r w:rsidR="00995C1B" w:rsidRPr="006B34C9">
        <w:t xml:space="preserve">, </w:t>
      </w:r>
      <w:r w:rsidRPr="006B34C9">
        <w:t>на территории городского округа ЗАТО п</w:t>
      </w:r>
      <w:proofErr w:type="gramStart"/>
      <w:r w:rsidRPr="006B34C9">
        <w:t>.Г</w:t>
      </w:r>
      <w:proofErr w:type="gramEnd"/>
      <w:r w:rsidRPr="006B34C9">
        <w:t>орный</w:t>
      </w:r>
    </w:p>
    <w:p w:rsidR="00DD4288" w:rsidRPr="006B34C9" w:rsidRDefault="00DD4288" w:rsidP="00995C1B">
      <w:pPr>
        <w:suppressAutoHyphens/>
        <w:ind w:firstLine="0"/>
        <w:rPr>
          <w:rFonts w:cs="Arial"/>
          <w:bCs/>
          <w:szCs w:val="28"/>
        </w:rPr>
      </w:pPr>
    </w:p>
    <w:p w:rsidR="00013D04" w:rsidRPr="006B34C9" w:rsidRDefault="00013D04" w:rsidP="00995C1B">
      <w:pPr>
        <w:suppressAutoHyphens/>
        <w:ind w:firstLine="0"/>
        <w:rPr>
          <w:rFonts w:cs="Arial"/>
          <w:bCs/>
          <w:szCs w:val="28"/>
        </w:rPr>
      </w:pPr>
    </w:p>
    <w:p w:rsidR="00013D04" w:rsidRPr="006B34C9" w:rsidRDefault="00013D04" w:rsidP="009C6AF7">
      <w:pPr>
        <w:jc w:val="center"/>
      </w:pPr>
      <w:r w:rsidRPr="006B34C9">
        <w:t>в редакции</w:t>
      </w:r>
      <w:r w:rsidR="009C6AF7" w:rsidRPr="006B34C9">
        <w:t xml:space="preserve"> </w:t>
      </w:r>
      <w:r w:rsidRPr="006B34C9">
        <w:t>решения</w:t>
      </w:r>
      <w:r w:rsidR="009C6AF7" w:rsidRPr="006B34C9">
        <w:t xml:space="preserve"> Думы</w:t>
      </w:r>
      <w:r w:rsidRPr="006B34C9">
        <w:t xml:space="preserve"> от 16.12.2021 г. № 47</w:t>
      </w:r>
      <w:r w:rsidR="007B2AC9" w:rsidRPr="006B34C9">
        <w:t>, от 07.09.2023 г. № 40</w:t>
      </w:r>
    </w:p>
    <w:p w:rsidR="00013D04" w:rsidRPr="006B34C9" w:rsidRDefault="00013D04" w:rsidP="00995C1B">
      <w:pPr>
        <w:suppressAutoHyphens/>
        <w:ind w:firstLine="0"/>
        <w:rPr>
          <w:rFonts w:cs="Arial"/>
          <w:bCs/>
          <w:szCs w:val="28"/>
        </w:rPr>
      </w:pPr>
    </w:p>
    <w:p w:rsidR="00995C1B" w:rsidRPr="006B34C9" w:rsidRDefault="00995C1B" w:rsidP="00995C1B">
      <w:pPr>
        <w:suppressAutoHyphens/>
        <w:ind w:firstLine="0"/>
        <w:rPr>
          <w:rFonts w:cs="Arial"/>
          <w:bCs/>
          <w:szCs w:val="28"/>
        </w:rPr>
      </w:pPr>
    </w:p>
    <w:p w:rsidR="00995C1B" w:rsidRPr="006B34C9" w:rsidRDefault="00DD4288" w:rsidP="00995C1B">
      <w:pPr>
        <w:suppressAutoHyphens/>
        <w:ind w:firstLine="709"/>
        <w:rPr>
          <w:rFonts w:cs="Arial"/>
          <w:szCs w:val="28"/>
        </w:rPr>
      </w:pPr>
      <w:proofErr w:type="gramStart"/>
      <w:r w:rsidRPr="006B34C9">
        <w:rPr>
          <w:rFonts w:cs="Arial"/>
          <w:szCs w:val="28"/>
        </w:rPr>
        <w:t>В соответствии с пунктом 8 статьи 16 Федерального закона от 22 ноября 1995</w:t>
      </w:r>
      <w:r w:rsidR="00995C1B" w:rsidRPr="006B34C9">
        <w:rPr>
          <w:rFonts w:cs="Arial"/>
          <w:szCs w:val="28"/>
        </w:rPr>
        <w:t xml:space="preserve"> года № </w:t>
      </w:r>
      <w:r w:rsidRPr="006B34C9">
        <w:rPr>
          <w:rFonts w:cs="Arial"/>
          <w:szCs w:val="28"/>
        </w:rPr>
        <w:t>171-ФЗ «О государственном регулировании производства о оборота этилового спирта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алкогольной и спиртсодержащей продукции и об ограничении потребления (распития) алкогольной продукции»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постановлением Правительства Российской Федерации от 27 декабря 2012</w:t>
      </w:r>
      <w:r w:rsidR="00995C1B" w:rsidRPr="006B34C9">
        <w:rPr>
          <w:rFonts w:cs="Arial"/>
          <w:szCs w:val="28"/>
        </w:rPr>
        <w:t xml:space="preserve"> года № </w:t>
      </w:r>
      <w:r w:rsidRPr="006B34C9">
        <w:rPr>
          <w:rFonts w:cs="Arial"/>
          <w:szCs w:val="28"/>
        </w:rPr>
        <w:t>1425 «Об определении органами государственной власти субъектов Российской Федерации мест массового скопления граждан и мест нахождения источников</w:t>
      </w:r>
      <w:proofErr w:type="gramEnd"/>
      <w:r w:rsidRPr="006B34C9">
        <w:rPr>
          <w:rFonts w:cs="Arial"/>
          <w:szCs w:val="28"/>
        </w:rPr>
        <w:t xml:space="preserve"> </w:t>
      </w:r>
      <w:proofErr w:type="gramStart"/>
      <w:r w:rsidRPr="006B34C9">
        <w:rPr>
          <w:rFonts w:cs="Arial"/>
          <w:szCs w:val="28"/>
        </w:rPr>
        <w:t>повышенной опасности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в которых не допускается розничная продажа алкогольной продукции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а также определении органами местного самоуправления границ прилегающих к некоторым организациям и объектам территорий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на которых не допускается розничная продажа алкогольной продукции»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Законом Забайкальского края от 26 декабря 2011</w:t>
      </w:r>
      <w:r w:rsidR="00995C1B" w:rsidRPr="006B34C9">
        <w:rPr>
          <w:rFonts w:cs="Arial"/>
          <w:szCs w:val="28"/>
        </w:rPr>
        <w:t xml:space="preserve"> года № </w:t>
      </w:r>
      <w:r w:rsidRPr="006B34C9">
        <w:rPr>
          <w:rFonts w:cs="Arial"/>
          <w:szCs w:val="28"/>
        </w:rPr>
        <w:t>616-ЗЗК «О государственном регулировании производства и оборота этилового спирта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алкогольной и спиртосодержащей продукции и об ограничении потребления (распития) алкогольной продукции</w:t>
      </w:r>
      <w:proofErr w:type="gramEnd"/>
      <w:r w:rsidRPr="006B34C9">
        <w:rPr>
          <w:rFonts w:cs="Arial"/>
          <w:szCs w:val="28"/>
        </w:rPr>
        <w:t xml:space="preserve">» на территории Забайкальского края» администрация городского </w:t>
      </w:r>
      <w:proofErr w:type="gramStart"/>
      <w:r w:rsidRPr="006B34C9">
        <w:rPr>
          <w:rFonts w:cs="Arial"/>
          <w:szCs w:val="28"/>
        </w:rPr>
        <w:t>округа</w:t>
      </w:r>
      <w:proofErr w:type="gramEnd"/>
      <w:r w:rsidRPr="006B34C9">
        <w:rPr>
          <w:rFonts w:cs="Arial"/>
          <w:szCs w:val="28"/>
        </w:rPr>
        <w:t xml:space="preserve"> ЗАТО п. Горный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постановляет:</w:t>
      </w:r>
    </w:p>
    <w:p w:rsidR="00995C1B" w:rsidRPr="006B34C9" w:rsidRDefault="00995C1B" w:rsidP="00995C1B">
      <w:pPr>
        <w:suppressAutoHyphens/>
        <w:ind w:firstLine="709"/>
        <w:rPr>
          <w:rFonts w:cs="Arial"/>
          <w:szCs w:val="28"/>
        </w:rPr>
      </w:pP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1.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Определить границы территорий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прилегающих к зданиям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строениям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сооружениям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помещениям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и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торговых объектов на территории городского округа ЗАТО п</w:t>
      </w:r>
      <w:proofErr w:type="gramStart"/>
      <w:r w:rsidRPr="006B34C9">
        <w:rPr>
          <w:rFonts w:cs="Arial"/>
          <w:szCs w:val="28"/>
        </w:rPr>
        <w:t>.Г</w:t>
      </w:r>
      <w:proofErr w:type="gramEnd"/>
      <w:r w:rsidRPr="006B34C9">
        <w:rPr>
          <w:rFonts w:cs="Arial"/>
          <w:szCs w:val="28"/>
        </w:rPr>
        <w:t>орный: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proofErr w:type="gramStart"/>
      <w:r w:rsidRPr="006B34C9">
        <w:rPr>
          <w:rFonts w:cs="Arial"/>
          <w:szCs w:val="28"/>
        </w:rPr>
        <w:t>1.1.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от зданий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строений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сооружений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помещений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находящимся во владении и (или) пользовании образовательных организаций (за исключением организаций дополнительного образования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организаций дополнительного профессионального образования) до торговых объектов не менее </w:t>
      </w:r>
      <w:r w:rsidR="00DF39BA" w:rsidRPr="006B34C9">
        <w:rPr>
          <w:rFonts w:cs="Arial"/>
          <w:szCs w:val="28"/>
        </w:rPr>
        <w:t xml:space="preserve">80 </w:t>
      </w:r>
      <w:r w:rsidRPr="006B34C9">
        <w:rPr>
          <w:rFonts w:cs="Arial"/>
          <w:szCs w:val="28"/>
        </w:rPr>
        <w:t>метров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до организаций общественного питания не менее </w:t>
      </w:r>
      <w:r w:rsidR="00DF39BA" w:rsidRPr="006B34C9">
        <w:rPr>
          <w:rFonts w:cs="Arial"/>
          <w:szCs w:val="28"/>
        </w:rPr>
        <w:t>6</w:t>
      </w:r>
      <w:r w:rsidRPr="006B34C9">
        <w:rPr>
          <w:rFonts w:cs="Arial"/>
          <w:szCs w:val="28"/>
        </w:rPr>
        <w:t>0 метров;</w:t>
      </w:r>
      <w:proofErr w:type="gramEnd"/>
    </w:p>
    <w:p w:rsidR="00995C1B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lastRenderedPageBreak/>
        <w:t>1.2.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от зданий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строений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сооружений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помещений</w:t>
      </w:r>
      <w:r w:rsidR="00995C1B" w:rsidRPr="006B34C9">
        <w:rPr>
          <w:rFonts w:cs="Arial"/>
          <w:szCs w:val="28"/>
        </w:rPr>
        <w:t xml:space="preserve">, </w:t>
      </w:r>
      <w:proofErr w:type="gramStart"/>
      <w:r w:rsidRPr="006B34C9">
        <w:rPr>
          <w:rFonts w:cs="Arial"/>
          <w:szCs w:val="28"/>
        </w:rPr>
        <w:t>находящимся</w:t>
      </w:r>
      <w:proofErr w:type="gramEnd"/>
      <w:r w:rsidRPr="006B34C9">
        <w:rPr>
          <w:rFonts w:cs="Arial"/>
          <w:szCs w:val="28"/>
        </w:rPr>
        <w:t xml:space="preserve"> во владении и (или) пользовании организаций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осуществляющих обучение несовершеннолетних до торговых объектов не менее </w:t>
      </w:r>
      <w:r w:rsidR="00DF39BA" w:rsidRPr="006B34C9">
        <w:rPr>
          <w:rFonts w:cs="Arial"/>
          <w:szCs w:val="28"/>
        </w:rPr>
        <w:t>80</w:t>
      </w:r>
      <w:r w:rsidRPr="006B34C9">
        <w:rPr>
          <w:rFonts w:cs="Arial"/>
          <w:szCs w:val="28"/>
        </w:rPr>
        <w:t xml:space="preserve"> метров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до организаций общественного питания не менее </w:t>
      </w:r>
      <w:r w:rsidR="00DF39BA" w:rsidRPr="006B34C9">
        <w:rPr>
          <w:rFonts w:cs="Arial"/>
          <w:szCs w:val="28"/>
        </w:rPr>
        <w:t>6</w:t>
      </w:r>
      <w:r w:rsidRPr="006B34C9">
        <w:rPr>
          <w:rFonts w:cs="Arial"/>
          <w:szCs w:val="28"/>
        </w:rPr>
        <w:t>0 метров;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proofErr w:type="gramStart"/>
      <w:r w:rsidRPr="006B34C9">
        <w:rPr>
          <w:rFonts w:cs="Arial"/>
          <w:szCs w:val="28"/>
        </w:rPr>
        <w:t>1.3.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от зданий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строений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сооружений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помещений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находящимся во владении и (или) пользовании юридических лиц независимо от организационно-правовой формы и индивидуальных предпринимателей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выданной в порядке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установленном законодательством Российской Федерации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за исключением видов медицинской деятельности по перечню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утверждённому Правительством Российской Федерации</w:t>
      </w:r>
      <w:proofErr w:type="gramEnd"/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 xml:space="preserve">до стационарных торговых объектов не менее </w:t>
      </w:r>
      <w:r w:rsidR="00DF39BA" w:rsidRPr="006B34C9">
        <w:rPr>
          <w:rFonts w:cs="Arial"/>
          <w:szCs w:val="28"/>
        </w:rPr>
        <w:t>80</w:t>
      </w:r>
      <w:r w:rsidRPr="006B34C9">
        <w:rPr>
          <w:rFonts w:cs="Arial"/>
          <w:szCs w:val="28"/>
        </w:rPr>
        <w:t xml:space="preserve"> метров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до организаций общественного питания не менее </w:t>
      </w:r>
      <w:r w:rsidR="00DF39BA" w:rsidRPr="006B34C9">
        <w:rPr>
          <w:rFonts w:cs="Arial"/>
          <w:szCs w:val="28"/>
        </w:rPr>
        <w:t>6</w:t>
      </w:r>
      <w:r w:rsidRPr="006B34C9">
        <w:rPr>
          <w:rFonts w:cs="Arial"/>
          <w:szCs w:val="28"/>
        </w:rPr>
        <w:t>0 метров;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1.4.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от спортивных сооружений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которые являются объектами </w:t>
      </w:r>
      <w:proofErr w:type="gramStart"/>
      <w:r w:rsidRPr="006B34C9">
        <w:rPr>
          <w:rFonts w:cs="Arial"/>
          <w:szCs w:val="28"/>
        </w:rPr>
        <w:t>недвижимости</w:t>
      </w:r>
      <w:proofErr w:type="gramEnd"/>
      <w:r w:rsidRPr="006B34C9">
        <w:rPr>
          <w:rFonts w:cs="Arial"/>
          <w:szCs w:val="28"/>
        </w:rPr>
        <w:t xml:space="preserve"> и права на которые зарегистрированы в установленном порядке до торговых объектов не менее </w:t>
      </w:r>
      <w:r w:rsidR="00DF39BA" w:rsidRPr="006B34C9">
        <w:rPr>
          <w:rFonts w:cs="Arial"/>
          <w:szCs w:val="28"/>
        </w:rPr>
        <w:t>80</w:t>
      </w:r>
      <w:r w:rsidRPr="006B34C9">
        <w:rPr>
          <w:rFonts w:cs="Arial"/>
          <w:szCs w:val="28"/>
        </w:rPr>
        <w:t xml:space="preserve"> метров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до организаций общественного питания не менее </w:t>
      </w:r>
      <w:r w:rsidR="00DF39BA" w:rsidRPr="006B34C9">
        <w:rPr>
          <w:rFonts w:cs="Arial"/>
          <w:szCs w:val="28"/>
        </w:rPr>
        <w:t>6</w:t>
      </w:r>
      <w:r w:rsidRPr="006B34C9">
        <w:rPr>
          <w:rFonts w:cs="Arial"/>
          <w:szCs w:val="28"/>
        </w:rPr>
        <w:t>0 метров;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proofErr w:type="gramStart"/>
      <w:r w:rsidRPr="006B34C9">
        <w:rPr>
          <w:rFonts w:cs="Arial"/>
          <w:szCs w:val="28"/>
        </w:rPr>
        <w:t>1.5.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от боевых позиций войск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полигонов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узлов связи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в расположении воинских частей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на специальных технологических комплексах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в зданиях и сооружениях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предназначенных для управления войсками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размещения и хранения военной техники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военного имущества и оборудования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испытания вооружения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а также в зданиях и сооружениях производственных и научно-исследовательских организаций Вооруженных Сил Российской Федерации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других войск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воинских формирований и органов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обеспечивающих оборону и безопасность Российской</w:t>
      </w:r>
      <w:proofErr w:type="gramEnd"/>
      <w:r w:rsidRPr="006B34C9">
        <w:rPr>
          <w:rFonts w:cs="Arial"/>
          <w:szCs w:val="28"/>
        </w:rPr>
        <w:t xml:space="preserve"> Федерации до торговых объектов не менее </w:t>
      </w:r>
      <w:r w:rsidR="00DF39BA" w:rsidRPr="006B34C9">
        <w:rPr>
          <w:rFonts w:cs="Arial"/>
          <w:szCs w:val="28"/>
        </w:rPr>
        <w:t>80</w:t>
      </w:r>
      <w:r w:rsidRPr="006B34C9">
        <w:rPr>
          <w:rFonts w:cs="Arial"/>
          <w:szCs w:val="28"/>
        </w:rPr>
        <w:t xml:space="preserve"> метров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до организаций общественного питания не менее </w:t>
      </w:r>
      <w:r w:rsidR="00DF39BA" w:rsidRPr="006B34C9">
        <w:rPr>
          <w:rFonts w:cs="Arial"/>
          <w:szCs w:val="28"/>
        </w:rPr>
        <w:t>6</w:t>
      </w:r>
      <w:r w:rsidRPr="006B34C9">
        <w:rPr>
          <w:rFonts w:cs="Arial"/>
          <w:szCs w:val="28"/>
        </w:rPr>
        <w:t>0 метров;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1.6.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от мест нахождения источников повышенной опасности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определяемых органами государственной власти субъектов Российской Федерации в порядке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установленном Правительством Российской Федерации до торговых объектов не менее </w:t>
      </w:r>
      <w:r w:rsidR="00DF39BA" w:rsidRPr="006B34C9">
        <w:rPr>
          <w:rFonts w:cs="Arial"/>
          <w:szCs w:val="28"/>
        </w:rPr>
        <w:t>80</w:t>
      </w:r>
      <w:r w:rsidRPr="006B34C9">
        <w:rPr>
          <w:rFonts w:cs="Arial"/>
          <w:szCs w:val="28"/>
        </w:rPr>
        <w:t xml:space="preserve"> метров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до организаций общественного питания не менее</w:t>
      </w:r>
      <w:r w:rsidR="00DF39BA" w:rsidRPr="006B34C9">
        <w:rPr>
          <w:rFonts w:cs="Arial"/>
          <w:szCs w:val="28"/>
        </w:rPr>
        <w:t xml:space="preserve"> 60</w:t>
      </w:r>
      <w:r w:rsidRPr="006B34C9">
        <w:rPr>
          <w:rFonts w:cs="Arial"/>
          <w:szCs w:val="28"/>
        </w:rPr>
        <w:t xml:space="preserve"> метров;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2. В настоящем решении используются следующие понятия: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proofErr w:type="gramStart"/>
      <w:r w:rsidRPr="006B34C9">
        <w:rPr>
          <w:rFonts w:cs="Arial"/>
          <w:szCs w:val="28"/>
        </w:rPr>
        <w:t>2.1.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«образовательные организации» - организации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определенные в соответствии с Федеральном законом Российской Федерации от 29 декабря 2012</w:t>
      </w:r>
      <w:r w:rsidR="00995C1B" w:rsidRPr="006B34C9">
        <w:rPr>
          <w:rFonts w:cs="Arial"/>
          <w:szCs w:val="28"/>
        </w:rPr>
        <w:t xml:space="preserve"> года № </w:t>
      </w:r>
      <w:r w:rsidRPr="006B34C9">
        <w:rPr>
          <w:rFonts w:cs="Arial"/>
          <w:szCs w:val="28"/>
        </w:rPr>
        <w:t>273-ФЗ «Об образовании в Российской Федерации»;</w:t>
      </w:r>
      <w:proofErr w:type="gramEnd"/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2.2.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«организация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осуществляющая обучение несовершеннолетних» - юридическое лицо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индивидуальный предприниматель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осуществляющие на основании лицензии наряду с основной деятельностью образовательную деятельность в отношении несовершеннолетних в качестве дополнительного вида деятельности;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2.3.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«обособленная территория» - территория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границы которой обозначены ограждением (объектами искусственного происхождения)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прилегающая к зданию (строению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сооружению)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в котором расположены организации и (или) объекты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указанные в пункте 1 настоящего решения;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2.4.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«торговый объект» - торговый объект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осуществляющий или предполагаемый для осуществления розничной продажи алкогольной продукции или розничной продажи алкогольной продукции при оказании услуг общественного питания;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proofErr w:type="gramStart"/>
      <w:r w:rsidRPr="006B34C9">
        <w:rPr>
          <w:rFonts w:cs="Arial"/>
          <w:szCs w:val="28"/>
        </w:rPr>
        <w:t xml:space="preserve">2.5. «пешеходная зона» - кратчайшее расстояние движения пешеходов по тротуарам или пешеходным дорожкам (при из отсутствии </w:t>
      </w:r>
      <w:r w:rsidR="00995C1B" w:rsidRPr="006B34C9">
        <w:rPr>
          <w:rFonts w:cs="Arial"/>
          <w:szCs w:val="28"/>
        </w:rPr>
        <w:t>-</w:t>
      </w:r>
      <w:r w:rsidRPr="006B34C9">
        <w:rPr>
          <w:rFonts w:cs="Arial"/>
          <w:szCs w:val="28"/>
        </w:rPr>
        <w:t xml:space="preserve"> по обочинам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велосипедным дорожкам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краям проезжих частей)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при пересечении пешеходной зоны с проезжей частью </w:t>
      </w:r>
      <w:r w:rsidR="00995C1B" w:rsidRPr="006B34C9">
        <w:rPr>
          <w:rFonts w:cs="Arial"/>
          <w:szCs w:val="28"/>
        </w:rPr>
        <w:t>-</w:t>
      </w:r>
      <w:r w:rsidRPr="006B34C9">
        <w:rPr>
          <w:rFonts w:cs="Arial"/>
          <w:szCs w:val="28"/>
        </w:rPr>
        <w:t xml:space="preserve"> по ближайшему пешеходному переходу).</w:t>
      </w:r>
      <w:proofErr w:type="gramEnd"/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3.</w:t>
      </w:r>
      <w:r w:rsidR="00995C1B" w:rsidRPr="006B34C9">
        <w:rPr>
          <w:rFonts w:cs="Arial"/>
          <w:szCs w:val="28"/>
        </w:rPr>
        <w:t xml:space="preserve"> </w:t>
      </w:r>
      <w:proofErr w:type="gramStart"/>
      <w:r w:rsidRPr="006B34C9">
        <w:rPr>
          <w:rFonts w:cs="Arial"/>
          <w:szCs w:val="28"/>
        </w:rPr>
        <w:t>Территория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прилегающая к зданиям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строениям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сооружениям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помещениям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в которых расположены организации и (или) объекты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указанные в пункте 1 настоящего решения (далее прилегающая территория)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включает обособленную </w:t>
      </w:r>
      <w:r w:rsidRPr="006B34C9">
        <w:rPr>
          <w:rFonts w:cs="Arial"/>
          <w:szCs w:val="28"/>
        </w:rPr>
        <w:lastRenderedPageBreak/>
        <w:t>территорию (при наличии таковой)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а также территорию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определяемую с учетом конкретных особенностей местности и застройки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примыкающую к границам обособленной территории либо непосредственно к зданиям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сооружениям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помещениям и местам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указанным в пункте 1 настоящего решения (далее</w:t>
      </w:r>
      <w:proofErr w:type="gramEnd"/>
      <w:r w:rsidRPr="006B34C9">
        <w:rPr>
          <w:rFonts w:cs="Arial"/>
          <w:szCs w:val="28"/>
        </w:rPr>
        <w:t xml:space="preserve"> </w:t>
      </w:r>
      <w:r w:rsidR="00995C1B" w:rsidRPr="006B34C9">
        <w:rPr>
          <w:rFonts w:cs="Arial"/>
          <w:szCs w:val="28"/>
        </w:rPr>
        <w:t>-</w:t>
      </w:r>
      <w:r w:rsidRPr="006B34C9">
        <w:rPr>
          <w:rFonts w:cs="Arial"/>
          <w:szCs w:val="28"/>
        </w:rPr>
        <w:t xml:space="preserve"> дополнительная территория).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4.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Дополнительная территория определяется: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4.1.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 xml:space="preserve">при наличии обособленной территории </w:t>
      </w:r>
      <w:r w:rsidR="00995C1B" w:rsidRPr="006B34C9">
        <w:rPr>
          <w:rFonts w:cs="Arial"/>
          <w:szCs w:val="28"/>
        </w:rPr>
        <w:t>-</w:t>
      </w:r>
      <w:r w:rsidRPr="006B34C9">
        <w:rPr>
          <w:rFonts w:cs="Arial"/>
          <w:szCs w:val="28"/>
        </w:rPr>
        <w:t xml:space="preserve"> по пешеходной зоне от входа для посетителей на обособленную территорию до входа для посетителей в стационарный торговый объект;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4.2.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 xml:space="preserve">при отсутствии обособленной территории </w:t>
      </w:r>
      <w:r w:rsidR="00995C1B" w:rsidRPr="006B34C9">
        <w:rPr>
          <w:rFonts w:cs="Arial"/>
          <w:szCs w:val="28"/>
        </w:rPr>
        <w:t>-</w:t>
      </w:r>
      <w:r w:rsidRPr="006B34C9">
        <w:rPr>
          <w:rFonts w:cs="Arial"/>
          <w:szCs w:val="28"/>
        </w:rPr>
        <w:t xml:space="preserve"> по пешеходной зоне от входа для посетителей в здании строения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сооружения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помещения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объекты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и места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в котором расположены организации и объекты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до входа для посетителей в стационарный торговый объект.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5.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Определить способ расчета расстояния от зданий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строений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сооружений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помещений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объектов и мест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указанных в пункте 1 настоящего решения: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proofErr w:type="gramStart"/>
      <w:r w:rsidRPr="006B34C9">
        <w:rPr>
          <w:rFonts w:cs="Arial"/>
          <w:szCs w:val="28"/>
        </w:rPr>
        <w:t>5.1.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 xml:space="preserve">при наличии обособленной территории </w:t>
      </w:r>
      <w:r w:rsidR="00995C1B" w:rsidRPr="006B34C9">
        <w:rPr>
          <w:rFonts w:cs="Arial"/>
          <w:szCs w:val="28"/>
        </w:rPr>
        <w:t>-</w:t>
      </w:r>
      <w:r w:rsidRPr="006B34C9">
        <w:rPr>
          <w:rFonts w:cs="Arial"/>
          <w:szCs w:val="28"/>
        </w:rPr>
        <w:t xml:space="preserve"> по пешеходной зоне от входа для посетителе на обособленную территорию до входа для посетителей в торговый объект;</w:t>
      </w:r>
      <w:proofErr w:type="gramEnd"/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5.2.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 xml:space="preserve">при отсутствии обособленной территории </w:t>
      </w:r>
      <w:r w:rsidR="00995C1B" w:rsidRPr="006B34C9">
        <w:rPr>
          <w:rFonts w:cs="Arial"/>
          <w:szCs w:val="28"/>
        </w:rPr>
        <w:t>-</w:t>
      </w:r>
      <w:r w:rsidRPr="006B34C9">
        <w:rPr>
          <w:rFonts w:cs="Arial"/>
          <w:szCs w:val="28"/>
        </w:rPr>
        <w:t xml:space="preserve"> по пешеходной зоне от входа для посетителей в здание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строение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сооружение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помещение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указанных в пункте 1 настоящего решения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до входа для посетителей в торговый объект.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5.3.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размещение организаций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указанных в пункте 1 настоящего решения и торговых объектов в одном здании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в случае наличия нескольких входов-выходов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через которые можно пройти в указанные помещения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не допускается.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6.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Утвердить перечень организаций и объектов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расположенных на территории городского округа ЗАТО п</w:t>
      </w:r>
      <w:proofErr w:type="gramStart"/>
      <w:r w:rsidRPr="006B34C9">
        <w:rPr>
          <w:rFonts w:cs="Arial"/>
          <w:szCs w:val="28"/>
        </w:rPr>
        <w:t>.Г</w:t>
      </w:r>
      <w:proofErr w:type="gramEnd"/>
      <w:r w:rsidRPr="006B34C9">
        <w:rPr>
          <w:rFonts w:cs="Arial"/>
          <w:szCs w:val="28"/>
        </w:rPr>
        <w:t>орный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 согласно приложению</w:t>
      </w:r>
      <w:r w:rsidR="00995C1B" w:rsidRPr="006B34C9">
        <w:rPr>
          <w:rFonts w:cs="Arial"/>
          <w:szCs w:val="28"/>
        </w:rPr>
        <w:t xml:space="preserve"> № </w:t>
      </w:r>
      <w:r w:rsidRPr="006B34C9">
        <w:rPr>
          <w:rFonts w:cs="Arial"/>
          <w:szCs w:val="28"/>
        </w:rPr>
        <w:t>1.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7.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Утвердить схемы границ территорий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прилегающих к организациям и объектам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 xml:space="preserve">на которых не допускается розничная продажа алкогольной продукции на территории городского </w:t>
      </w:r>
      <w:proofErr w:type="gramStart"/>
      <w:r w:rsidRPr="006B34C9">
        <w:rPr>
          <w:rFonts w:cs="Arial"/>
          <w:szCs w:val="28"/>
        </w:rPr>
        <w:t>округа</w:t>
      </w:r>
      <w:proofErr w:type="gramEnd"/>
      <w:r w:rsidRPr="006B34C9">
        <w:rPr>
          <w:rFonts w:cs="Arial"/>
          <w:szCs w:val="28"/>
        </w:rPr>
        <w:t xml:space="preserve"> ЗАТО п. Горный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согласно приложению</w:t>
      </w:r>
      <w:r w:rsidR="00995C1B" w:rsidRPr="006B34C9">
        <w:rPr>
          <w:rFonts w:cs="Arial"/>
          <w:szCs w:val="28"/>
        </w:rPr>
        <w:t xml:space="preserve"> № </w:t>
      </w:r>
      <w:r w:rsidRPr="006B34C9">
        <w:rPr>
          <w:rFonts w:cs="Arial"/>
          <w:szCs w:val="28"/>
        </w:rPr>
        <w:t>2;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8.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 xml:space="preserve">Решение Думы городского </w:t>
      </w:r>
      <w:proofErr w:type="gramStart"/>
      <w:r w:rsidRPr="006B34C9">
        <w:rPr>
          <w:rFonts w:cs="Arial"/>
          <w:szCs w:val="28"/>
        </w:rPr>
        <w:t>округа</w:t>
      </w:r>
      <w:proofErr w:type="gramEnd"/>
      <w:r w:rsidRPr="006B34C9">
        <w:rPr>
          <w:rFonts w:cs="Arial"/>
          <w:szCs w:val="28"/>
        </w:rPr>
        <w:t xml:space="preserve"> ЗАТО п. Горный от 17 апреля 2013</w:t>
      </w:r>
      <w:r w:rsidR="00995C1B" w:rsidRPr="006B34C9">
        <w:rPr>
          <w:rFonts w:cs="Arial"/>
          <w:szCs w:val="28"/>
        </w:rPr>
        <w:t xml:space="preserve"> года № </w:t>
      </w:r>
      <w:r w:rsidRPr="006B34C9">
        <w:rPr>
          <w:rFonts w:cs="Arial"/>
          <w:szCs w:val="28"/>
        </w:rPr>
        <w:t>27 «Об определении зон (территорий) на которых запрещена розничная торговля алкогольной продукцией» признать утратившим силу.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9.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Настоящее постановление вступает в силу на следующий день после его официального опубликования (обнародования).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10.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Настоящее постановление направить в орган исполнительной власти Забайкальского края</w:t>
      </w:r>
      <w:r w:rsidR="00995C1B" w:rsidRPr="006B34C9">
        <w:rPr>
          <w:rFonts w:cs="Arial"/>
          <w:szCs w:val="28"/>
        </w:rPr>
        <w:t xml:space="preserve">, </w:t>
      </w:r>
      <w:r w:rsidRPr="006B34C9">
        <w:rPr>
          <w:rFonts w:cs="Arial"/>
          <w:szCs w:val="28"/>
        </w:rPr>
        <w:t>осуществляющий лицензирование розничной продажи алкогольной продукции не позднее 1 месяца со дня принятия.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11.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Настоящее постановление опубликовать (обнародовать) на официальном сайте городского округа ЗАТО п</w:t>
      </w:r>
      <w:proofErr w:type="gramStart"/>
      <w:r w:rsidRPr="006B34C9">
        <w:rPr>
          <w:rFonts w:cs="Arial"/>
          <w:szCs w:val="28"/>
        </w:rPr>
        <w:t>.Г</w:t>
      </w:r>
      <w:proofErr w:type="gramEnd"/>
      <w:r w:rsidRPr="006B34C9">
        <w:rPr>
          <w:rFonts w:cs="Arial"/>
          <w:szCs w:val="28"/>
        </w:rPr>
        <w:t xml:space="preserve">орный </w:t>
      </w:r>
      <w:hyperlink r:id="rId9" w:history="1">
        <w:r w:rsidRPr="006B34C9">
          <w:rPr>
            <w:rFonts w:cs="Arial"/>
            <w:szCs w:val="28"/>
          </w:rPr>
          <w:t>http://горный.забайкальскийкрай.рф</w:t>
        </w:r>
      </w:hyperlink>
      <w:r w:rsidRPr="006B34C9">
        <w:rPr>
          <w:rFonts w:cs="Arial"/>
          <w:szCs w:val="28"/>
        </w:rPr>
        <w:t>.</w:t>
      </w:r>
    </w:p>
    <w:p w:rsidR="00DD4288" w:rsidRPr="006B34C9" w:rsidRDefault="00DD4288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8"/>
        </w:rPr>
        <w:t>12.</w:t>
      </w:r>
      <w:r w:rsidR="00995C1B" w:rsidRPr="006B34C9">
        <w:rPr>
          <w:rFonts w:cs="Arial"/>
          <w:szCs w:val="28"/>
        </w:rPr>
        <w:t xml:space="preserve"> </w:t>
      </w:r>
      <w:proofErr w:type="gramStart"/>
      <w:r w:rsidRPr="006B34C9">
        <w:rPr>
          <w:rFonts w:cs="Arial"/>
          <w:szCs w:val="28"/>
        </w:rPr>
        <w:t>Контроль за</w:t>
      </w:r>
      <w:proofErr w:type="gramEnd"/>
      <w:r w:rsidRPr="006B34C9">
        <w:rPr>
          <w:rFonts w:cs="Arial"/>
          <w:szCs w:val="28"/>
        </w:rPr>
        <w:t xml:space="preserve"> исполнением данного постановления оставляю за собой.</w:t>
      </w:r>
    </w:p>
    <w:p w:rsidR="00DD4288" w:rsidRPr="006B34C9" w:rsidRDefault="00DD4288" w:rsidP="00995C1B">
      <w:pPr>
        <w:suppressAutoHyphens/>
        <w:ind w:firstLine="0"/>
        <w:rPr>
          <w:rFonts w:cs="Arial"/>
        </w:rPr>
      </w:pPr>
    </w:p>
    <w:p w:rsidR="00DD4288" w:rsidRPr="006B34C9" w:rsidRDefault="00DD4288" w:rsidP="00995C1B">
      <w:pPr>
        <w:suppressAutoHyphens/>
        <w:autoSpaceDE w:val="0"/>
        <w:autoSpaceDN w:val="0"/>
        <w:adjustRightInd w:val="0"/>
        <w:ind w:firstLine="0"/>
        <w:rPr>
          <w:rFonts w:cs="Arial"/>
          <w:szCs w:val="28"/>
        </w:rPr>
      </w:pPr>
    </w:p>
    <w:p w:rsidR="00DD4288" w:rsidRPr="006B34C9" w:rsidRDefault="00DD4288" w:rsidP="00995C1B">
      <w:pPr>
        <w:suppressAutoHyphens/>
        <w:autoSpaceDE w:val="0"/>
        <w:autoSpaceDN w:val="0"/>
        <w:adjustRightInd w:val="0"/>
        <w:ind w:firstLine="0"/>
        <w:rPr>
          <w:rFonts w:cs="Arial"/>
          <w:szCs w:val="28"/>
        </w:rPr>
      </w:pPr>
    </w:p>
    <w:p w:rsidR="00DD4288" w:rsidRPr="006B34C9" w:rsidRDefault="00DD4288" w:rsidP="00995C1B">
      <w:pPr>
        <w:suppressAutoHyphens/>
        <w:autoSpaceDE w:val="0"/>
        <w:autoSpaceDN w:val="0"/>
        <w:adjustRightInd w:val="0"/>
        <w:ind w:firstLine="0"/>
        <w:rPr>
          <w:rFonts w:cs="Arial"/>
          <w:szCs w:val="28"/>
        </w:rPr>
      </w:pPr>
      <w:r w:rsidRPr="006B34C9">
        <w:rPr>
          <w:rFonts w:cs="Arial"/>
          <w:szCs w:val="28"/>
        </w:rPr>
        <w:t>Председатель Думы городского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округа ЗАТО п</w:t>
      </w:r>
      <w:proofErr w:type="gramStart"/>
      <w:r w:rsidRPr="006B34C9">
        <w:rPr>
          <w:rFonts w:cs="Arial"/>
          <w:szCs w:val="28"/>
        </w:rPr>
        <w:t>.Г</w:t>
      </w:r>
      <w:proofErr w:type="gramEnd"/>
      <w:r w:rsidRPr="006B34C9">
        <w:rPr>
          <w:rFonts w:cs="Arial"/>
          <w:szCs w:val="28"/>
        </w:rPr>
        <w:t>орный</w:t>
      </w:r>
      <w:r w:rsidR="00995C1B" w:rsidRPr="006B34C9">
        <w:rPr>
          <w:rFonts w:cs="Arial"/>
          <w:szCs w:val="28"/>
        </w:rPr>
        <w:tab/>
      </w:r>
      <w:r w:rsidR="00995C1B" w:rsidRPr="006B34C9">
        <w:rPr>
          <w:rFonts w:cs="Arial"/>
          <w:szCs w:val="28"/>
        </w:rPr>
        <w:tab/>
      </w:r>
      <w:r w:rsidR="00995C1B" w:rsidRPr="006B34C9">
        <w:rPr>
          <w:rFonts w:cs="Arial"/>
          <w:szCs w:val="28"/>
        </w:rPr>
        <w:tab/>
      </w:r>
      <w:r w:rsidR="00995C1B" w:rsidRPr="006B34C9">
        <w:rPr>
          <w:rFonts w:cs="Arial"/>
          <w:szCs w:val="28"/>
        </w:rPr>
        <w:tab/>
      </w:r>
      <w:r w:rsidRPr="006B34C9">
        <w:rPr>
          <w:rFonts w:cs="Arial"/>
          <w:szCs w:val="28"/>
        </w:rPr>
        <w:t>Ю.А.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Ловчикова</w:t>
      </w:r>
    </w:p>
    <w:p w:rsidR="00DD4288" w:rsidRPr="006B34C9" w:rsidRDefault="00DD4288" w:rsidP="00995C1B">
      <w:pPr>
        <w:suppressAutoHyphens/>
        <w:autoSpaceDE w:val="0"/>
        <w:autoSpaceDN w:val="0"/>
        <w:adjustRightInd w:val="0"/>
        <w:ind w:firstLine="0"/>
        <w:rPr>
          <w:rFonts w:cs="Arial"/>
          <w:szCs w:val="28"/>
        </w:rPr>
      </w:pPr>
    </w:p>
    <w:p w:rsidR="00995C1B" w:rsidRPr="006B34C9" w:rsidRDefault="00995C1B" w:rsidP="00995C1B">
      <w:pPr>
        <w:suppressAutoHyphens/>
        <w:autoSpaceDE w:val="0"/>
        <w:autoSpaceDN w:val="0"/>
        <w:adjustRightInd w:val="0"/>
        <w:ind w:firstLine="0"/>
        <w:rPr>
          <w:rFonts w:cs="Arial"/>
          <w:szCs w:val="28"/>
        </w:rPr>
      </w:pPr>
    </w:p>
    <w:p w:rsidR="00995C1B" w:rsidRPr="006B34C9" w:rsidRDefault="00995C1B" w:rsidP="00995C1B">
      <w:pPr>
        <w:suppressAutoHyphens/>
        <w:autoSpaceDE w:val="0"/>
        <w:autoSpaceDN w:val="0"/>
        <w:adjustRightInd w:val="0"/>
        <w:ind w:firstLine="0"/>
        <w:rPr>
          <w:rFonts w:cs="Arial"/>
          <w:szCs w:val="28"/>
        </w:rPr>
      </w:pPr>
    </w:p>
    <w:p w:rsidR="00995C1B" w:rsidRPr="006B34C9" w:rsidRDefault="00DD4288" w:rsidP="00995C1B">
      <w:pPr>
        <w:suppressAutoHyphens/>
        <w:autoSpaceDE w:val="0"/>
        <w:autoSpaceDN w:val="0"/>
        <w:adjustRightInd w:val="0"/>
        <w:ind w:firstLine="0"/>
        <w:rPr>
          <w:rFonts w:cs="Arial"/>
          <w:szCs w:val="28"/>
        </w:rPr>
      </w:pPr>
      <w:r w:rsidRPr="006B34C9">
        <w:rPr>
          <w:rFonts w:cs="Arial"/>
          <w:szCs w:val="28"/>
        </w:rPr>
        <w:t>Глава ЗАТО п</w:t>
      </w:r>
      <w:proofErr w:type="gramStart"/>
      <w:r w:rsidRPr="006B34C9">
        <w:rPr>
          <w:rFonts w:cs="Arial"/>
          <w:szCs w:val="28"/>
        </w:rPr>
        <w:t>.Г</w:t>
      </w:r>
      <w:proofErr w:type="gramEnd"/>
      <w:r w:rsidRPr="006B34C9">
        <w:rPr>
          <w:rFonts w:cs="Arial"/>
          <w:szCs w:val="28"/>
        </w:rPr>
        <w:t>орный</w:t>
      </w:r>
      <w:r w:rsidR="00995C1B" w:rsidRPr="006B34C9">
        <w:rPr>
          <w:rFonts w:cs="Arial"/>
          <w:szCs w:val="28"/>
        </w:rPr>
        <w:tab/>
      </w:r>
      <w:r w:rsidR="00995C1B" w:rsidRPr="006B34C9">
        <w:rPr>
          <w:rFonts w:cs="Arial"/>
          <w:szCs w:val="28"/>
        </w:rPr>
        <w:tab/>
      </w:r>
      <w:r w:rsidR="00995C1B" w:rsidRPr="006B34C9">
        <w:rPr>
          <w:rFonts w:cs="Arial"/>
          <w:szCs w:val="28"/>
        </w:rPr>
        <w:tab/>
      </w:r>
      <w:r w:rsidR="00995C1B" w:rsidRPr="006B34C9">
        <w:rPr>
          <w:rFonts w:cs="Arial"/>
          <w:szCs w:val="28"/>
        </w:rPr>
        <w:tab/>
      </w:r>
      <w:r w:rsidR="00995C1B" w:rsidRPr="006B34C9">
        <w:rPr>
          <w:rFonts w:cs="Arial"/>
          <w:szCs w:val="28"/>
        </w:rPr>
        <w:tab/>
      </w:r>
      <w:r w:rsidR="00995C1B" w:rsidRPr="006B34C9">
        <w:rPr>
          <w:rFonts w:cs="Arial"/>
          <w:szCs w:val="28"/>
        </w:rPr>
        <w:tab/>
      </w:r>
      <w:r w:rsidR="00995C1B" w:rsidRPr="006B34C9">
        <w:rPr>
          <w:rFonts w:cs="Arial"/>
          <w:szCs w:val="28"/>
        </w:rPr>
        <w:tab/>
      </w:r>
      <w:r w:rsidR="00995C1B" w:rsidRPr="006B34C9">
        <w:rPr>
          <w:rFonts w:cs="Arial"/>
          <w:szCs w:val="28"/>
        </w:rPr>
        <w:tab/>
      </w:r>
      <w:r w:rsidR="00995C1B" w:rsidRPr="006B34C9">
        <w:rPr>
          <w:rFonts w:cs="Arial"/>
          <w:szCs w:val="28"/>
        </w:rPr>
        <w:tab/>
      </w:r>
      <w:r w:rsidRPr="006B34C9">
        <w:rPr>
          <w:rFonts w:cs="Arial"/>
          <w:szCs w:val="28"/>
        </w:rPr>
        <w:t>Т.В.</w:t>
      </w:r>
      <w:r w:rsidR="00995C1B" w:rsidRPr="006B34C9">
        <w:rPr>
          <w:rFonts w:cs="Arial"/>
          <w:szCs w:val="28"/>
        </w:rPr>
        <w:t xml:space="preserve"> </w:t>
      </w:r>
      <w:r w:rsidRPr="006B34C9">
        <w:rPr>
          <w:rFonts w:cs="Arial"/>
          <w:szCs w:val="28"/>
        </w:rPr>
        <w:t>Карнаух</w:t>
      </w:r>
    </w:p>
    <w:p w:rsidR="00995C1B" w:rsidRPr="006B34C9" w:rsidRDefault="00995C1B">
      <w:pPr>
        <w:ind w:firstLine="0"/>
        <w:jc w:val="left"/>
        <w:rPr>
          <w:rFonts w:cs="Arial"/>
          <w:szCs w:val="28"/>
        </w:rPr>
      </w:pPr>
      <w:r w:rsidRPr="006B34C9">
        <w:rPr>
          <w:rFonts w:cs="Arial"/>
          <w:szCs w:val="28"/>
        </w:rPr>
        <w:br w:type="page"/>
      </w:r>
    </w:p>
    <w:p w:rsidR="00995C1B" w:rsidRPr="006B34C9" w:rsidRDefault="009C6AF7" w:rsidP="009C6AF7">
      <w:pPr>
        <w:suppressAutoHyphens/>
        <w:ind w:right="5930" w:firstLine="0"/>
        <w:rPr>
          <w:rFonts w:asciiTheme="minorHAnsi" w:hAnsiTheme="minorHAnsi" w:cs="Arial"/>
        </w:rPr>
      </w:pPr>
      <w:r w:rsidRPr="006B34C9">
        <w:rPr>
          <w:rFonts w:ascii="Courier" w:hAnsi="Courier" w:cs="Arial"/>
        </w:rPr>
        <w:lastRenderedPageBreak/>
        <w:t>Приложение № 1</w:t>
      </w:r>
      <w:r w:rsidRPr="006B34C9">
        <w:rPr>
          <w:rFonts w:ascii="Courier" w:hAnsi="Courier" w:cs="Arial"/>
        </w:rPr>
        <w:cr/>
      </w:r>
      <w:r w:rsidR="00DD4288" w:rsidRPr="006B34C9">
        <w:rPr>
          <w:rFonts w:ascii="Courier" w:hAnsi="Courier" w:cs="Arial"/>
        </w:rPr>
        <w:t xml:space="preserve">к </w:t>
      </w:r>
      <w:r w:rsidR="00B73D28" w:rsidRPr="006B34C9">
        <w:rPr>
          <w:rFonts w:ascii="Courier" w:hAnsi="Courier" w:cs="Arial"/>
        </w:rPr>
        <w:t>решению Думы</w:t>
      </w:r>
      <w:r w:rsidR="00995C1B" w:rsidRPr="006B34C9">
        <w:rPr>
          <w:rFonts w:ascii="Courier" w:hAnsi="Courier" w:cs="Arial"/>
        </w:rPr>
        <w:t xml:space="preserve"> </w:t>
      </w:r>
      <w:r w:rsidR="00DD4288" w:rsidRPr="006B34C9">
        <w:rPr>
          <w:rFonts w:ascii="Courier" w:hAnsi="Courier" w:cs="Arial"/>
        </w:rPr>
        <w:t>городского округа ЗАТО п</w:t>
      </w:r>
      <w:proofErr w:type="gramStart"/>
      <w:r w:rsidR="00DD4288" w:rsidRPr="006B34C9">
        <w:rPr>
          <w:rFonts w:ascii="Courier" w:hAnsi="Courier" w:cs="Arial"/>
        </w:rPr>
        <w:t>.Г</w:t>
      </w:r>
      <w:proofErr w:type="gramEnd"/>
      <w:r w:rsidR="00DD4288" w:rsidRPr="006B34C9">
        <w:rPr>
          <w:rFonts w:ascii="Courier" w:hAnsi="Courier" w:cs="Arial"/>
        </w:rPr>
        <w:t>орный</w:t>
      </w:r>
      <w:r w:rsidR="00995C1B" w:rsidRPr="006B34C9">
        <w:rPr>
          <w:rFonts w:ascii="Courier" w:hAnsi="Courier" w:cs="Arial"/>
          <w:szCs w:val="28"/>
        </w:rPr>
        <w:t xml:space="preserve"> </w:t>
      </w:r>
      <w:r w:rsidR="00DD4288" w:rsidRPr="006B34C9">
        <w:rPr>
          <w:rFonts w:ascii="Courier" w:hAnsi="Courier" w:cs="Arial"/>
        </w:rPr>
        <w:t>от «</w:t>
      </w:r>
      <w:r w:rsidR="00995C1B" w:rsidRPr="006B34C9">
        <w:rPr>
          <w:rFonts w:ascii="Courier" w:hAnsi="Courier" w:cs="Arial"/>
        </w:rPr>
        <w:t>19</w:t>
      </w:r>
      <w:r w:rsidR="00DD4288" w:rsidRPr="006B34C9">
        <w:rPr>
          <w:rFonts w:ascii="Courier" w:hAnsi="Courier" w:cs="Arial"/>
        </w:rPr>
        <w:t>»</w:t>
      </w:r>
      <w:r w:rsidR="00995C1B" w:rsidRPr="006B34C9">
        <w:rPr>
          <w:rFonts w:ascii="Courier" w:hAnsi="Courier" w:cs="Arial"/>
        </w:rPr>
        <w:t xml:space="preserve"> марта </w:t>
      </w:r>
      <w:r w:rsidR="00DD4288" w:rsidRPr="006B34C9">
        <w:rPr>
          <w:rFonts w:ascii="Courier" w:hAnsi="Courier" w:cs="Arial"/>
        </w:rPr>
        <w:t>2020</w:t>
      </w:r>
      <w:r w:rsidR="00995C1B" w:rsidRPr="006B34C9">
        <w:rPr>
          <w:rFonts w:ascii="Courier" w:hAnsi="Courier" w:cs="Arial"/>
        </w:rPr>
        <w:t xml:space="preserve"> года №5</w:t>
      </w:r>
      <w:r w:rsidR="00013D04" w:rsidRPr="006B34C9">
        <w:rPr>
          <w:rFonts w:ascii="Courier" w:hAnsi="Courier" w:cs="Arial"/>
        </w:rPr>
        <w:t xml:space="preserve"> (в ред. решения от 16.12.2021 г. № 47</w:t>
      </w:r>
      <w:r w:rsidR="007B2AC9" w:rsidRPr="006B34C9">
        <w:rPr>
          <w:rFonts w:asciiTheme="minorHAnsi" w:hAnsiTheme="minorHAnsi" w:cs="Arial"/>
        </w:rPr>
        <w:t>, от 07.09.2023 г. № 40</w:t>
      </w:r>
      <w:r w:rsidR="00013D04" w:rsidRPr="006B34C9">
        <w:rPr>
          <w:rFonts w:ascii="Courier" w:hAnsi="Courier" w:cs="Arial"/>
        </w:rPr>
        <w:t>)</w:t>
      </w:r>
    </w:p>
    <w:p w:rsidR="009C6AF7" w:rsidRPr="006B34C9" w:rsidRDefault="009C6AF7" w:rsidP="009C6AF7">
      <w:pPr>
        <w:suppressAutoHyphens/>
        <w:ind w:right="5930" w:firstLine="0"/>
        <w:rPr>
          <w:rFonts w:asciiTheme="minorHAnsi" w:hAnsiTheme="minorHAnsi" w:cs="Arial"/>
        </w:rPr>
      </w:pPr>
    </w:p>
    <w:p w:rsidR="009C6AF7" w:rsidRPr="006B34C9" w:rsidRDefault="009C6AF7" w:rsidP="009C6AF7">
      <w:pPr>
        <w:suppressAutoHyphens/>
        <w:ind w:right="5930" w:firstLine="0"/>
        <w:rPr>
          <w:rFonts w:asciiTheme="minorHAnsi" w:hAnsiTheme="minorHAnsi" w:cs="Arial"/>
        </w:rPr>
      </w:pPr>
    </w:p>
    <w:p w:rsidR="00DD4288" w:rsidRPr="006B34C9" w:rsidRDefault="00DD4288" w:rsidP="00995C1B">
      <w:pPr>
        <w:pStyle w:val="4"/>
      </w:pPr>
      <w:r w:rsidRPr="006B34C9">
        <w:t>Перечень организаций и объектов</w:t>
      </w:r>
      <w:r w:rsidR="00995C1B" w:rsidRPr="006B34C9">
        <w:t xml:space="preserve">, </w:t>
      </w:r>
      <w:r w:rsidRPr="006B34C9">
        <w:t>расположенных на территории городского округа ЗАТО п</w:t>
      </w:r>
      <w:proofErr w:type="gramStart"/>
      <w:r w:rsidRPr="006B34C9">
        <w:t>.Г</w:t>
      </w:r>
      <w:proofErr w:type="gramEnd"/>
      <w:r w:rsidRPr="006B34C9">
        <w:t>орный</w:t>
      </w:r>
      <w:r w:rsidR="00995C1B" w:rsidRPr="006B34C9">
        <w:t xml:space="preserve">, </w:t>
      </w:r>
      <w:r w:rsidRPr="006B34C9">
        <w:t>на прилегающих территориях к</w:t>
      </w:r>
      <w:r w:rsidR="00995C1B" w:rsidRPr="006B34C9">
        <w:t xml:space="preserve"> </w:t>
      </w:r>
      <w:r w:rsidRPr="006B34C9">
        <w:t>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DD4288" w:rsidRPr="006B34C9" w:rsidRDefault="00DD4288" w:rsidP="00995C1B">
      <w:pPr>
        <w:suppressAutoHyphens/>
        <w:ind w:firstLine="709"/>
        <w:rPr>
          <w:rFonts w:cs="Arial"/>
        </w:rPr>
      </w:pPr>
    </w:p>
    <w:p w:rsidR="00995C1B" w:rsidRPr="006B34C9" w:rsidRDefault="00995C1B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10906" w:type="dxa"/>
        <w:tblInd w:w="-910" w:type="dxa"/>
        <w:tblLayout w:type="fixed"/>
        <w:tblLook w:val="04A0" w:firstRow="1" w:lastRow="0" w:firstColumn="1" w:lastColumn="0" w:noHBand="0" w:noVBand="1"/>
      </w:tblPr>
      <w:tblGrid>
        <w:gridCol w:w="606"/>
        <w:gridCol w:w="3536"/>
        <w:gridCol w:w="3537"/>
        <w:gridCol w:w="2089"/>
        <w:gridCol w:w="1138"/>
      </w:tblGrid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995C1B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 xml:space="preserve">№ </w:t>
            </w:r>
            <w:proofErr w:type="gramStart"/>
            <w:r w:rsidR="00DD4288" w:rsidRPr="006B34C9">
              <w:rPr>
                <w:rFonts w:cs="Arial"/>
              </w:rPr>
              <w:t>п</w:t>
            </w:r>
            <w:proofErr w:type="gramEnd"/>
            <w:r w:rsidR="00DD4288" w:rsidRPr="006B34C9">
              <w:rPr>
                <w:rFonts w:cs="Arial"/>
              </w:rPr>
              <w:t>/п</w:t>
            </w:r>
          </w:p>
        </w:tc>
        <w:tc>
          <w:tcPr>
            <w:tcW w:w="353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Наименование организации (объекта)</w:t>
            </w:r>
          </w:p>
        </w:tc>
        <w:tc>
          <w:tcPr>
            <w:tcW w:w="3537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Адрес места нахождения организации (объекта)</w:t>
            </w:r>
          </w:p>
        </w:tc>
        <w:tc>
          <w:tcPr>
            <w:tcW w:w="2089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Ссылка на схему границ прилегающей территории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утвержденную в приложении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>2</w:t>
            </w:r>
          </w:p>
        </w:tc>
        <w:tc>
          <w:tcPr>
            <w:tcW w:w="1138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Примечание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pStyle w:val="a5"/>
              <w:suppressAutoHyphens/>
              <w:spacing w:after="0" w:line="240" w:lineRule="auto"/>
              <w:ind w:left="0" w:firstLine="0"/>
              <w:rPr>
                <w:rFonts w:cs="Arial"/>
              </w:rPr>
            </w:pPr>
            <w:r w:rsidRPr="006B34C9">
              <w:rPr>
                <w:rFonts w:cs="Arial"/>
              </w:rPr>
              <w:t>1.</w:t>
            </w:r>
          </w:p>
        </w:tc>
        <w:tc>
          <w:tcPr>
            <w:tcW w:w="353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2</w:t>
            </w:r>
          </w:p>
        </w:tc>
        <w:tc>
          <w:tcPr>
            <w:tcW w:w="3537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3</w:t>
            </w:r>
          </w:p>
        </w:tc>
        <w:tc>
          <w:tcPr>
            <w:tcW w:w="2089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4</w:t>
            </w:r>
          </w:p>
        </w:tc>
        <w:tc>
          <w:tcPr>
            <w:tcW w:w="1138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5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pStyle w:val="a5"/>
              <w:suppressAutoHyphens/>
              <w:spacing w:after="0" w:line="240" w:lineRule="auto"/>
              <w:ind w:left="0" w:firstLine="0"/>
              <w:rPr>
                <w:rFonts w:cs="Arial"/>
              </w:rPr>
            </w:pPr>
            <w:r w:rsidRPr="006B34C9">
              <w:rPr>
                <w:rFonts w:cs="Arial"/>
              </w:rPr>
              <w:t>1.</w:t>
            </w:r>
          </w:p>
        </w:tc>
        <w:tc>
          <w:tcPr>
            <w:tcW w:w="10300" w:type="dxa"/>
            <w:gridSpan w:val="4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Образовательные организации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организации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осуществляющие обучение несовершеннолетних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1.1</w:t>
            </w:r>
          </w:p>
        </w:tc>
        <w:tc>
          <w:tcPr>
            <w:tcW w:w="353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МОУ «СОШ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 xml:space="preserve">1» городского </w:t>
            </w:r>
            <w:proofErr w:type="spellStart"/>
            <w:r w:rsidRPr="006B34C9">
              <w:rPr>
                <w:rFonts w:cs="Arial"/>
              </w:rPr>
              <w:t>округаЗАТО</w:t>
            </w:r>
            <w:proofErr w:type="spellEnd"/>
            <w:r w:rsidRPr="006B34C9">
              <w:rPr>
                <w:rFonts w:cs="Arial"/>
              </w:rPr>
              <w:t xml:space="preserve"> п. Горный</w:t>
            </w:r>
          </w:p>
        </w:tc>
        <w:tc>
          <w:tcPr>
            <w:tcW w:w="3537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</w:t>
            </w:r>
            <w:r w:rsidR="009C6AF7" w:rsidRPr="006B34C9">
              <w:rPr>
                <w:rFonts w:cs="Arial"/>
              </w:rPr>
              <w:t xml:space="preserve"> </w:t>
            </w:r>
            <w:r w:rsidRPr="006B34C9">
              <w:rPr>
                <w:rFonts w:cs="Arial"/>
              </w:rPr>
              <w:t>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д.33</w:t>
            </w:r>
          </w:p>
        </w:tc>
        <w:tc>
          <w:tcPr>
            <w:tcW w:w="2089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>1</w:t>
            </w:r>
          </w:p>
        </w:tc>
        <w:tc>
          <w:tcPr>
            <w:tcW w:w="1138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1.2</w:t>
            </w:r>
          </w:p>
        </w:tc>
        <w:tc>
          <w:tcPr>
            <w:tcW w:w="353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МОУ «СОШ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 xml:space="preserve">2» городского </w:t>
            </w:r>
            <w:proofErr w:type="spellStart"/>
            <w:r w:rsidRPr="006B34C9">
              <w:rPr>
                <w:rFonts w:cs="Arial"/>
              </w:rPr>
              <w:t>округаЗАТО</w:t>
            </w:r>
            <w:proofErr w:type="spellEnd"/>
            <w:r w:rsidRPr="006B34C9">
              <w:rPr>
                <w:rFonts w:cs="Arial"/>
              </w:rPr>
              <w:t xml:space="preserve"> п. Горный</w:t>
            </w:r>
          </w:p>
        </w:tc>
        <w:tc>
          <w:tcPr>
            <w:tcW w:w="3537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Таежная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д.47</w:t>
            </w:r>
          </w:p>
        </w:tc>
        <w:tc>
          <w:tcPr>
            <w:tcW w:w="2089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>2</w:t>
            </w:r>
          </w:p>
        </w:tc>
        <w:tc>
          <w:tcPr>
            <w:tcW w:w="1138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1.3</w:t>
            </w:r>
          </w:p>
        </w:tc>
        <w:tc>
          <w:tcPr>
            <w:tcW w:w="353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МДОУ «Д/с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 xml:space="preserve">5» администрации городского </w:t>
            </w:r>
            <w:proofErr w:type="gramStart"/>
            <w:r w:rsidRPr="006B34C9">
              <w:rPr>
                <w:rFonts w:cs="Arial"/>
              </w:rPr>
              <w:t>округа</w:t>
            </w:r>
            <w:proofErr w:type="gramEnd"/>
            <w:r w:rsidRPr="006B34C9">
              <w:rPr>
                <w:rFonts w:cs="Arial"/>
              </w:rPr>
              <w:t xml:space="preserve"> ЗАТО п. Горный</w:t>
            </w:r>
          </w:p>
        </w:tc>
        <w:tc>
          <w:tcPr>
            <w:tcW w:w="3537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д.29</w:t>
            </w:r>
          </w:p>
        </w:tc>
        <w:tc>
          <w:tcPr>
            <w:tcW w:w="2089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>3</w:t>
            </w:r>
          </w:p>
        </w:tc>
        <w:tc>
          <w:tcPr>
            <w:tcW w:w="1138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1.4</w:t>
            </w:r>
          </w:p>
        </w:tc>
        <w:tc>
          <w:tcPr>
            <w:tcW w:w="353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МДОУ «Д/с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 xml:space="preserve">6»администрации городского </w:t>
            </w:r>
            <w:proofErr w:type="gramStart"/>
            <w:r w:rsidRPr="006B34C9">
              <w:rPr>
                <w:rFonts w:cs="Arial"/>
              </w:rPr>
              <w:t>округа</w:t>
            </w:r>
            <w:proofErr w:type="gramEnd"/>
            <w:r w:rsidRPr="006B34C9">
              <w:rPr>
                <w:rFonts w:cs="Arial"/>
              </w:rPr>
              <w:t xml:space="preserve"> ЗАТО п. Горный</w:t>
            </w:r>
          </w:p>
        </w:tc>
        <w:tc>
          <w:tcPr>
            <w:tcW w:w="3537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д.30</w:t>
            </w:r>
          </w:p>
        </w:tc>
        <w:tc>
          <w:tcPr>
            <w:tcW w:w="2089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>4</w:t>
            </w:r>
          </w:p>
        </w:tc>
        <w:tc>
          <w:tcPr>
            <w:tcW w:w="1138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1.5</w:t>
            </w:r>
          </w:p>
        </w:tc>
        <w:tc>
          <w:tcPr>
            <w:tcW w:w="3536" w:type="dxa"/>
            <w:shd w:val="clear" w:color="auto" w:fill="auto"/>
          </w:tcPr>
          <w:p w:rsidR="00DD4288" w:rsidRPr="006B34C9" w:rsidRDefault="00DD4288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 xml:space="preserve">МДОУ </w:t>
            </w:r>
            <w:proofErr w:type="spellStart"/>
            <w:r w:rsidRPr="006B34C9">
              <w:rPr>
                <w:rFonts w:ascii="Arial" w:hAnsi="Arial" w:cs="Arial"/>
              </w:rPr>
              <w:t>црр</w:t>
            </w:r>
            <w:proofErr w:type="spellEnd"/>
            <w:r w:rsidRPr="006B34C9">
              <w:rPr>
                <w:rFonts w:ascii="Arial" w:hAnsi="Arial" w:cs="Arial"/>
              </w:rPr>
              <w:t>-д/с</w:t>
            </w:r>
            <w:r w:rsidR="00995C1B" w:rsidRPr="006B34C9">
              <w:rPr>
                <w:rFonts w:ascii="Arial" w:hAnsi="Arial" w:cs="Arial"/>
              </w:rPr>
              <w:t xml:space="preserve"> № </w:t>
            </w:r>
            <w:r w:rsidRPr="006B34C9">
              <w:rPr>
                <w:rFonts w:ascii="Arial" w:hAnsi="Arial" w:cs="Arial"/>
              </w:rPr>
              <w:t xml:space="preserve">17 администрации городского </w:t>
            </w:r>
            <w:proofErr w:type="gramStart"/>
            <w:r w:rsidRPr="006B34C9">
              <w:rPr>
                <w:rFonts w:ascii="Arial" w:hAnsi="Arial" w:cs="Arial"/>
              </w:rPr>
              <w:t>округа</w:t>
            </w:r>
            <w:proofErr w:type="gramEnd"/>
            <w:r w:rsidR="009C6AF7" w:rsidRPr="006B34C9">
              <w:rPr>
                <w:rFonts w:ascii="Arial" w:hAnsi="Arial" w:cs="Arial"/>
              </w:rPr>
              <w:t xml:space="preserve"> </w:t>
            </w:r>
            <w:r w:rsidRPr="006B34C9">
              <w:rPr>
                <w:rFonts w:ascii="Arial" w:hAnsi="Arial" w:cs="Arial"/>
              </w:rPr>
              <w:t>ЗАТО п. Горный</w:t>
            </w:r>
          </w:p>
        </w:tc>
        <w:tc>
          <w:tcPr>
            <w:tcW w:w="3537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proofErr w:type="spellStart"/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proofErr w:type="spellEnd"/>
            <w:r w:rsidR="00995C1B" w:rsidRPr="006B34C9">
              <w:rPr>
                <w:rFonts w:cs="Arial"/>
              </w:rPr>
              <w:t xml:space="preserve">, </w:t>
            </w:r>
            <w:proofErr w:type="spellStart"/>
            <w:r w:rsidRPr="006B34C9">
              <w:rPr>
                <w:rFonts w:cs="Arial"/>
              </w:rPr>
              <w:t>ул.Молодежная</w:t>
            </w:r>
            <w:proofErr w:type="spellEnd"/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д.28</w:t>
            </w:r>
          </w:p>
        </w:tc>
        <w:tc>
          <w:tcPr>
            <w:tcW w:w="2089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>5</w:t>
            </w:r>
          </w:p>
        </w:tc>
        <w:tc>
          <w:tcPr>
            <w:tcW w:w="1138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1.6</w:t>
            </w:r>
          </w:p>
        </w:tc>
        <w:tc>
          <w:tcPr>
            <w:tcW w:w="3536" w:type="dxa"/>
            <w:shd w:val="clear" w:color="auto" w:fill="auto"/>
          </w:tcPr>
          <w:p w:rsidR="00DD4288" w:rsidRPr="006B34C9" w:rsidRDefault="00DD4288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 xml:space="preserve">МУ ДО ДШИ городского </w:t>
            </w:r>
            <w:proofErr w:type="gramStart"/>
            <w:r w:rsidRPr="006B34C9">
              <w:rPr>
                <w:rFonts w:ascii="Arial" w:hAnsi="Arial" w:cs="Arial"/>
              </w:rPr>
              <w:t>округа</w:t>
            </w:r>
            <w:proofErr w:type="gramEnd"/>
            <w:r w:rsidRPr="006B34C9">
              <w:rPr>
                <w:rFonts w:ascii="Arial" w:hAnsi="Arial" w:cs="Arial"/>
              </w:rPr>
              <w:t xml:space="preserve"> ЗАТО п. Горный</w:t>
            </w:r>
          </w:p>
        </w:tc>
        <w:tc>
          <w:tcPr>
            <w:tcW w:w="3537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д.34</w:t>
            </w:r>
          </w:p>
        </w:tc>
        <w:tc>
          <w:tcPr>
            <w:tcW w:w="2089" w:type="dxa"/>
            <w:shd w:val="clear" w:color="auto" w:fill="auto"/>
          </w:tcPr>
          <w:p w:rsidR="00DD4288" w:rsidRPr="006B34C9" w:rsidRDefault="00147893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>6</w:t>
            </w:r>
          </w:p>
        </w:tc>
        <w:tc>
          <w:tcPr>
            <w:tcW w:w="1138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147893" w:rsidRPr="006B34C9" w:rsidRDefault="00147893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1.7</w:t>
            </w:r>
          </w:p>
        </w:tc>
        <w:tc>
          <w:tcPr>
            <w:tcW w:w="3536" w:type="dxa"/>
            <w:shd w:val="clear" w:color="auto" w:fill="auto"/>
          </w:tcPr>
          <w:p w:rsidR="00147893" w:rsidRPr="006B34C9" w:rsidRDefault="007B4A00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Здание почты</w:t>
            </w:r>
          </w:p>
        </w:tc>
        <w:tc>
          <w:tcPr>
            <w:tcW w:w="3537" w:type="dxa"/>
            <w:shd w:val="clear" w:color="auto" w:fill="auto"/>
          </w:tcPr>
          <w:p w:rsidR="00147893" w:rsidRPr="006B34C9" w:rsidRDefault="00D46E53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п.Горный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Дружбы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д.27</w:t>
            </w:r>
          </w:p>
        </w:tc>
        <w:tc>
          <w:tcPr>
            <w:tcW w:w="2089" w:type="dxa"/>
            <w:shd w:val="clear" w:color="auto" w:fill="auto"/>
          </w:tcPr>
          <w:p w:rsidR="00147893" w:rsidRPr="006B34C9" w:rsidRDefault="00147893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>7</w:t>
            </w:r>
          </w:p>
        </w:tc>
        <w:tc>
          <w:tcPr>
            <w:tcW w:w="1138" w:type="dxa"/>
            <w:shd w:val="clear" w:color="auto" w:fill="auto"/>
          </w:tcPr>
          <w:p w:rsidR="00147893" w:rsidRPr="006B34C9" w:rsidRDefault="00147893" w:rsidP="009C6AF7">
            <w:pPr>
              <w:suppressAutoHyphens/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7B2AC9" w:rsidRPr="006B34C9" w:rsidRDefault="007B2AC9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1.8</w:t>
            </w:r>
          </w:p>
        </w:tc>
        <w:tc>
          <w:tcPr>
            <w:tcW w:w="3536" w:type="dxa"/>
            <w:shd w:val="clear" w:color="auto" w:fill="auto"/>
          </w:tcPr>
          <w:p w:rsidR="007B2AC9" w:rsidRPr="006B34C9" w:rsidRDefault="007B2AC9" w:rsidP="007B2AC9">
            <w:pPr>
              <w:pStyle w:val="a4"/>
              <w:shd w:val="clear" w:color="auto" w:fill="FFFFFF"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Дом «</w:t>
            </w:r>
            <w:proofErr w:type="spellStart"/>
            <w:r w:rsidRPr="006B34C9">
              <w:rPr>
                <w:rFonts w:ascii="Arial" w:hAnsi="Arial" w:cs="Arial"/>
              </w:rPr>
              <w:t>Юнармии</w:t>
            </w:r>
            <w:proofErr w:type="spellEnd"/>
          </w:p>
        </w:tc>
        <w:tc>
          <w:tcPr>
            <w:tcW w:w="3537" w:type="dxa"/>
            <w:shd w:val="clear" w:color="auto" w:fill="auto"/>
          </w:tcPr>
          <w:p w:rsidR="007B2AC9" w:rsidRPr="006B34C9" w:rsidRDefault="007B2AC9" w:rsidP="007B2AC9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 xml:space="preserve">Забайкальский край, </w:t>
            </w:r>
            <w:proofErr w:type="spellStart"/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proofErr w:type="spellEnd"/>
            <w:r w:rsidRPr="006B34C9">
              <w:rPr>
                <w:rFonts w:cs="Arial"/>
              </w:rPr>
              <w:t xml:space="preserve">, </w:t>
            </w:r>
            <w:proofErr w:type="spellStart"/>
            <w:r w:rsidRPr="006B34C9">
              <w:rPr>
                <w:rFonts w:cs="Arial"/>
              </w:rPr>
              <w:t>ул.Солнечная</w:t>
            </w:r>
            <w:proofErr w:type="spellEnd"/>
            <w:r w:rsidRPr="006B34C9">
              <w:rPr>
                <w:rFonts w:cs="Arial"/>
              </w:rPr>
              <w:t>, д.20</w:t>
            </w:r>
          </w:p>
        </w:tc>
        <w:tc>
          <w:tcPr>
            <w:tcW w:w="2089" w:type="dxa"/>
            <w:shd w:val="clear" w:color="auto" w:fill="auto"/>
          </w:tcPr>
          <w:p w:rsidR="007B2AC9" w:rsidRPr="006B34C9" w:rsidRDefault="007B2AC9" w:rsidP="007B2AC9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 №21</w:t>
            </w:r>
          </w:p>
        </w:tc>
        <w:tc>
          <w:tcPr>
            <w:tcW w:w="1138" w:type="dxa"/>
            <w:shd w:val="clear" w:color="auto" w:fill="auto"/>
          </w:tcPr>
          <w:p w:rsidR="007B2AC9" w:rsidRPr="006B34C9" w:rsidRDefault="007B2AC9" w:rsidP="009C6AF7">
            <w:pPr>
              <w:suppressAutoHyphens/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2.</w:t>
            </w:r>
          </w:p>
        </w:tc>
        <w:tc>
          <w:tcPr>
            <w:tcW w:w="10300" w:type="dxa"/>
            <w:gridSpan w:val="4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Организации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 xml:space="preserve">осуществляющие </w:t>
            </w:r>
            <w:proofErr w:type="gramStart"/>
            <w:r w:rsidRPr="006B34C9">
              <w:rPr>
                <w:rFonts w:cs="Arial"/>
              </w:rPr>
              <w:t>медицинскую</w:t>
            </w:r>
            <w:proofErr w:type="gramEnd"/>
            <w:r w:rsidRPr="006B34C9">
              <w:rPr>
                <w:rFonts w:cs="Arial"/>
              </w:rPr>
              <w:t xml:space="preserve"> деятельностью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2.1</w:t>
            </w:r>
          </w:p>
        </w:tc>
        <w:tc>
          <w:tcPr>
            <w:tcW w:w="3536" w:type="dxa"/>
            <w:shd w:val="clear" w:color="auto" w:fill="auto"/>
          </w:tcPr>
          <w:p w:rsidR="00DD4288" w:rsidRPr="006B34C9" w:rsidRDefault="00DD4288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ГУЗ «Улетовская ЦРБ»</w:t>
            </w:r>
          </w:p>
        </w:tc>
        <w:tc>
          <w:tcPr>
            <w:tcW w:w="3537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п.Горный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Дружбы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д.200</w:t>
            </w:r>
          </w:p>
        </w:tc>
        <w:tc>
          <w:tcPr>
            <w:tcW w:w="2089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</w:t>
            </w:r>
            <w:r w:rsidR="00995C1B" w:rsidRPr="006B34C9">
              <w:rPr>
                <w:rFonts w:cs="Arial"/>
              </w:rPr>
              <w:t xml:space="preserve"> № </w:t>
            </w:r>
            <w:r w:rsidR="00147893" w:rsidRPr="006B34C9">
              <w:rPr>
                <w:rFonts w:cs="Arial"/>
              </w:rPr>
              <w:t>8</w:t>
            </w:r>
          </w:p>
        </w:tc>
        <w:tc>
          <w:tcPr>
            <w:tcW w:w="1138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Поликлиника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2.2</w:t>
            </w:r>
          </w:p>
        </w:tc>
        <w:tc>
          <w:tcPr>
            <w:tcW w:w="3536" w:type="dxa"/>
            <w:shd w:val="clear" w:color="auto" w:fill="auto"/>
          </w:tcPr>
          <w:p w:rsidR="00DD4288" w:rsidRPr="006B34C9" w:rsidRDefault="00DD4288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ГУЗ «Улетовская ЦРБ»</w:t>
            </w:r>
          </w:p>
        </w:tc>
        <w:tc>
          <w:tcPr>
            <w:tcW w:w="3537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п.Горный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Дружбы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д.259</w:t>
            </w:r>
          </w:p>
        </w:tc>
        <w:tc>
          <w:tcPr>
            <w:tcW w:w="2089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</w:t>
            </w:r>
            <w:r w:rsidR="00995C1B" w:rsidRPr="006B34C9">
              <w:rPr>
                <w:rFonts w:cs="Arial"/>
              </w:rPr>
              <w:t xml:space="preserve"> № </w:t>
            </w:r>
            <w:r w:rsidR="00147893" w:rsidRPr="006B34C9">
              <w:rPr>
                <w:rFonts w:cs="Arial"/>
              </w:rPr>
              <w:t>9</w:t>
            </w:r>
          </w:p>
        </w:tc>
        <w:tc>
          <w:tcPr>
            <w:tcW w:w="1138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Стационар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2.3</w:t>
            </w:r>
          </w:p>
        </w:tc>
        <w:tc>
          <w:tcPr>
            <w:tcW w:w="3536" w:type="dxa"/>
            <w:shd w:val="clear" w:color="auto" w:fill="auto"/>
          </w:tcPr>
          <w:p w:rsidR="00DD4288" w:rsidRPr="006B34C9" w:rsidRDefault="00DD4288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Филиал</w:t>
            </w:r>
            <w:r w:rsidR="00995C1B" w:rsidRPr="006B34C9">
              <w:rPr>
                <w:rFonts w:ascii="Arial" w:hAnsi="Arial" w:cs="Arial"/>
              </w:rPr>
              <w:t xml:space="preserve"> № </w:t>
            </w:r>
            <w:r w:rsidRPr="006B34C9">
              <w:rPr>
                <w:rFonts w:ascii="Arial" w:hAnsi="Arial" w:cs="Arial"/>
              </w:rPr>
              <w:t xml:space="preserve">2 ФГКУ «321 ВКГ» </w:t>
            </w:r>
          </w:p>
        </w:tc>
        <w:tc>
          <w:tcPr>
            <w:tcW w:w="3537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lastRenderedPageBreak/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д.51</w:t>
            </w:r>
          </w:p>
        </w:tc>
        <w:tc>
          <w:tcPr>
            <w:tcW w:w="2089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lastRenderedPageBreak/>
              <w:t>Схема</w:t>
            </w:r>
            <w:r w:rsidR="00995C1B" w:rsidRPr="006B34C9">
              <w:rPr>
                <w:rFonts w:cs="Arial"/>
              </w:rPr>
              <w:t xml:space="preserve"> № </w:t>
            </w:r>
            <w:r w:rsidR="00147893" w:rsidRPr="006B34C9">
              <w:rPr>
                <w:rFonts w:cs="Arial"/>
              </w:rPr>
              <w:t>10</w:t>
            </w:r>
          </w:p>
        </w:tc>
        <w:tc>
          <w:tcPr>
            <w:tcW w:w="1138" w:type="dxa"/>
            <w:shd w:val="clear" w:color="auto" w:fill="auto"/>
          </w:tcPr>
          <w:p w:rsidR="00DD4288" w:rsidRPr="006B34C9" w:rsidRDefault="00DD4288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Госпита</w:t>
            </w:r>
            <w:r w:rsidRPr="006B34C9">
              <w:rPr>
                <w:rFonts w:cs="Arial"/>
              </w:rPr>
              <w:lastRenderedPageBreak/>
              <w:t>ль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lastRenderedPageBreak/>
              <w:t>2.4</w:t>
            </w:r>
          </w:p>
        </w:tc>
        <w:tc>
          <w:tcPr>
            <w:tcW w:w="3536" w:type="dxa"/>
            <w:shd w:val="clear" w:color="auto" w:fill="auto"/>
          </w:tcPr>
          <w:p w:rsidR="00013D04" w:rsidRPr="006B34C9" w:rsidRDefault="00013D04" w:rsidP="009C6AF7">
            <w:pPr>
              <w:pStyle w:val="a4"/>
              <w:shd w:val="clear" w:color="auto" w:fill="FFFFFF"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ГУЗ «Улетовская ЦРБ»</w:t>
            </w:r>
          </w:p>
        </w:tc>
        <w:tc>
          <w:tcPr>
            <w:tcW w:w="3537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край, 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орный, ул. Таежная,</w:t>
            </w:r>
            <w:r w:rsidR="009C6AF7" w:rsidRPr="006B34C9">
              <w:rPr>
                <w:rFonts w:cs="Arial"/>
              </w:rPr>
              <w:cr/>
            </w:r>
            <w:r w:rsidRPr="006B34C9">
              <w:rPr>
                <w:rFonts w:cs="Arial"/>
              </w:rPr>
              <w:t>д.45</w:t>
            </w:r>
          </w:p>
        </w:tc>
        <w:tc>
          <w:tcPr>
            <w:tcW w:w="2089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 №16</w:t>
            </w:r>
          </w:p>
        </w:tc>
        <w:tc>
          <w:tcPr>
            <w:tcW w:w="1138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ФАП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2.5</w:t>
            </w:r>
          </w:p>
        </w:tc>
        <w:tc>
          <w:tcPr>
            <w:tcW w:w="3536" w:type="dxa"/>
            <w:shd w:val="clear" w:color="auto" w:fill="auto"/>
          </w:tcPr>
          <w:p w:rsidR="00013D04" w:rsidRPr="006B34C9" w:rsidRDefault="00013D04" w:rsidP="009C6AF7">
            <w:pPr>
              <w:pStyle w:val="a4"/>
              <w:shd w:val="clear" w:color="auto" w:fill="FFFFFF"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ООО «Альнаир»</w:t>
            </w:r>
          </w:p>
        </w:tc>
        <w:tc>
          <w:tcPr>
            <w:tcW w:w="3537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край, п.Горный, ул. Дружбы, д.9, помещение 50</w:t>
            </w:r>
          </w:p>
        </w:tc>
        <w:tc>
          <w:tcPr>
            <w:tcW w:w="2089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 №17</w:t>
            </w:r>
          </w:p>
        </w:tc>
        <w:tc>
          <w:tcPr>
            <w:tcW w:w="1138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Кабинет стоматологии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3.</w:t>
            </w:r>
          </w:p>
        </w:tc>
        <w:tc>
          <w:tcPr>
            <w:tcW w:w="10300" w:type="dxa"/>
            <w:gridSpan w:val="4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Спортивные сооружения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3.1</w:t>
            </w:r>
          </w:p>
        </w:tc>
        <w:tc>
          <w:tcPr>
            <w:tcW w:w="3536" w:type="dxa"/>
            <w:shd w:val="clear" w:color="auto" w:fill="auto"/>
          </w:tcPr>
          <w:p w:rsidR="00013D04" w:rsidRPr="006B34C9" w:rsidRDefault="00013D04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 xml:space="preserve">МУП бассейн «Нептун» городского </w:t>
            </w:r>
            <w:proofErr w:type="gramStart"/>
            <w:r w:rsidRPr="006B34C9">
              <w:rPr>
                <w:rFonts w:ascii="Arial" w:hAnsi="Arial" w:cs="Arial"/>
              </w:rPr>
              <w:t>округа</w:t>
            </w:r>
            <w:proofErr w:type="gramEnd"/>
            <w:r w:rsidR="009C6AF7" w:rsidRPr="006B34C9">
              <w:rPr>
                <w:rFonts w:ascii="Arial" w:hAnsi="Arial" w:cs="Arial"/>
              </w:rPr>
              <w:t xml:space="preserve"> </w:t>
            </w:r>
            <w:r w:rsidRPr="006B34C9">
              <w:rPr>
                <w:rFonts w:ascii="Arial" w:hAnsi="Arial" w:cs="Arial"/>
              </w:rPr>
              <w:t>ЗАТО п. Горный</w:t>
            </w:r>
          </w:p>
        </w:tc>
        <w:tc>
          <w:tcPr>
            <w:tcW w:w="3537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край, 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орный, ул. Молодежная, д.32а</w:t>
            </w:r>
          </w:p>
        </w:tc>
        <w:tc>
          <w:tcPr>
            <w:tcW w:w="2089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 № 11</w:t>
            </w:r>
          </w:p>
        </w:tc>
        <w:tc>
          <w:tcPr>
            <w:tcW w:w="1138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3.2</w:t>
            </w:r>
          </w:p>
        </w:tc>
        <w:tc>
          <w:tcPr>
            <w:tcW w:w="3536" w:type="dxa"/>
            <w:shd w:val="clear" w:color="auto" w:fill="auto"/>
          </w:tcPr>
          <w:p w:rsidR="00013D04" w:rsidRPr="006B34C9" w:rsidRDefault="00013D04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Стадион</w:t>
            </w:r>
          </w:p>
        </w:tc>
        <w:tc>
          <w:tcPr>
            <w:tcW w:w="3537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край, 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орный, ул. Молодежная, сооружение 215</w:t>
            </w:r>
          </w:p>
        </w:tc>
        <w:tc>
          <w:tcPr>
            <w:tcW w:w="2089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 № 12</w:t>
            </w:r>
          </w:p>
        </w:tc>
        <w:tc>
          <w:tcPr>
            <w:tcW w:w="1138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3.3</w:t>
            </w:r>
          </w:p>
        </w:tc>
        <w:tc>
          <w:tcPr>
            <w:tcW w:w="3536" w:type="dxa"/>
            <w:shd w:val="clear" w:color="auto" w:fill="auto"/>
          </w:tcPr>
          <w:p w:rsidR="00013D04" w:rsidRPr="006B34C9" w:rsidRDefault="00013D04" w:rsidP="009C6AF7">
            <w:pPr>
              <w:pStyle w:val="a4"/>
              <w:shd w:val="clear" w:color="auto" w:fill="FFFFFF"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Спортивно-игровая площадка</w:t>
            </w:r>
          </w:p>
        </w:tc>
        <w:tc>
          <w:tcPr>
            <w:tcW w:w="3537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край, п.Горный, ул. Дружбы, 200</w:t>
            </w:r>
          </w:p>
          <w:p w:rsidR="00013D04" w:rsidRPr="006B34C9" w:rsidRDefault="00013D04" w:rsidP="009C6AF7">
            <w:pPr>
              <w:ind w:firstLine="0"/>
              <w:rPr>
                <w:rFonts w:cs="Arial"/>
              </w:rPr>
            </w:pPr>
          </w:p>
        </w:tc>
        <w:tc>
          <w:tcPr>
            <w:tcW w:w="2089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 №18</w:t>
            </w:r>
          </w:p>
        </w:tc>
        <w:tc>
          <w:tcPr>
            <w:tcW w:w="1138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3.4</w:t>
            </w:r>
          </w:p>
        </w:tc>
        <w:tc>
          <w:tcPr>
            <w:tcW w:w="3536" w:type="dxa"/>
            <w:shd w:val="clear" w:color="auto" w:fill="auto"/>
          </w:tcPr>
          <w:p w:rsidR="00013D04" w:rsidRPr="006B34C9" w:rsidRDefault="00013D04" w:rsidP="009C6AF7">
            <w:pPr>
              <w:pStyle w:val="a4"/>
              <w:shd w:val="clear" w:color="auto" w:fill="FFFFFF"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Универсальная спортивная площадка на базе хоккейного корта с покрытием искусственной травой</w:t>
            </w:r>
          </w:p>
        </w:tc>
        <w:tc>
          <w:tcPr>
            <w:tcW w:w="3537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край, п.Горный, ул. Дружбы, 172</w:t>
            </w:r>
          </w:p>
          <w:p w:rsidR="00013D04" w:rsidRPr="006B34C9" w:rsidRDefault="00013D04" w:rsidP="009C6AF7">
            <w:pPr>
              <w:ind w:firstLine="0"/>
              <w:rPr>
                <w:rFonts w:cs="Arial"/>
              </w:rPr>
            </w:pPr>
          </w:p>
        </w:tc>
        <w:tc>
          <w:tcPr>
            <w:tcW w:w="2089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 №19</w:t>
            </w:r>
          </w:p>
        </w:tc>
        <w:tc>
          <w:tcPr>
            <w:tcW w:w="1138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3.5</w:t>
            </w:r>
          </w:p>
        </w:tc>
        <w:tc>
          <w:tcPr>
            <w:tcW w:w="3536" w:type="dxa"/>
            <w:shd w:val="clear" w:color="auto" w:fill="auto"/>
          </w:tcPr>
          <w:p w:rsidR="00013D04" w:rsidRPr="006B34C9" w:rsidRDefault="00013D04" w:rsidP="009C6AF7">
            <w:pPr>
              <w:pStyle w:val="a4"/>
              <w:shd w:val="clear" w:color="auto" w:fill="FFFFFF"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Площадка ГТО</w:t>
            </w:r>
          </w:p>
        </w:tc>
        <w:tc>
          <w:tcPr>
            <w:tcW w:w="3537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край, 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орный, ул. Молодежная, 33</w:t>
            </w:r>
          </w:p>
        </w:tc>
        <w:tc>
          <w:tcPr>
            <w:tcW w:w="2089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 №20</w:t>
            </w:r>
          </w:p>
        </w:tc>
        <w:tc>
          <w:tcPr>
            <w:tcW w:w="1138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4.</w:t>
            </w:r>
          </w:p>
        </w:tc>
        <w:tc>
          <w:tcPr>
            <w:tcW w:w="10300" w:type="dxa"/>
            <w:gridSpan w:val="4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Объекты военного назначения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4.1</w:t>
            </w:r>
          </w:p>
        </w:tc>
        <w:tc>
          <w:tcPr>
            <w:tcW w:w="3536" w:type="dxa"/>
            <w:shd w:val="clear" w:color="auto" w:fill="auto"/>
          </w:tcPr>
          <w:p w:rsidR="00013D04" w:rsidRPr="006B34C9" w:rsidRDefault="00013D04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В/</w:t>
            </w:r>
            <w:proofErr w:type="gramStart"/>
            <w:r w:rsidRPr="006B34C9">
              <w:rPr>
                <w:rFonts w:ascii="Arial" w:hAnsi="Arial" w:cs="Arial"/>
              </w:rPr>
              <w:t>ч</w:t>
            </w:r>
            <w:proofErr w:type="gramEnd"/>
            <w:r w:rsidRPr="006B34C9">
              <w:rPr>
                <w:rFonts w:ascii="Arial" w:hAnsi="Arial" w:cs="Arial"/>
              </w:rPr>
              <w:t xml:space="preserve"> 02941</w:t>
            </w:r>
          </w:p>
        </w:tc>
        <w:tc>
          <w:tcPr>
            <w:tcW w:w="3537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край, п.Горный, ул. Дружбы, д.39к</w:t>
            </w:r>
          </w:p>
        </w:tc>
        <w:tc>
          <w:tcPr>
            <w:tcW w:w="2089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 № 13</w:t>
            </w:r>
          </w:p>
        </w:tc>
        <w:tc>
          <w:tcPr>
            <w:tcW w:w="1138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4.2</w:t>
            </w:r>
          </w:p>
        </w:tc>
        <w:tc>
          <w:tcPr>
            <w:tcW w:w="3536" w:type="dxa"/>
            <w:shd w:val="clear" w:color="auto" w:fill="auto"/>
          </w:tcPr>
          <w:p w:rsidR="00013D04" w:rsidRPr="006B34C9" w:rsidRDefault="00013D04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КПП-2 МО РФ</w:t>
            </w:r>
          </w:p>
        </w:tc>
        <w:tc>
          <w:tcPr>
            <w:tcW w:w="3537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край, 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орный, ул. Солнечная, д.39</w:t>
            </w:r>
          </w:p>
        </w:tc>
        <w:tc>
          <w:tcPr>
            <w:tcW w:w="2089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 № 14</w:t>
            </w:r>
          </w:p>
        </w:tc>
        <w:tc>
          <w:tcPr>
            <w:tcW w:w="1138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в/</w:t>
            </w:r>
            <w:proofErr w:type="gramStart"/>
            <w:r w:rsidRPr="006B34C9">
              <w:rPr>
                <w:rFonts w:cs="Arial"/>
              </w:rPr>
              <w:t>ч</w:t>
            </w:r>
            <w:proofErr w:type="gramEnd"/>
            <w:r w:rsidRPr="006B34C9">
              <w:rPr>
                <w:rFonts w:cs="Arial"/>
              </w:rPr>
              <w:t xml:space="preserve"> 48271</w:t>
            </w:r>
          </w:p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в/</w:t>
            </w:r>
            <w:proofErr w:type="gramStart"/>
            <w:r w:rsidRPr="006B34C9">
              <w:rPr>
                <w:rFonts w:cs="Arial"/>
              </w:rPr>
              <w:t>ч</w:t>
            </w:r>
            <w:proofErr w:type="gramEnd"/>
            <w:r w:rsidRPr="006B34C9">
              <w:rPr>
                <w:rFonts w:cs="Arial"/>
              </w:rPr>
              <w:t xml:space="preserve"> 33551</w:t>
            </w:r>
          </w:p>
        </w:tc>
      </w:tr>
      <w:tr w:rsidR="006B34C9" w:rsidRPr="006B34C9" w:rsidTr="006B34C9">
        <w:trPr>
          <w:trHeight w:val="159"/>
        </w:trPr>
        <w:tc>
          <w:tcPr>
            <w:tcW w:w="606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4.3</w:t>
            </w:r>
          </w:p>
        </w:tc>
        <w:tc>
          <w:tcPr>
            <w:tcW w:w="3536" w:type="dxa"/>
            <w:shd w:val="clear" w:color="auto" w:fill="auto"/>
          </w:tcPr>
          <w:p w:rsidR="00013D04" w:rsidRPr="006B34C9" w:rsidRDefault="00013D04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 xml:space="preserve">ДК Российской Армии </w:t>
            </w:r>
          </w:p>
        </w:tc>
        <w:tc>
          <w:tcPr>
            <w:tcW w:w="3537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край, п.Горный, ул. Тюрина, д.1</w:t>
            </w:r>
          </w:p>
        </w:tc>
        <w:tc>
          <w:tcPr>
            <w:tcW w:w="2089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Схема № 15</w:t>
            </w:r>
          </w:p>
        </w:tc>
        <w:tc>
          <w:tcPr>
            <w:tcW w:w="1138" w:type="dxa"/>
            <w:shd w:val="clear" w:color="auto" w:fill="auto"/>
          </w:tcPr>
          <w:p w:rsidR="00013D04" w:rsidRPr="006B34C9" w:rsidRDefault="00013D04" w:rsidP="009C6AF7">
            <w:pPr>
              <w:suppressAutoHyphens/>
              <w:ind w:firstLine="0"/>
              <w:rPr>
                <w:rFonts w:cs="Arial"/>
              </w:rPr>
            </w:pPr>
          </w:p>
        </w:tc>
      </w:tr>
    </w:tbl>
    <w:p w:rsidR="00995C1B" w:rsidRPr="006B34C9" w:rsidRDefault="00995C1B" w:rsidP="00995C1B">
      <w:pPr>
        <w:suppressAutoHyphens/>
        <w:ind w:firstLine="0"/>
        <w:rPr>
          <w:rFonts w:cs="Arial"/>
        </w:rPr>
      </w:pPr>
    </w:p>
    <w:p w:rsidR="00995C1B" w:rsidRPr="006B34C9" w:rsidRDefault="00995C1B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995C1B" w:rsidRPr="006B34C9" w:rsidRDefault="009C6AF7" w:rsidP="009C6AF7">
      <w:pPr>
        <w:tabs>
          <w:tab w:val="left" w:pos="4536"/>
        </w:tabs>
        <w:suppressAutoHyphens/>
        <w:ind w:right="5930" w:firstLine="0"/>
        <w:rPr>
          <w:rFonts w:asciiTheme="minorHAnsi" w:hAnsiTheme="minorHAnsi" w:cs="Arial"/>
        </w:rPr>
      </w:pPr>
      <w:r w:rsidRPr="006B34C9">
        <w:rPr>
          <w:rFonts w:ascii="Courier" w:hAnsi="Courier" w:cs="Arial"/>
        </w:rPr>
        <w:lastRenderedPageBreak/>
        <w:t>Приложение № 2</w:t>
      </w:r>
      <w:r w:rsidRPr="006B34C9">
        <w:rPr>
          <w:rFonts w:ascii="Courier" w:hAnsi="Courier" w:cs="Arial"/>
        </w:rPr>
        <w:cr/>
      </w:r>
      <w:r w:rsidR="00DD4288" w:rsidRPr="006B34C9">
        <w:rPr>
          <w:rFonts w:ascii="Courier" w:hAnsi="Courier" w:cs="Arial"/>
        </w:rPr>
        <w:t xml:space="preserve">к </w:t>
      </w:r>
      <w:r w:rsidR="00B73D28" w:rsidRPr="006B34C9">
        <w:rPr>
          <w:rFonts w:ascii="Courier" w:hAnsi="Courier" w:cs="Arial"/>
        </w:rPr>
        <w:t>решению Думы</w:t>
      </w:r>
      <w:r w:rsidR="00995C1B" w:rsidRPr="006B34C9">
        <w:rPr>
          <w:rFonts w:ascii="Courier" w:hAnsi="Courier" w:cs="Arial"/>
        </w:rPr>
        <w:t xml:space="preserve"> </w:t>
      </w:r>
      <w:r w:rsidR="00DD4288" w:rsidRPr="006B34C9">
        <w:rPr>
          <w:rFonts w:ascii="Courier" w:hAnsi="Courier" w:cs="Arial"/>
        </w:rPr>
        <w:t>городского округа ЗАТО п</w:t>
      </w:r>
      <w:proofErr w:type="gramStart"/>
      <w:r w:rsidR="00DD4288" w:rsidRPr="006B34C9">
        <w:rPr>
          <w:rFonts w:ascii="Courier" w:hAnsi="Courier" w:cs="Arial"/>
        </w:rPr>
        <w:t>.Г</w:t>
      </w:r>
      <w:proofErr w:type="gramEnd"/>
      <w:r w:rsidR="00DD4288" w:rsidRPr="006B34C9">
        <w:rPr>
          <w:rFonts w:ascii="Courier" w:hAnsi="Courier" w:cs="Arial"/>
        </w:rPr>
        <w:t>орный</w:t>
      </w:r>
      <w:r w:rsidR="00995C1B" w:rsidRPr="006B34C9">
        <w:rPr>
          <w:rFonts w:ascii="Courier" w:hAnsi="Courier" w:cs="Arial"/>
        </w:rPr>
        <w:t xml:space="preserve"> </w:t>
      </w:r>
      <w:r w:rsidR="00DD4288" w:rsidRPr="006B34C9">
        <w:rPr>
          <w:rFonts w:ascii="Courier" w:hAnsi="Courier" w:cs="Arial"/>
        </w:rPr>
        <w:t>от «</w:t>
      </w:r>
      <w:r w:rsidR="00995C1B" w:rsidRPr="006B34C9">
        <w:rPr>
          <w:rFonts w:ascii="Courier" w:hAnsi="Courier" w:cs="Arial"/>
        </w:rPr>
        <w:t>19</w:t>
      </w:r>
      <w:r w:rsidR="00DD4288" w:rsidRPr="006B34C9">
        <w:rPr>
          <w:rFonts w:ascii="Courier" w:hAnsi="Courier" w:cs="Arial"/>
        </w:rPr>
        <w:t>»</w:t>
      </w:r>
      <w:r w:rsidR="00995C1B" w:rsidRPr="006B34C9">
        <w:rPr>
          <w:rFonts w:ascii="Courier" w:hAnsi="Courier" w:cs="Arial"/>
        </w:rPr>
        <w:t xml:space="preserve"> марта </w:t>
      </w:r>
      <w:r w:rsidR="00DD4288" w:rsidRPr="006B34C9">
        <w:rPr>
          <w:rFonts w:ascii="Courier" w:hAnsi="Courier" w:cs="Arial"/>
        </w:rPr>
        <w:t>2020</w:t>
      </w:r>
      <w:r w:rsidR="00995C1B" w:rsidRPr="006B34C9">
        <w:rPr>
          <w:rFonts w:ascii="Courier" w:hAnsi="Courier" w:cs="Arial"/>
        </w:rPr>
        <w:t xml:space="preserve"> года №5</w:t>
      </w:r>
      <w:r w:rsidR="00013D04" w:rsidRPr="006B34C9">
        <w:rPr>
          <w:rFonts w:ascii="Courier" w:hAnsi="Courier" w:cs="Arial"/>
        </w:rPr>
        <w:t>(в ред. решения от 16.12.2021 г. № 47</w:t>
      </w:r>
      <w:r w:rsidR="007B2AC9" w:rsidRPr="006B34C9">
        <w:rPr>
          <w:rFonts w:asciiTheme="minorHAnsi" w:hAnsiTheme="minorHAnsi" w:cs="Arial"/>
        </w:rPr>
        <w:t>, от 07.09.2023 г. № 40</w:t>
      </w:r>
      <w:r w:rsidR="00013D04" w:rsidRPr="006B34C9">
        <w:rPr>
          <w:rFonts w:ascii="Courier" w:hAnsi="Courier" w:cs="Arial"/>
        </w:rPr>
        <w:t>)</w:t>
      </w:r>
    </w:p>
    <w:p w:rsidR="009C6AF7" w:rsidRPr="006B34C9" w:rsidRDefault="009C6AF7" w:rsidP="009C6AF7">
      <w:pPr>
        <w:tabs>
          <w:tab w:val="left" w:pos="4536"/>
        </w:tabs>
        <w:suppressAutoHyphens/>
        <w:ind w:right="5930" w:firstLine="0"/>
        <w:rPr>
          <w:rFonts w:asciiTheme="minorHAnsi" w:hAnsiTheme="minorHAnsi" w:cs="Arial"/>
        </w:rPr>
      </w:pPr>
    </w:p>
    <w:p w:rsidR="00995C1B" w:rsidRPr="006B34C9" w:rsidRDefault="00995C1B" w:rsidP="00995C1B">
      <w:pPr>
        <w:suppressAutoHyphens/>
        <w:ind w:right="5930" w:firstLine="0"/>
        <w:rPr>
          <w:rFonts w:asciiTheme="minorHAnsi" w:hAnsiTheme="minorHAnsi" w:cs="Arial"/>
        </w:rPr>
      </w:pPr>
    </w:p>
    <w:p w:rsidR="00DD4288" w:rsidRPr="006B34C9" w:rsidRDefault="00DE1304" w:rsidP="009C6AF7">
      <w:pPr>
        <w:pStyle w:val="3"/>
      </w:pPr>
      <w:r w:rsidRPr="006B34C9">
        <w:t>Схема</w:t>
      </w:r>
      <w:r w:rsidR="00995C1B" w:rsidRPr="006B34C9">
        <w:t xml:space="preserve"> № </w:t>
      </w:r>
      <w:r w:rsidRPr="006B34C9">
        <w:t>1</w:t>
      </w:r>
      <w:r w:rsidR="00995C1B" w:rsidRPr="006B34C9">
        <w:t xml:space="preserve"> </w:t>
      </w:r>
      <w:r w:rsidRPr="006B34C9">
        <w:t>границ прилегающих территорий</w:t>
      </w:r>
    </w:p>
    <w:p w:rsidR="00995C1B" w:rsidRPr="006B34C9" w:rsidRDefault="00995C1B" w:rsidP="00995C1B">
      <w:pPr>
        <w:suppressAutoHyphens/>
        <w:ind w:firstLine="709"/>
        <w:rPr>
          <w:rFonts w:cs="Arial"/>
        </w:rPr>
      </w:pPr>
    </w:p>
    <w:p w:rsidR="00995C1B" w:rsidRPr="006B34C9" w:rsidRDefault="00995C1B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5383"/>
        <w:gridCol w:w="5385"/>
      </w:tblGrid>
      <w:tr w:rsidR="00DE1304" w:rsidRPr="006B34C9" w:rsidTr="009C6AF7">
        <w:trPr>
          <w:trHeight w:val="588"/>
        </w:trPr>
        <w:tc>
          <w:tcPr>
            <w:tcW w:w="5383" w:type="dxa"/>
            <w:shd w:val="clear" w:color="auto" w:fill="auto"/>
          </w:tcPr>
          <w:p w:rsidR="00DE1304" w:rsidRPr="006B34C9" w:rsidRDefault="00DE13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МОУ «СОШ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 xml:space="preserve">1» городского </w:t>
            </w:r>
            <w:proofErr w:type="gramStart"/>
            <w:r w:rsidRPr="006B34C9">
              <w:rPr>
                <w:rFonts w:cs="Arial"/>
              </w:rPr>
              <w:t>округа</w:t>
            </w:r>
            <w:proofErr w:type="gramEnd"/>
            <w:r w:rsidRPr="006B34C9">
              <w:rPr>
                <w:rFonts w:cs="Arial"/>
              </w:rPr>
              <w:t xml:space="preserve"> ЗАТО п. Горный</w:t>
            </w:r>
          </w:p>
        </w:tc>
        <w:tc>
          <w:tcPr>
            <w:tcW w:w="5385" w:type="dxa"/>
            <w:shd w:val="clear" w:color="auto" w:fill="auto"/>
          </w:tcPr>
          <w:p w:rsidR="00DE1304" w:rsidRPr="006B34C9" w:rsidRDefault="00DE13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д.33</w:t>
            </w:r>
          </w:p>
        </w:tc>
      </w:tr>
    </w:tbl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47968" behindDoc="0" locked="0" layoutInCell="1" allowOverlap="1" wp14:anchorId="457133B6" wp14:editId="22D9B5CB">
                <wp:simplePos x="0" y="0"/>
                <wp:positionH relativeFrom="column">
                  <wp:posOffset>-135255</wp:posOffset>
                </wp:positionH>
                <wp:positionV relativeFrom="paragraph">
                  <wp:posOffset>397510</wp:posOffset>
                </wp:positionV>
                <wp:extent cx="1844040" cy="381000"/>
                <wp:effectExtent l="17145" t="435610" r="15240" b="440690"/>
                <wp:wrapNone/>
                <wp:docPr id="392" name="Прямоугольник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49606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92" o:spid="_x0000_s1026" style="position:absolute;margin-left:-10.65pt;margin-top:31.3pt;width:145.2pt;height:30pt;rotation:1801810fd;z-index:25134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48992" behindDoc="0" locked="0" layoutInCell="1" allowOverlap="1" wp14:anchorId="151FFD12" wp14:editId="073C6A98">
                <wp:simplePos x="0" y="0"/>
                <wp:positionH relativeFrom="column">
                  <wp:posOffset>1823085</wp:posOffset>
                </wp:positionH>
                <wp:positionV relativeFrom="paragraph">
                  <wp:posOffset>2809875</wp:posOffset>
                </wp:positionV>
                <wp:extent cx="198120" cy="129540"/>
                <wp:effectExtent l="57150" t="41910" r="32385" b="0"/>
                <wp:wrapNone/>
                <wp:docPr id="391" name="Полилиния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99414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6B6B36" id="Полилиния 391" o:spid="_x0000_s1026" style="position:absolute;margin-left:143.55pt;margin-top:221.25pt;width:15.6pt;height:10.2pt;rotation:-4362666fd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50016" behindDoc="0" locked="0" layoutInCell="1" allowOverlap="1" wp14:anchorId="33D1EE89" wp14:editId="17B8C2C8">
                <wp:simplePos x="0" y="0"/>
                <wp:positionH relativeFrom="column">
                  <wp:posOffset>1129665</wp:posOffset>
                </wp:positionH>
                <wp:positionV relativeFrom="paragraph">
                  <wp:posOffset>2818765</wp:posOffset>
                </wp:positionV>
                <wp:extent cx="727710" cy="1417320"/>
                <wp:effectExtent l="34290" t="37465" r="19050" b="21590"/>
                <wp:wrapNone/>
                <wp:docPr id="390" name="Полилиния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7710" cy="1417320"/>
                        </a:xfrm>
                        <a:custGeom>
                          <a:avLst/>
                          <a:gdLst>
                            <a:gd name="T0" fmla="*/ 1146 w 1146"/>
                            <a:gd name="T1" fmla="*/ 48 h 3000"/>
                            <a:gd name="T2" fmla="*/ 1032 w 1146"/>
                            <a:gd name="T3" fmla="*/ 0 h 3000"/>
                            <a:gd name="T4" fmla="*/ 0 w 1146"/>
                            <a:gd name="T5" fmla="*/ 1992 h 3000"/>
                            <a:gd name="T6" fmla="*/ 96 w 1146"/>
                            <a:gd name="T7" fmla="*/ 3000 h 3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46" h="3000">
                              <a:moveTo>
                                <a:pt x="1146" y="48"/>
                              </a:moveTo>
                              <a:lnTo>
                                <a:pt x="1032" y="0"/>
                              </a:lnTo>
                              <a:lnTo>
                                <a:pt x="0" y="1992"/>
                              </a:lnTo>
                              <a:lnTo>
                                <a:pt x="96" y="300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65C9038" id="Полилиния 390" o:spid="_x0000_s1026" style="position:absolute;margin-left:88.95pt;margin-top:221.95pt;width:57.3pt;height:111.6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6,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" path="m1146,48l1032,,,1992,96,3000e" filled="f" strokeweight="2.5pt">
                <v:stroke dashstyle="1 1" endcap="round"/>
                <v:path arrowok="t" o:connecttype="custom" o:connectlocs="727710,22677;655320,0;0,941100;60960,1417320" o:connectangles="0,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55136" behindDoc="0" locked="0" layoutInCell="1" allowOverlap="1" wp14:anchorId="2615314C" wp14:editId="161104C2">
                <wp:simplePos x="0" y="0"/>
                <wp:positionH relativeFrom="column">
                  <wp:posOffset>1664335</wp:posOffset>
                </wp:positionH>
                <wp:positionV relativeFrom="paragraph">
                  <wp:posOffset>687070</wp:posOffset>
                </wp:positionV>
                <wp:extent cx="463550" cy="2120265"/>
                <wp:effectExtent l="35560" t="20320" r="43815" b="21590"/>
                <wp:wrapNone/>
                <wp:docPr id="389" name="Полилиния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3550" cy="2120265"/>
                        </a:xfrm>
                        <a:custGeom>
                          <a:avLst/>
                          <a:gdLst>
                            <a:gd name="T0" fmla="*/ 588 w 1104"/>
                            <a:gd name="T1" fmla="*/ 3552 h 3552"/>
                            <a:gd name="T2" fmla="*/ 0 w 1104"/>
                            <a:gd name="T3" fmla="*/ 2616 h 3552"/>
                            <a:gd name="T4" fmla="*/ 1104 w 1104"/>
                            <a:gd name="T5" fmla="*/ 444 h 3552"/>
                            <a:gd name="T6" fmla="*/ 216 w 1104"/>
                            <a:gd name="T7" fmla="*/ 0 h 3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04" h="3552">
                              <a:moveTo>
                                <a:pt x="588" y="3552"/>
                              </a:moveTo>
                              <a:lnTo>
                                <a:pt x="0" y="2616"/>
                              </a:lnTo>
                              <a:lnTo>
                                <a:pt x="1104" y="444"/>
                              </a:lnTo>
                              <a:lnTo>
                                <a:pt x="216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790F2C" id="Полилиния 389" o:spid="_x0000_s1026" style="position:absolute;margin-left:131.05pt;margin-top:54.1pt;width:36.5pt;height:166.9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04,3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" path="m588,3552l,2616,1104,444,216,e" filled="f" strokeweight="2.5pt">
                <v:stroke dashstyle="1 1" endcap="round"/>
                <v:path arrowok="t" o:connecttype="custom" o:connectlocs="246891,2120265;0,1561547;463550,265033;90695,0" o:connectangles="0,0,0,0"/>
              </v:shape>
            </w:pict>
          </mc:Fallback>
        </mc:AlternateContent>
      </w:r>
      <w:r w:rsidR="004A7CE0" w:rsidRPr="006B34C9">
        <w:rPr>
          <w:rFonts w:cs="Arial"/>
          <w:lang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01" type="#_x0000_t136" style="position:absolute;left:0;text-align:left;margin-left:134.55pt;margin-top:413.75pt;width:139.5pt;height:48pt;z-index:251898880;mso-position-horizontal-relative:text;mso-position-vertical-relative:text" fillcolor="black">
            <v:shadow color="#868686"/>
            <v:textpath style="font-family:&quot;Times New Roman&quot;;v-text-kern:t" trim="t" fitpath="t" string="МОУ СОШ № 1&#10;ул.Молодежная, 33"/>
          </v:shape>
        </w:pic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53088" behindDoc="1" locked="0" layoutInCell="1" allowOverlap="1" wp14:anchorId="25F03948" wp14:editId="0BD2387B">
                <wp:simplePos x="0" y="0"/>
                <wp:positionH relativeFrom="column">
                  <wp:posOffset>115570</wp:posOffset>
                </wp:positionH>
                <wp:positionV relativeFrom="paragraph">
                  <wp:posOffset>22225</wp:posOffset>
                </wp:positionV>
                <wp:extent cx="236220" cy="222250"/>
                <wp:effectExtent l="74930" t="72390" r="74295" b="72390"/>
                <wp:wrapNone/>
                <wp:docPr id="388" name="Прямоугольник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44EE737" id="Прямоугольник 388" o:spid="_x0000_s1026" style="position:absolute;margin-left:9.1pt;margin-top:1.75pt;width:18.6pt;height:17.5pt;rotation:-4165223fd;z-index:-25121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" strokeweight="2pt"/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54112" behindDoc="1" locked="0" layoutInCell="1" allowOverlap="1" wp14:anchorId="1ACD7870" wp14:editId="57922B8A">
                <wp:simplePos x="0" y="0"/>
                <wp:positionH relativeFrom="column">
                  <wp:posOffset>527050</wp:posOffset>
                </wp:positionH>
                <wp:positionV relativeFrom="paragraph">
                  <wp:posOffset>70485</wp:posOffset>
                </wp:positionV>
                <wp:extent cx="236220" cy="222250"/>
                <wp:effectExtent l="76835" t="73025" r="72390" b="71755"/>
                <wp:wrapNone/>
                <wp:docPr id="387" name="Прямоугольник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C7AC1B4" id="Прямоугольник 387" o:spid="_x0000_s1026" style="position:absolute;margin-left:41.5pt;margin-top:5.55pt;width:18.6pt;height:17.5pt;rotation:-4165223fd;z-index:-25121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" strokeweight="2pt"/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51040" behindDoc="1" locked="0" layoutInCell="1" allowOverlap="1" wp14:anchorId="1D9D3895" wp14:editId="339071BD">
                <wp:simplePos x="0" y="0"/>
                <wp:positionH relativeFrom="column">
                  <wp:posOffset>953770</wp:posOffset>
                </wp:positionH>
                <wp:positionV relativeFrom="paragraph">
                  <wp:posOffset>113030</wp:posOffset>
                </wp:positionV>
                <wp:extent cx="236220" cy="222250"/>
                <wp:effectExtent l="74930" t="67945" r="74295" b="67310"/>
                <wp:wrapNone/>
                <wp:docPr id="386" name="Прямоугольник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E829061" id="Прямоугольник 386" o:spid="_x0000_s1026" style="position:absolute;margin-left:75.1pt;margin-top:8.9pt;width:18.6pt;height:17.5pt;rotation:-4165223fd;z-index:-25121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" strokeweight="2pt"/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56160" behindDoc="1" locked="0" layoutInCell="1" allowOverlap="1" wp14:anchorId="47682FAF" wp14:editId="02FA261E">
                <wp:simplePos x="0" y="0"/>
                <wp:positionH relativeFrom="column">
                  <wp:posOffset>687705</wp:posOffset>
                </wp:positionH>
                <wp:positionV relativeFrom="paragraph">
                  <wp:posOffset>90170</wp:posOffset>
                </wp:positionV>
                <wp:extent cx="2689860" cy="3855720"/>
                <wp:effectExtent l="49530" t="52070" r="51435" b="54610"/>
                <wp:wrapNone/>
                <wp:docPr id="385" name="Полилиния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9860" cy="3855720"/>
                        </a:xfrm>
                        <a:custGeom>
                          <a:avLst/>
                          <a:gdLst>
                            <a:gd name="T0" fmla="*/ 1680 w 4464"/>
                            <a:gd name="T1" fmla="*/ 6360 h 7020"/>
                            <a:gd name="T2" fmla="*/ 1008 w 4464"/>
                            <a:gd name="T3" fmla="*/ 7020 h 7020"/>
                            <a:gd name="T4" fmla="*/ 0 w 4464"/>
                            <a:gd name="T5" fmla="*/ 5340 h 7020"/>
                            <a:gd name="T6" fmla="*/ 1330 w 4464"/>
                            <a:gd name="T7" fmla="*/ 2856 h 7020"/>
                            <a:gd name="T8" fmla="*/ 1330 w 4464"/>
                            <a:gd name="T9" fmla="*/ 336 h 7020"/>
                            <a:gd name="T10" fmla="*/ 1548 w 4464"/>
                            <a:gd name="T11" fmla="*/ 0 h 7020"/>
                            <a:gd name="T12" fmla="*/ 4464 w 4464"/>
                            <a:gd name="T13" fmla="*/ 1512 h 7020"/>
                            <a:gd name="T14" fmla="*/ 3720 w 4464"/>
                            <a:gd name="T15" fmla="*/ 3180 h 70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464" h="7020">
                              <a:moveTo>
                                <a:pt x="1680" y="6360"/>
                              </a:moveTo>
                              <a:lnTo>
                                <a:pt x="1008" y="7020"/>
                              </a:lnTo>
                              <a:lnTo>
                                <a:pt x="0" y="5340"/>
                              </a:lnTo>
                              <a:lnTo>
                                <a:pt x="1330" y="2856"/>
                              </a:lnTo>
                              <a:lnTo>
                                <a:pt x="1330" y="336"/>
                              </a:lnTo>
                              <a:lnTo>
                                <a:pt x="1548" y="0"/>
                              </a:lnTo>
                              <a:lnTo>
                                <a:pt x="4464" y="1512"/>
                              </a:lnTo>
                              <a:lnTo>
                                <a:pt x="3720" y="318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7689A8" id="Полилиния 385" o:spid="_x0000_s1026" style="position:absolute;margin-left:54.15pt;margin-top:7.1pt;width:211.8pt;height:303.6pt;z-index:-25120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64,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" path="m1680,6360r-672,660l,5340,1330,2856r,-2520l1548,,4464,1512,3720,3180e" filled="f" strokeweight="3pt">
                <v:path arrowok="t" o:connecttype="custom" o:connectlocs="1012313,3493216;607388,3855720;0,2932984;801414,1568652;801414,184547;932774,0;2689860,830463;2241550,1746608" o:connectangles="0,0,0,0,0,0,0,0"/>
              </v:shape>
            </w:pict>
          </mc:Fallback>
        </mc:AlternateContent>
      </w:r>
    </w:p>
    <w:p w:rsidR="0030221F" w:rsidRPr="006B34C9" w:rsidRDefault="009C6AF7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46944" behindDoc="1" locked="0" layoutInCell="1" allowOverlap="1" wp14:anchorId="519502B2" wp14:editId="5C95508A">
                <wp:simplePos x="0" y="0"/>
                <wp:positionH relativeFrom="column">
                  <wp:posOffset>-1194435</wp:posOffset>
                </wp:positionH>
                <wp:positionV relativeFrom="paragraph">
                  <wp:posOffset>28575</wp:posOffset>
                </wp:positionV>
                <wp:extent cx="2576830" cy="2895600"/>
                <wp:effectExtent l="0" t="0" r="13970" b="19050"/>
                <wp:wrapNone/>
                <wp:docPr id="383" name="Полилиния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6830" cy="2895600"/>
                        </a:xfrm>
                        <a:custGeom>
                          <a:avLst/>
                          <a:gdLst>
                            <a:gd name="T0" fmla="*/ 4058 w 4058"/>
                            <a:gd name="T1" fmla="*/ 2100 h 4560"/>
                            <a:gd name="T2" fmla="*/ 300 w 4058"/>
                            <a:gd name="T3" fmla="*/ 0 h 4560"/>
                            <a:gd name="T4" fmla="*/ 0 w 4058"/>
                            <a:gd name="T5" fmla="*/ 3240 h 4560"/>
                            <a:gd name="T6" fmla="*/ 2700 w 4058"/>
                            <a:gd name="T7" fmla="*/ 4560 h 4560"/>
                            <a:gd name="T8" fmla="*/ 4058 w 4058"/>
                            <a:gd name="T9" fmla="*/ 2100 h 45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058" h="4560">
                              <a:moveTo>
                                <a:pt x="4058" y="2100"/>
                              </a:moveTo>
                              <a:lnTo>
                                <a:pt x="300" y="0"/>
                              </a:lnTo>
                              <a:lnTo>
                                <a:pt x="0" y="3240"/>
                              </a:lnTo>
                              <a:lnTo>
                                <a:pt x="2700" y="4560"/>
                              </a:lnTo>
                              <a:lnTo>
                                <a:pt x="4058" y="2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83" o:spid="_x0000_s1026" style="position:absolute;margin-left:-94.05pt;margin-top:2.25pt;width:202.9pt;height:228pt;z-index:-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058,4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" path="m4058,2100l300,,,3240,2700,4560,4058,2100xe">
                <v:stroke dashstyle="dashDot"/>
                <v:path arrowok="t" o:connecttype="custom" o:connectlocs="2576830,1333500;190500,0;0,2057400;1714500,2895600;2576830,1333500" o:connectangles="0,0,0,0,0"/>
              </v:shape>
            </w:pict>
          </mc:Fallback>
        </mc:AlternateContent>
      </w:r>
      <w:r w:rsidR="004A7CE0" w:rsidRPr="006B34C9">
        <w:rPr>
          <w:rFonts w:cs="Arial"/>
          <w:lang w:eastAsia="en-US"/>
        </w:rPr>
        <w:pict>
          <v:shape id="_x0000_s1489" type="#_x0000_t136" style="position:absolute;left:0;text-align:left;margin-left:-21pt;margin-top:1.7pt;width:127.2pt;height:16.8pt;rotation:1860765fd;z-index:251897856;mso-position-horizontal-relative:text;mso-position-vertical-relative:text" fillcolor="black">
            <v:shadow color="#868686"/>
            <v:textpath style="font-family:&quot;Times New Roman&quot;;v-text-kern:t" trim="t" fitpath="t" string="ул.Молодежная, 24"/>
          </v:shape>
        </w:pic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52064" behindDoc="1" locked="0" layoutInCell="1" allowOverlap="1" wp14:anchorId="673FA1DC" wp14:editId="0F316C10">
                <wp:simplePos x="0" y="0"/>
                <wp:positionH relativeFrom="column">
                  <wp:posOffset>1380490</wp:posOffset>
                </wp:positionH>
                <wp:positionV relativeFrom="paragraph">
                  <wp:posOffset>8255</wp:posOffset>
                </wp:positionV>
                <wp:extent cx="236220" cy="222250"/>
                <wp:effectExtent l="73025" t="67945" r="76200" b="67310"/>
                <wp:wrapNone/>
                <wp:docPr id="384" name="Прямоугольник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84" o:spid="_x0000_s1026" style="position:absolute;margin-left:108.7pt;margin-top:.65pt;width:18.6pt;height:17.5pt;rotation:-4165223fd;z-index:-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" strokeweight="2pt"/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0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45920" behindDoc="1" locked="0" layoutInCell="1" allowOverlap="1" wp14:anchorId="760B4DF1" wp14:editId="2ABA163B">
                <wp:simplePos x="0" y="0"/>
                <wp:positionH relativeFrom="column">
                  <wp:posOffset>1259205</wp:posOffset>
                </wp:positionH>
                <wp:positionV relativeFrom="paragraph">
                  <wp:posOffset>-3190</wp:posOffset>
                </wp:positionV>
                <wp:extent cx="5158740" cy="3810000"/>
                <wp:effectExtent l="0" t="0" r="22860" b="19050"/>
                <wp:wrapNone/>
                <wp:docPr id="382" name="Полилиния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58740" cy="3810000"/>
                        </a:xfrm>
                        <a:custGeom>
                          <a:avLst/>
                          <a:gdLst>
                            <a:gd name="T0" fmla="*/ 1680 w 8124"/>
                            <a:gd name="T1" fmla="*/ 0 h 6000"/>
                            <a:gd name="T2" fmla="*/ 5244 w 8124"/>
                            <a:gd name="T3" fmla="*/ 1716 h 6000"/>
                            <a:gd name="T4" fmla="*/ 5796 w 8124"/>
                            <a:gd name="T5" fmla="*/ 1464 h 6000"/>
                            <a:gd name="T6" fmla="*/ 8124 w 8124"/>
                            <a:gd name="T7" fmla="*/ 2508 h 6000"/>
                            <a:gd name="T8" fmla="*/ 6432 w 8124"/>
                            <a:gd name="T9" fmla="*/ 6000 h 6000"/>
                            <a:gd name="T10" fmla="*/ 3036 w 8124"/>
                            <a:gd name="T11" fmla="*/ 4500 h 6000"/>
                            <a:gd name="T12" fmla="*/ 2268 w 8124"/>
                            <a:gd name="T13" fmla="*/ 4536 h 6000"/>
                            <a:gd name="T14" fmla="*/ 0 w 8124"/>
                            <a:gd name="T15" fmla="*/ 3288 h 6000"/>
                            <a:gd name="T16" fmla="*/ 1680 w 8124"/>
                            <a:gd name="T17" fmla="*/ 0 h 6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124" h="6000">
                              <a:moveTo>
                                <a:pt x="1680" y="0"/>
                              </a:moveTo>
                              <a:lnTo>
                                <a:pt x="5244" y="1716"/>
                              </a:lnTo>
                              <a:lnTo>
                                <a:pt x="5796" y="1464"/>
                              </a:lnTo>
                              <a:lnTo>
                                <a:pt x="8124" y="2508"/>
                              </a:lnTo>
                              <a:lnTo>
                                <a:pt x="6432" y="6000"/>
                              </a:lnTo>
                              <a:lnTo>
                                <a:pt x="3036" y="4500"/>
                              </a:lnTo>
                              <a:lnTo>
                                <a:pt x="2268" y="4536"/>
                              </a:lnTo>
                              <a:lnTo>
                                <a:pt x="0" y="3288"/>
                              </a:lnTo>
                              <a:lnTo>
                                <a:pt x="1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82" o:spid="_x0000_s1026" style="position:absolute;margin-left:99.15pt;margin-top:-.25pt;width:406.2pt;height:300pt;z-index:-25121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124,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" path="m1680,l5244,1716r552,-252l8124,2508,6432,6000,3036,4500r-768,36l,3288,1680,xe">
                <v:stroke dashstyle="dashDot"/>
                <v:path arrowok="t" o:connecttype="custom" o:connectlocs="1066800,0;3329940,1089660;3680460,929640;5158740,1592580;4084320,3810000;1927860,2857500;1440180,2880360;0,2087880;1066800,0" o:connectangles="0,0,0,0,0,0,0,0,0"/>
              </v:shape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9C6AF7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44896" behindDoc="0" locked="0" layoutInCell="1" allowOverlap="1" wp14:anchorId="3FF39CB1" wp14:editId="7FCF022C">
                <wp:simplePos x="0" y="0"/>
                <wp:positionH relativeFrom="column">
                  <wp:posOffset>2183130</wp:posOffset>
                </wp:positionH>
                <wp:positionV relativeFrom="paragraph">
                  <wp:posOffset>15875</wp:posOffset>
                </wp:positionV>
                <wp:extent cx="2480945" cy="2675255"/>
                <wp:effectExtent l="226695" t="1905" r="374650" b="241300"/>
                <wp:wrapNone/>
                <wp:docPr id="393" name="Полилиния 393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3801547">
                          <a:off x="0" y="0"/>
                          <a:ext cx="2480945" cy="2675255"/>
                        </a:xfrm>
                        <a:custGeom>
                          <a:avLst/>
                          <a:gdLst>
                            <a:gd name="T0" fmla="*/ 14 w 7627"/>
                            <a:gd name="T1" fmla="*/ 813 h 8986"/>
                            <a:gd name="T2" fmla="*/ 5107 w 7627"/>
                            <a:gd name="T3" fmla="*/ 800 h 8986"/>
                            <a:gd name="T4" fmla="*/ 5107 w 7627"/>
                            <a:gd name="T5" fmla="*/ 0 h 8986"/>
                            <a:gd name="T6" fmla="*/ 5934 w 7627"/>
                            <a:gd name="T7" fmla="*/ 0 h 8986"/>
                            <a:gd name="T8" fmla="*/ 5960 w 7627"/>
                            <a:gd name="T9" fmla="*/ 2400 h 8986"/>
                            <a:gd name="T10" fmla="*/ 5107 w 7627"/>
                            <a:gd name="T11" fmla="*/ 2426 h 8986"/>
                            <a:gd name="T12" fmla="*/ 5107 w 7627"/>
                            <a:gd name="T13" fmla="*/ 1653 h 8986"/>
                            <a:gd name="T14" fmla="*/ 4240 w 7627"/>
                            <a:gd name="T15" fmla="*/ 1653 h 8986"/>
                            <a:gd name="T16" fmla="*/ 4267 w 7627"/>
                            <a:gd name="T17" fmla="*/ 3306 h 8986"/>
                            <a:gd name="T18" fmla="*/ 6827 w 7627"/>
                            <a:gd name="T19" fmla="*/ 3306 h 8986"/>
                            <a:gd name="T20" fmla="*/ 6814 w 7627"/>
                            <a:gd name="T21" fmla="*/ 4120 h 8986"/>
                            <a:gd name="T22" fmla="*/ 4014 w 7627"/>
                            <a:gd name="T23" fmla="*/ 4093 h 8986"/>
                            <a:gd name="T24" fmla="*/ 4014 w 7627"/>
                            <a:gd name="T25" fmla="*/ 4906 h 8986"/>
                            <a:gd name="T26" fmla="*/ 4267 w 7627"/>
                            <a:gd name="T27" fmla="*/ 4880 h 8986"/>
                            <a:gd name="T28" fmla="*/ 4254 w 7627"/>
                            <a:gd name="T29" fmla="*/ 8186 h 8986"/>
                            <a:gd name="T30" fmla="*/ 7614 w 7627"/>
                            <a:gd name="T31" fmla="*/ 8200 h 8986"/>
                            <a:gd name="T32" fmla="*/ 7627 w 7627"/>
                            <a:gd name="T33" fmla="*/ 8986 h 8986"/>
                            <a:gd name="T34" fmla="*/ 880 w 7627"/>
                            <a:gd name="T35" fmla="*/ 8986 h 8986"/>
                            <a:gd name="T36" fmla="*/ 894 w 7627"/>
                            <a:gd name="T37" fmla="*/ 8133 h 8986"/>
                            <a:gd name="T38" fmla="*/ 3400 w 7627"/>
                            <a:gd name="T39" fmla="*/ 8160 h 8986"/>
                            <a:gd name="T40" fmla="*/ 3387 w 7627"/>
                            <a:gd name="T41" fmla="*/ 4893 h 8986"/>
                            <a:gd name="T42" fmla="*/ 3694 w 7627"/>
                            <a:gd name="T43" fmla="*/ 4920 h 8986"/>
                            <a:gd name="T44" fmla="*/ 3680 w 7627"/>
                            <a:gd name="T45" fmla="*/ 4080 h 8986"/>
                            <a:gd name="T46" fmla="*/ 1720 w 7627"/>
                            <a:gd name="T47" fmla="*/ 4106 h 8986"/>
                            <a:gd name="T48" fmla="*/ 1707 w 7627"/>
                            <a:gd name="T49" fmla="*/ 3266 h 8986"/>
                            <a:gd name="T50" fmla="*/ 3400 w 7627"/>
                            <a:gd name="T51" fmla="*/ 3280 h 8986"/>
                            <a:gd name="T52" fmla="*/ 3427 w 7627"/>
                            <a:gd name="T53" fmla="*/ 1640 h 8986"/>
                            <a:gd name="T54" fmla="*/ 0 w 7627"/>
                            <a:gd name="T55" fmla="*/ 1666 h 8986"/>
                            <a:gd name="T56" fmla="*/ 14 w 7627"/>
                            <a:gd name="T57" fmla="*/ 813 h 89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7627" h="8986">
                              <a:moveTo>
                                <a:pt x="14" y="813"/>
                              </a:moveTo>
                              <a:lnTo>
                                <a:pt x="5107" y="800"/>
                              </a:lnTo>
                              <a:lnTo>
                                <a:pt x="5107" y="0"/>
                              </a:lnTo>
                              <a:lnTo>
                                <a:pt x="5934" y="0"/>
                              </a:lnTo>
                              <a:lnTo>
                                <a:pt x="5960" y="2400"/>
                              </a:lnTo>
                              <a:lnTo>
                                <a:pt x="5107" y="2426"/>
                              </a:lnTo>
                              <a:lnTo>
                                <a:pt x="5107" y="1653"/>
                              </a:lnTo>
                              <a:lnTo>
                                <a:pt x="4240" y="1653"/>
                              </a:lnTo>
                              <a:lnTo>
                                <a:pt x="4267" y="3306"/>
                              </a:lnTo>
                              <a:lnTo>
                                <a:pt x="6827" y="3306"/>
                              </a:lnTo>
                              <a:lnTo>
                                <a:pt x="6814" y="4120"/>
                              </a:lnTo>
                              <a:lnTo>
                                <a:pt x="4014" y="4093"/>
                              </a:lnTo>
                              <a:lnTo>
                                <a:pt x="4014" y="4906"/>
                              </a:lnTo>
                              <a:lnTo>
                                <a:pt x="4267" y="4880"/>
                              </a:lnTo>
                              <a:lnTo>
                                <a:pt x="4254" y="8186"/>
                              </a:lnTo>
                              <a:lnTo>
                                <a:pt x="7614" y="8200"/>
                              </a:lnTo>
                              <a:lnTo>
                                <a:pt x="7627" y="8986"/>
                              </a:lnTo>
                              <a:lnTo>
                                <a:pt x="880" y="8986"/>
                              </a:lnTo>
                              <a:lnTo>
                                <a:pt x="894" y="8133"/>
                              </a:lnTo>
                              <a:lnTo>
                                <a:pt x="3400" y="8160"/>
                              </a:lnTo>
                              <a:lnTo>
                                <a:pt x="3387" y="4893"/>
                              </a:lnTo>
                              <a:lnTo>
                                <a:pt x="3694" y="4920"/>
                              </a:lnTo>
                              <a:lnTo>
                                <a:pt x="3680" y="4080"/>
                              </a:lnTo>
                              <a:lnTo>
                                <a:pt x="1720" y="4106"/>
                              </a:lnTo>
                              <a:lnTo>
                                <a:pt x="1707" y="3266"/>
                              </a:lnTo>
                              <a:lnTo>
                                <a:pt x="3400" y="3280"/>
                              </a:lnTo>
                              <a:lnTo>
                                <a:pt x="3427" y="1640"/>
                              </a:lnTo>
                              <a:lnTo>
                                <a:pt x="0" y="1666"/>
                              </a:lnTo>
                              <a:lnTo>
                                <a:pt x="14" y="813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93" o:spid="_x0000_s1026" alt="Плетенка" style="position:absolute;margin-left:171.9pt;margin-top:1.25pt;width:195.35pt;height:210.65pt;rotation:-4152303fd;z-index:25134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627,8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" path="m14,813l5107,800,5107,r827,l5960,2400r-853,26l5107,1653r-867,l4267,3306r2560,l6814,4120,4014,4093r,813l4267,4880r-13,3306l7614,8200r13,786l880,8986r14,-853l3400,8160,3387,4893r307,27l3680,4080r-1960,26l1707,3266r1693,14l3427,1640,,1666,14,813xe" fillcolor="black" strokeweight="2pt">
                <v:fill r:id="rId10" o:title="" type="pattern"/>
                <v:path arrowok="t" o:connecttype="custom" o:connectlocs="4554,242041;1661228,238171;1661228,0;1930238,0;1938696,714513;1661228,722253;1661228,492121;1379206,492121;1387989,984241;2220717,984241;2216489,1226580;1305692,1218542;1305692,1460583;1387989,1452843;1383760,2437084;2476716,2441252;2480945,2675255;286250,2675255;290804,2421305;1105967,2429344;1101739,1456713;1201601,1464751;1197047,1214672;559489,1222412;555261,972333;1105967,976501;1114750,488250;0,495991;4554,242041" o:connectangles="0,0,0,0,0,0,0,0,0,0,0,0,0,0,0,0,0,0,0,0,0,0,0,0,0,0,0,0,0"/>
              </v:shape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C6AF7">
      <w:pPr>
        <w:tabs>
          <w:tab w:val="left" w:pos="2832"/>
        </w:tabs>
        <w:suppressAutoHyphens/>
        <w:ind w:firstLine="0"/>
        <w:rPr>
          <w:rFonts w:cs="Arial"/>
        </w:rPr>
      </w:pPr>
    </w:p>
    <w:p w:rsidR="00754677" w:rsidRPr="006B34C9" w:rsidRDefault="00754677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492695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37728" behindDoc="0" locked="0" layoutInCell="1" allowOverlap="1" wp14:anchorId="439343F3" wp14:editId="03A2A5C3">
                <wp:simplePos x="0" y="0"/>
                <wp:positionH relativeFrom="column">
                  <wp:posOffset>-31225</wp:posOffset>
                </wp:positionH>
                <wp:positionV relativeFrom="paragraph">
                  <wp:posOffset>81280</wp:posOffset>
                </wp:positionV>
                <wp:extent cx="472440" cy="7620"/>
                <wp:effectExtent l="0" t="0" r="22860" b="30480"/>
                <wp:wrapNone/>
                <wp:docPr id="283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6" o:spid="_x0000_s1026" type="#_x0000_t32" style="position:absolute;margin-left:-2.45pt;margin-top:6.4pt;width:37.2pt;height: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754677"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="00754677" w:rsidRPr="006B34C9">
        <w:rPr>
          <w:rFonts w:cs="Arial"/>
        </w:rPr>
        <w:t>на прилегающей территории</w:t>
      </w:r>
    </w:p>
    <w:p w:rsidR="00754677" w:rsidRPr="006B34C9" w:rsidRDefault="00754677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>которой не допускается розничная продажа алкогольной продукции.</w:t>
      </w:r>
    </w:p>
    <w:p w:rsidR="00754677" w:rsidRPr="006B34C9" w:rsidRDefault="00492695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38752" behindDoc="0" locked="0" layoutInCell="1" allowOverlap="1" wp14:anchorId="11BDCD36" wp14:editId="397639E7">
                <wp:simplePos x="0" y="0"/>
                <wp:positionH relativeFrom="column">
                  <wp:posOffset>-23275</wp:posOffset>
                </wp:positionH>
                <wp:positionV relativeFrom="paragraph">
                  <wp:posOffset>85090</wp:posOffset>
                </wp:positionV>
                <wp:extent cx="472440" cy="7620"/>
                <wp:effectExtent l="19050" t="19050" r="3810" b="30480"/>
                <wp:wrapNone/>
                <wp:docPr id="282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7" o:spid="_x0000_s1026" type="#_x0000_t32" style="position:absolute;margin-left:-1.85pt;margin-top:6.7pt;width:37.2pt;height: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754677" w:rsidRPr="006B34C9">
        <w:rPr>
          <w:rFonts w:cs="Arial"/>
        </w:rPr>
        <w:t>Граница прилегающей территории</w:t>
      </w:r>
    </w:p>
    <w:p w:rsidR="00754677" w:rsidRPr="006B34C9" w:rsidRDefault="00492695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39776" behindDoc="0" locked="0" layoutInCell="1" allowOverlap="1" wp14:anchorId="07982FFC" wp14:editId="74757A96">
                <wp:simplePos x="0" y="0"/>
                <wp:positionH relativeFrom="column">
                  <wp:posOffset>-86362</wp:posOffset>
                </wp:positionH>
                <wp:positionV relativeFrom="paragraph">
                  <wp:posOffset>100330</wp:posOffset>
                </wp:positionV>
                <wp:extent cx="472440" cy="7620"/>
                <wp:effectExtent l="0" t="0" r="22860" b="30480"/>
                <wp:wrapNone/>
                <wp:docPr id="281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8" o:spid="_x0000_s1026" type="#_x0000_t32" style="position:absolute;margin-left:-6.8pt;margin-top:7.9pt;width:37.2pt;height:.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754677" w:rsidRPr="006B34C9">
        <w:rPr>
          <w:rFonts w:cs="Arial"/>
        </w:rPr>
        <w:t>Маршрут движения (</w:t>
      </w:r>
      <w:r w:rsidR="00DF39BA" w:rsidRPr="006B34C9">
        <w:rPr>
          <w:rFonts w:cs="Arial"/>
        </w:rPr>
        <w:t xml:space="preserve">80 </w:t>
      </w:r>
      <w:r w:rsidR="00754677" w:rsidRPr="006B34C9">
        <w:rPr>
          <w:rFonts w:cs="Arial"/>
        </w:rPr>
        <w:t>м)</w:t>
      </w:r>
    </w:p>
    <w:p w:rsidR="00995C1B" w:rsidRPr="006B34C9" w:rsidRDefault="00492695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36704" behindDoc="0" locked="0" layoutInCell="1" allowOverlap="1" wp14:anchorId="59ECB47E" wp14:editId="68D5241B">
                <wp:simplePos x="0" y="0"/>
                <wp:positionH relativeFrom="column">
                  <wp:posOffset>76256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050" t="0" r="30480" b="22860"/>
                <wp:wrapNone/>
                <wp:docPr id="280" name="Auto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5" o:spid="_x0000_s1026" style="position:absolute;margin-left:6pt;margin-top:4.45pt;width:15.6pt;height:10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754677" w:rsidRPr="006B34C9">
        <w:rPr>
          <w:rFonts w:cs="Arial"/>
        </w:rPr>
        <w:t>Вход для посетителей на обособленную территорию</w:t>
      </w:r>
    </w:p>
    <w:p w:rsidR="00995C1B" w:rsidRPr="006B34C9" w:rsidRDefault="00995C1B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DE1304" w:rsidRPr="006B34C9" w:rsidRDefault="00DE1304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Pr="006B34C9">
        <w:t>2</w:t>
      </w:r>
      <w:r w:rsidR="00995C1B" w:rsidRPr="006B34C9">
        <w:t xml:space="preserve"> </w:t>
      </w:r>
      <w:r w:rsidRPr="006B34C9">
        <w:t>границ прилегающих территорий</w:t>
      </w:r>
    </w:p>
    <w:p w:rsidR="00DD4288" w:rsidRPr="006B34C9" w:rsidRDefault="00DD4288" w:rsidP="00995C1B">
      <w:pPr>
        <w:suppressAutoHyphens/>
        <w:ind w:firstLine="709"/>
        <w:rPr>
          <w:rFonts w:cs="Arial"/>
        </w:rPr>
      </w:pPr>
    </w:p>
    <w:p w:rsidR="009C6AF7" w:rsidRPr="006B34C9" w:rsidRDefault="009C6AF7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DE1304" w:rsidRPr="006B34C9" w:rsidTr="009C6AF7">
        <w:tc>
          <w:tcPr>
            <w:tcW w:w="3118" w:type="dxa"/>
            <w:shd w:val="clear" w:color="auto" w:fill="auto"/>
          </w:tcPr>
          <w:p w:rsidR="00DE1304" w:rsidRPr="006B34C9" w:rsidRDefault="00DE13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МОУ «СОШ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 xml:space="preserve">2» городского </w:t>
            </w:r>
            <w:proofErr w:type="gramStart"/>
            <w:r w:rsidRPr="006B34C9">
              <w:rPr>
                <w:rFonts w:cs="Arial"/>
              </w:rPr>
              <w:t>округа</w:t>
            </w:r>
            <w:proofErr w:type="gramEnd"/>
            <w:r w:rsidRPr="006B34C9">
              <w:rPr>
                <w:rFonts w:cs="Arial"/>
              </w:rPr>
              <w:t xml:space="preserve"> ЗАТО п. Горный</w:t>
            </w:r>
          </w:p>
        </w:tc>
        <w:tc>
          <w:tcPr>
            <w:tcW w:w="3119" w:type="dxa"/>
            <w:shd w:val="clear" w:color="auto" w:fill="auto"/>
          </w:tcPr>
          <w:p w:rsidR="00DE1304" w:rsidRPr="006B34C9" w:rsidRDefault="00DE1304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Таежная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д.47</w:t>
            </w:r>
          </w:p>
        </w:tc>
      </w:tr>
    </w:tbl>
    <w:p w:rsidR="00754677" w:rsidRPr="006B34C9" w:rsidRDefault="00754677" w:rsidP="00995C1B">
      <w:pPr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suppressAutoHyphens/>
        <w:ind w:firstLine="709"/>
        <w:rPr>
          <w:rFonts w:cs="Arial"/>
        </w:rPr>
      </w:pPr>
    </w:p>
    <w:p w:rsidR="0030221F" w:rsidRPr="006B34C9" w:rsidRDefault="004A7CE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541" type="#_x0000_t136" style="position:absolute;left:0;text-align:left;margin-left:344.55pt;margin-top:285.6pt;width:122.4pt;height:43.4pt;z-index:251899904" fillcolor="black">
            <v:shadow color="#868686"/>
            <v:textpath style="font-family:&quot;Times New Roman&quot;;v-text-kern:t" trim="t" fitpath="t" string="административное&#10;нежилое здание&#10;ул.Таёжная, 7"/>
          </v:shape>
        </w:pic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61280" behindDoc="0" locked="0" layoutInCell="1" allowOverlap="1" wp14:anchorId="53D713F2" wp14:editId="7D251994">
                <wp:simplePos x="0" y="0"/>
                <wp:positionH relativeFrom="column">
                  <wp:posOffset>2432685</wp:posOffset>
                </wp:positionH>
                <wp:positionV relativeFrom="paragraph">
                  <wp:posOffset>4178300</wp:posOffset>
                </wp:positionV>
                <wp:extent cx="1844040" cy="381000"/>
                <wp:effectExtent l="22860" t="434975" r="19050" b="441325"/>
                <wp:wrapNone/>
                <wp:docPr id="451" name="Прямоугольник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49606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3B62A45" id="Прямоугольник 451" o:spid="_x0000_s1026" style="position:absolute;margin-left:191.55pt;margin-top:329pt;width:145.2pt;height:30pt;rotation:1801810fd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" strokeweight="2pt"/>
            </w:pict>
          </mc:Fallback>
        </mc:AlternateConten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66400" behindDoc="0" locked="0" layoutInCell="1" allowOverlap="1" wp14:anchorId="13534DD6" wp14:editId="7DDDC303">
                <wp:simplePos x="0" y="0"/>
                <wp:positionH relativeFrom="column">
                  <wp:posOffset>10795</wp:posOffset>
                </wp:positionH>
                <wp:positionV relativeFrom="paragraph">
                  <wp:posOffset>1509395</wp:posOffset>
                </wp:positionV>
                <wp:extent cx="1657350" cy="1156970"/>
                <wp:effectExtent l="60960" t="0" r="391795" b="217170"/>
                <wp:wrapNone/>
                <wp:docPr id="450" name="Полилиния 450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7338362">
                          <a:off x="0" y="0"/>
                          <a:ext cx="1657350" cy="1156970"/>
                        </a:xfrm>
                        <a:custGeom>
                          <a:avLst/>
                          <a:gdLst>
                            <a:gd name="T0" fmla="*/ 0 w 3048"/>
                            <a:gd name="T1" fmla="*/ 0 h 2184"/>
                            <a:gd name="T2" fmla="*/ 3048 w 3048"/>
                            <a:gd name="T3" fmla="*/ 12 h 2184"/>
                            <a:gd name="T4" fmla="*/ 3048 w 3048"/>
                            <a:gd name="T5" fmla="*/ 816 h 2184"/>
                            <a:gd name="T6" fmla="*/ 1896 w 3048"/>
                            <a:gd name="T7" fmla="*/ 828 h 2184"/>
                            <a:gd name="T8" fmla="*/ 1920 w 3048"/>
                            <a:gd name="T9" fmla="*/ 2184 h 2184"/>
                            <a:gd name="T10" fmla="*/ 1152 w 3048"/>
                            <a:gd name="T11" fmla="*/ 2172 h 2184"/>
                            <a:gd name="T12" fmla="*/ 1188 w 3048"/>
                            <a:gd name="T13" fmla="*/ 840 h 2184"/>
                            <a:gd name="T14" fmla="*/ 108 w 3048"/>
                            <a:gd name="T15" fmla="*/ 816 h 2184"/>
                            <a:gd name="T16" fmla="*/ 24 w 3048"/>
                            <a:gd name="T17" fmla="*/ 828 h 2184"/>
                            <a:gd name="T18" fmla="*/ 0 w 3048"/>
                            <a:gd name="T19" fmla="*/ 0 h 21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048" h="2184">
                              <a:moveTo>
                                <a:pt x="0" y="0"/>
                              </a:moveTo>
                              <a:lnTo>
                                <a:pt x="3048" y="12"/>
                              </a:lnTo>
                              <a:lnTo>
                                <a:pt x="3048" y="816"/>
                              </a:lnTo>
                              <a:lnTo>
                                <a:pt x="1896" y="828"/>
                              </a:lnTo>
                              <a:lnTo>
                                <a:pt x="1920" y="2184"/>
                              </a:lnTo>
                              <a:lnTo>
                                <a:pt x="1152" y="2172"/>
                              </a:lnTo>
                              <a:lnTo>
                                <a:pt x="1188" y="840"/>
                              </a:lnTo>
                              <a:lnTo>
                                <a:pt x="108" y="816"/>
                              </a:lnTo>
                              <a:lnTo>
                                <a:pt x="24" y="8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462B6D" id="Полилиния 450" o:spid="_x0000_s1026" alt="Плетенка" style="position:absolute;margin-left:.85pt;margin-top:118.85pt;width:130.5pt;height:91.1pt;rotation:8015448fd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48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" path="m,l3048,12r,804l1896,828r24,1356l1152,2172,1188,840,108,816,24,828,,xe" fillcolor="black" strokeweight="2pt">
                <v:fill r:id="rId11" o:title="" type="pattern"/>
                <v:path arrowok="t" o:connecttype="custom" o:connectlocs="0,0;1657350,6357;1657350,432275;1030950,438631;1044000,1156970;626400,1150613;645975,444988;58725,432275;13050,438631;0,0" o:connectangles="0,0,0,0,0,0,0,0,0,0"/>
              </v:shape>
            </w:pict>
          </mc:Fallback>
        </mc:AlternateConten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68448" behindDoc="0" locked="0" layoutInCell="1" allowOverlap="1" wp14:anchorId="3F8F33BD" wp14:editId="73C0B7FE">
                <wp:simplePos x="0" y="0"/>
                <wp:positionH relativeFrom="column">
                  <wp:posOffset>-470535</wp:posOffset>
                </wp:positionH>
                <wp:positionV relativeFrom="paragraph">
                  <wp:posOffset>4589780</wp:posOffset>
                </wp:positionV>
                <wp:extent cx="1844040" cy="381000"/>
                <wp:effectExtent l="480060" t="635" r="472440" b="3175"/>
                <wp:wrapNone/>
                <wp:docPr id="449" name="Прямоугольник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233514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52EAE11" id="Прямоугольник 449" o:spid="_x0000_s1026" style="position:absolute;margin-left:-37.05pt;margin-top:361.4pt;width:145.2pt;height:30pt;rotation:7900926fd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" strokeweight="2pt"/>
            </w:pict>
          </mc:Fallback>
        </mc:AlternateConten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69472" behindDoc="0" locked="0" layoutInCell="1" allowOverlap="1" wp14:anchorId="435F7F6A" wp14:editId="41A7CDF7">
                <wp:simplePos x="0" y="0"/>
                <wp:positionH relativeFrom="column">
                  <wp:posOffset>855345</wp:posOffset>
                </wp:positionH>
                <wp:positionV relativeFrom="paragraph">
                  <wp:posOffset>5325110</wp:posOffset>
                </wp:positionV>
                <wp:extent cx="1844040" cy="381000"/>
                <wp:effectExtent l="472440" t="2540" r="480060" b="1270"/>
                <wp:wrapNone/>
                <wp:docPr id="448" name="Прямоугольник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233514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685A9D4" id="Прямоугольник 448" o:spid="_x0000_s1026" style="position:absolute;margin-left:67.35pt;margin-top:419.3pt;width:145.2pt;height:30pt;rotation:7900926fd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" strokeweight="2pt"/>
            </w:pict>
          </mc:Fallback>
        </mc:AlternateConten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78688" behindDoc="0" locked="0" layoutInCell="1" allowOverlap="1" wp14:anchorId="5D954902" wp14:editId="431EA81E">
                <wp:simplePos x="0" y="0"/>
                <wp:positionH relativeFrom="column">
                  <wp:posOffset>2501265</wp:posOffset>
                </wp:positionH>
                <wp:positionV relativeFrom="paragraph">
                  <wp:posOffset>1069975</wp:posOffset>
                </wp:positionV>
                <wp:extent cx="1051560" cy="678180"/>
                <wp:effectExtent l="129540" t="250825" r="133350" b="242570"/>
                <wp:wrapNone/>
                <wp:docPr id="447" name="Прямоугольник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35469">
                          <a:off x="0" y="0"/>
                          <a:ext cx="10515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97CB3B6" id="Прямоугольник 447" o:spid="_x0000_s1026" style="position:absolute;margin-left:196.95pt;margin-top:84.25pt;width:82.8pt;height:53.4pt;rotation:2004822fd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" strokeweight="2pt"/>
            </w:pict>
          </mc:Fallback>
        </mc:AlternateContent>
      </w:r>
      <w:r w:rsidRPr="006B34C9">
        <w:rPr>
          <w:rFonts w:cs="Arial"/>
          <w:lang w:eastAsia="en-US"/>
        </w:rPr>
        <w:pict>
          <v:shape id="_x0000_s1563" type="#_x0000_t136" style="position:absolute;left:0;text-align:left;margin-left:291.75pt;margin-top:90.1pt;width:138.5pt;height:41.55pt;z-index:251904000;mso-position-horizontal-relative:text;mso-position-vertical-relative:text" fillcolor="black">
            <v:shadow color="#868686"/>
            <v:textpath style="font-family:&quot;Times New Roman&quot;;v-text-kern:t" trim="t" fitpath="t" string="Дом офицеров,&#10;не используется &#10;(аварийное состояние)"/>
          </v:shape>
        </w:pic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79712" behindDoc="0" locked="0" layoutInCell="1" allowOverlap="1" wp14:anchorId="0A24714D" wp14:editId="331B47C1">
                <wp:simplePos x="0" y="0"/>
                <wp:positionH relativeFrom="column">
                  <wp:posOffset>1824990</wp:posOffset>
                </wp:positionH>
                <wp:positionV relativeFrom="paragraph">
                  <wp:posOffset>2646680</wp:posOffset>
                </wp:positionV>
                <wp:extent cx="198120" cy="129540"/>
                <wp:effectExtent l="30480" t="0" r="59055" b="37465"/>
                <wp:wrapNone/>
                <wp:docPr id="446" name="Полилиния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948272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BED793" id="Полилиния 446" o:spid="_x0000_s1026" style="position:absolute;margin-left:143.7pt;margin-top:208.4pt;width:15.6pt;height:10.2pt;rotation:7589366fd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80736" behindDoc="0" locked="0" layoutInCell="1" allowOverlap="1" wp14:anchorId="389C741B" wp14:editId="651F041A">
                <wp:simplePos x="0" y="0"/>
                <wp:positionH relativeFrom="column">
                  <wp:posOffset>1820545</wp:posOffset>
                </wp:positionH>
                <wp:positionV relativeFrom="paragraph">
                  <wp:posOffset>2748280</wp:posOffset>
                </wp:positionV>
                <wp:extent cx="1808480" cy="1348740"/>
                <wp:effectExtent l="39370" t="24130" r="19050" b="17780"/>
                <wp:wrapNone/>
                <wp:docPr id="445" name="Полилиния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8480" cy="1348740"/>
                        </a:xfrm>
                        <a:custGeom>
                          <a:avLst/>
                          <a:gdLst>
                            <a:gd name="T0" fmla="*/ 265 w 3952"/>
                            <a:gd name="T1" fmla="*/ 0 h 2829"/>
                            <a:gd name="T2" fmla="*/ 424 w 3952"/>
                            <a:gd name="T3" fmla="*/ 36 h 2829"/>
                            <a:gd name="T4" fmla="*/ 0 w 3952"/>
                            <a:gd name="T5" fmla="*/ 708 h 2829"/>
                            <a:gd name="T6" fmla="*/ 3952 w 3952"/>
                            <a:gd name="T7" fmla="*/ 2829 h 28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952" h="2829">
                              <a:moveTo>
                                <a:pt x="265" y="0"/>
                              </a:moveTo>
                              <a:lnTo>
                                <a:pt x="424" y="36"/>
                              </a:lnTo>
                              <a:lnTo>
                                <a:pt x="0" y="708"/>
                              </a:lnTo>
                              <a:lnTo>
                                <a:pt x="3952" y="2829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0DB094" id="Полилиния 445" o:spid="_x0000_s1026" style="position:absolute;margin-left:143.35pt;margin-top:216.4pt;width:142.4pt;height:106.2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52,2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" path="m265,l424,36,,708,3952,2829e" filled="f" strokeweight="2.5pt">
                <v:stroke dashstyle="1 1" endcap="round"/>
                <v:path arrowok="t" o:connecttype="custom" o:connectlocs="121267,0;194027,17163;0,337543;1808480,1348740" o:connectangles="0,0,0,0"/>
              </v:shape>
            </w:pict>
          </mc:Fallback>
        </mc:AlternateConten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81760" behindDoc="0" locked="0" layoutInCell="1" allowOverlap="1" wp14:anchorId="71ED408B" wp14:editId="35D2124D">
                <wp:simplePos x="0" y="0"/>
                <wp:positionH relativeFrom="column">
                  <wp:posOffset>455295</wp:posOffset>
                </wp:positionH>
                <wp:positionV relativeFrom="paragraph">
                  <wp:posOffset>3138805</wp:posOffset>
                </wp:positionV>
                <wp:extent cx="1365250" cy="589280"/>
                <wp:effectExtent l="17145" t="24130" r="17780" b="43815"/>
                <wp:wrapNone/>
                <wp:docPr id="444" name="Полилиния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0" cy="589280"/>
                        </a:xfrm>
                        <a:custGeom>
                          <a:avLst/>
                          <a:gdLst>
                            <a:gd name="T0" fmla="*/ 2600 w 2600"/>
                            <a:gd name="T1" fmla="*/ 0 h 1192"/>
                            <a:gd name="T2" fmla="*/ 1836 w 2600"/>
                            <a:gd name="T3" fmla="*/ 1192 h 1192"/>
                            <a:gd name="T4" fmla="*/ 0 w 2600"/>
                            <a:gd name="T5" fmla="*/ 108 h 1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600" h="1192">
                              <a:moveTo>
                                <a:pt x="2600" y="0"/>
                              </a:moveTo>
                              <a:lnTo>
                                <a:pt x="1836" y="1192"/>
                              </a:lnTo>
                              <a:lnTo>
                                <a:pt x="0" y="10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E9477B" id="Полилиния 444" o:spid="_x0000_s1026" style="position:absolute;margin-left:35.85pt;margin-top:247.15pt;width:107.5pt;height:46.4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600,1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" path="m2600,l1836,1192,,108e" filled="f" strokeweight="2.5pt">
                <v:stroke dashstyle="1 1" endcap="round"/>
                <v:path arrowok="t" o:connecttype="custom" o:connectlocs="1365250,0;964077,589280;0,53391" o:connectangles="0,0,0"/>
              </v:shape>
            </w:pict>
          </mc:Fallback>
        </mc:AlternateConten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82784" behindDoc="0" locked="0" layoutInCell="1" allowOverlap="1" wp14:anchorId="5714ECE9" wp14:editId="58D197C9">
                <wp:simplePos x="0" y="0"/>
                <wp:positionH relativeFrom="column">
                  <wp:posOffset>1417955</wp:posOffset>
                </wp:positionH>
                <wp:positionV relativeFrom="paragraph">
                  <wp:posOffset>3730625</wp:posOffset>
                </wp:positionV>
                <wp:extent cx="876300" cy="492760"/>
                <wp:effectExtent l="17780" t="15875" r="20320" b="24765"/>
                <wp:wrapNone/>
                <wp:docPr id="443" name="Прямая соединительная линия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0" cy="49276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CB78BA" id="Прямая соединительная линия 443" o:spid="_x0000_s1026" style="position:absolute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5pt,293.75pt" to="180.65pt,3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" strokeweight="2.5pt">
                <v:stroke dashstyle="1 1" endcap="round"/>
              </v:line>
            </w:pict>
          </mc:Fallback>
        </mc:AlternateConten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83808" behindDoc="0" locked="0" layoutInCell="1" allowOverlap="1" wp14:anchorId="7BB8DE7F" wp14:editId="7E3C9E3A">
                <wp:simplePos x="0" y="0"/>
                <wp:positionH relativeFrom="column">
                  <wp:posOffset>552450</wp:posOffset>
                </wp:positionH>
                <wp:positionV relativeFrom="paragraph">
                  <wp:posOffset>3373755</wp:posOffset>
                </wp:positionV>
                <wp:extent cx="232410" cy="354965"/>
                <wp:effectExtent l="19050" t="20955" r="24765" b="24130"/>
                <wp:wrapNone/>
                <wp:docPr id="442" name="Прямая соединительная линия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2410" cy="35496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D39FF6" id="Прямая соединительная линия 442" o:spid="_x0000_s1026" style="position:absolute;flip:x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5pt,265.65pt" to="61.8pt,29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" strokeweight="2.5pt">
                <v:stroke dashstyle="1 1" endcap="round"/>
              </v:line>
            </w:pict>
          </mc:Fallback>
        </mc:AlternateContent>
      </w:r>
    </w:p>
    <w:p w:rsidR="0030221F" w:rsidRPr="006B34C9" w:rsidRDefault="0030221F" w:rsidP="00995C1B">
      <w:pPr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84832" behindDoc="0" locked="0" layoutInCell="1" allowOverlap="1" wp14:anchorId="768F0D14" wp14:editId="68F5BBC3">
                <wp:simplePos x="0" y="0"/>
                <wp:positionH relativeFrom="column">
                  <wp:posOffset>455295</wp:posOffset>
                </wp:positionH>
                <wp:positionV relativeFrom="paragraph">
                  <wp:posOffset>146050</wp:posOffset>
                </wp:positionV>
                <wp:extent cx="3173730" cy="3649980"/>
                <wp:effectExtent l="45720" t="41275" r="47625" b="42545"/>
                <wp:wrapNone/>
                <wp:docPr id="441" name="Полилиния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3730" cy="3649980"/>
                        </a:xfrm>
                        <a:custGeom>
                          <a:avLst/>
                          <a:gdLst>
                            <a:gd name="T0" fmla="*/ 1037 w 6708"/>
                            <a:gd name="T1" fmla="*/ 192 h 6649"/>
                            <a:gd name="T2" fmla="*/ 4295 w 6708"/>
                            <a:gd name="T3" fmla="*/ 0 h 6649"/>
                            <a:gd name="T4" fmla="*/ 5652 w 6708"/>
                            <a:gd name="T5" fmla="*/ 744 h 6649"/>
                            <a:gd name="T6" fmla="*/ 6708 w 6708"/>
                            <a:gd name="T7" fmla="*/ 6081 h 6649"/>
                            <a:gd name="T8" fmla="*/ 6384 w 6708"/>
                            <a:gd name="T9" fmla="*/ 6649 h 6649"/>
                            <a:gd name="T10" fmla="*/ 0 w 6708"/>
                            <a:gd name="T11" fmla="*/ 5457 h 6649"/>
                            <a:gd name="T12" fmla="*/ 84 w 6708"/>
                            <a:gd name="T13" fmla="*/ 3100 h 66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708" h="6649">
                              <a:moveTo>
                                <a:pt x="1037" y="192"/>
                              </a:moveTo>
                              <a:lnTo>
                                <a:pt x="4295" y="0"/>
                              </a:lnTo>
                              <a:lnTo>
                                <a:pt x="5652" y="744"/>
                              </a:lnTo>
                              <a:lnTo>
                                <a:pt x="6708" y="6081"/>
                              </a:lnTo>
                              <a:lnTo>
                                <a:pt x="6384" y="6649"/>
                              </a:lnTo>
                              <a:lnTo>
                                <a:pt x="0" y="5457"/>
                              </a:lnTo>
                              <a:lnTo>
                                <a:pt x="84" y="310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4E4E2C" id="Полилиния 441" o:spid="_x0000_s1026" style="position:absolute;margin-left:35.85pt;margin-top:11.5pt;width:249.9pt;height:287.4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08,6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" path="m1037,192l4295,,5652,744,6708,6081r-324,568l,5457,84,3100e" filled="f" strokeweight="3pt">
                <v:path arrowok="t" o:connecttype="custom" o:connectlocs="490632,105399;2032077,0;2674109,408420;3173730,3338175;3020437,3649980;0,2995630;39743,1701750" o:connectangles="0,0,0,0,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67424" behindDoc="0" locked="0" layoutInCell="1" allowOverlap="1" wp14:anchorId="36311FA7" wp14:editId="15980E28">
                <wp:simplePos x="0" y="0"/>
                <wp:positionH relativeFrom="column">
                  <wp:posOffset>-584835</wp:posOffset>
                </wp:positionH>
                <wp:positionV relativeFrom="paragraph">
                  <wp:posOffset>54610</wp:posOffset>
                </wp:positionV>
                <wp:extent cx="3017520" cy="2750820"/>
                <wp:effectExtent l="15240" t="16510" r="15240" b="13970"/>
                <wp:wrapNone/>
                <wp:docPr id="440" name="Полилиния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7520" cy="2750820"/>
                        </a:xfrm>
                        <a:custGeom>
                          <a:avLst/>
                          <a:gdLst>
                            <a:gd name="T0" fmla="*/ 1776 w 5472"/>
                            <a:gd name="T1" fmla="*/ 0 h 5208"/>
                            <a:gd name="T2" fmla="*/ 5472 w 5472"/>
                            <a:gd name="T3" fmla="*/ 2280 h 5208"/>
                            <a:gd name="T4" fmla="*/ 3612 w 5472"/>
                            <a:gd name="T5" fmla="*/ 5208 h 5208"/>
                            <a:gd name="T6" fmla="*/ 0 w 5472"/>
                            <a:gd name="T7" fmla="*/ 2913 h 5208"/>
                            <a:gd name="T8" fmla="*/ 1776 w 5472"/>
                            <a:gd name="T9" fmla="*/ 0 h 5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472" h="5208">
                              <a:moveTo>
                                <a:pt x="1776" y="0"/>
                              </a:moveTo>
                              <a:lnTo>
                                <a:pt x="5472" y="2280"/>
                              </a:lnTo>
                              <a:lnTo>
                                <a:pt x="3612" y="5208"/>
                              </a:lnTo>
                              <a:lnTo>
                                <a:pt x="0" y="2913"/>
                              </a:lnTo>
                              <a:lnTo>
                                <a:pt x="1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0320B6" id="Полилиния 440" o:spid="_x0000_s1026" style="position:absolute;margin-left:-46.05pt;margin-top:4.3pt;width:237.6pt;height:216.6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72,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" path="m1776,l5472,2280,3612,5208,,2913,1776,xe">
                <v:stroke dashstyle="dashDot"/>
                <v:path arrowok="t" o:connecttype="custom" o:connectlocs="979371,0;3017520,1204276;1991828,2750820;0,1538621;979371,0" o:connectangles="0,0,0,0,0"/>
              </v:shape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547" type="#_x0000_t136" style="position:absolute;left:0;text-align:left;margin-left:8.95pt;margin-top:1.65pt;width:139.5pt;height:48pt;z-index:251900928" fillcolor="black">
            <v:shadow color="#868686"/>
            <v:textpath style="font-family:&quot;Times New Roman&quot;;v-text-kern:t" trim="t" fitpath="t" string="МОУ СОШ № 2&#10;ул.Таёжная, 47"/>
          </v:shape>
        </w:pic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560" type="#_x0000_t136" style="position:absolute;left:0;text-align:left;margin-left:16.5pt;margin-top:54pt;width:101.5pt;height:16.8pt;rotation:-3721667fd;z-index:251901952;mso-position-horizontal-relative:text;mso-position-vertical-relative:text" fillcolor="black">
            <v:shadow color="#868686"/>
            <v:textpath style="font-family:&quot;Times New Roman&quot;;v-text-kern:t" trim="t" fitpath="t" string="ул.Таёжная, 3"/>
          </v:shape>
        </w:pic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70496" behindDoc="0" locked="0" layoutInCell="1" allowOverlap="1" wp14:anchorId="0563C8C3" wp14:editId="6019851A">
                <wp:simplePos x="0" y="0"/>
                <wp:positionH relativeFrom="column">
                  <wp:posOffset>565150</wp:posOffset>
                </wp:positionH>
                <wp:positionV relativeFrom="paragraph">
                  <wp:posOffset>27940</wp:posOffset>
                </wp:positionV>
                <wp:extent cx="196215" cy="222250"/>
                <wp:effectExtent l="66675" t="78740" r="73025" b="77470"/>
                <wp:wrapNone/>
                <wp:docPr id="439" name="Прямоугольник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4A9ECFD" id="Прямоугольник 439" o:spid="_x0000_s1026" style="position:absolute;margin-left:44.5pt;margin-top:2.2pt;width:15.45pt;height:17.5pt;rotation:-3865344fd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" strokeweight="2pt"/>
            </w:pict>
          </mc:Fallback>
        </mc:AlternateConten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63328" behindDoc="0" locked="0" layoutInCell="1" allowOverlap="1" wp14:anchorId="4E14335A" wp14:editId="7802D5AA">
                <wp:simplePos x="0" y="0"/>
                <wp:positionH relativeFrom="column">
                  <wp:posOffset>2934970</wp:posOffset>
                </wp:positionH>
                <wp:positionV relativeFrom="paragraph">
                  <wp:posOffset>5080</wp:posOffset>
                </wp:positionV>
                <wp:extent cx="236220" cy="222250"/>
                <wp:effectExtent l="74930" t="74295" r="74295" b="70485"/>
                <wp:wrapNone/>
                <wp:docPr id="438" name="Прямоугольник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D02E7C" id="Прямоугольник 438" o:spid="_x0000_s1026" style="position:absolute;margin-left:231.1pt;margin-top:.4pt;width:18.6pt;height:17.5pt;rotation:-4165223fd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" strokeweight="2pt"/>
            </w:pict>
          </mc:Fallback>
        </mc:AlternateContent>
      </w:r>
      <w:r w:rsidR="0030221F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64352" behindDoc="0" locked="0" layoutInCell="1" allowOverlap="1" wp14:anchorId="1FCBD006" wp14:editId="68F833FE">
                <wp:simplePos x="0" y="0"/>
                <wp:positionH relativeFrom="column">
                  <wp:posOffset>2578100</wp:posOffset>
                </wp:positionH>
                <wp:positionV relativeFrom="paragraph">
                  <wp:posOffset>128905</wp:posOffset>
                </wp:positionV>
                <wp:extent cx="236220" cy="222250"/>
                <wp:effectExtent l="80010" t="74295" r="78740" b="70485"/>
                <wp:wrapNone/>
                <wp:docPr id="437" name="Прямоугольник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A21901C" id="Прямоугольник 437" o:spid="_x0000_s1026" style="position:absolute;margin-left:203pt;margin-top:10.15pt;width:18.6pt;height:17.5pt;rotation:-4165223fd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" strokeweight="2pt"/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85856" behindDoc="0" locked="0" layoutInCell="1" allowOverlap="1" wp14:anchorId="14EF91DC" wp14:editId="45BB5EB1">
                <wp:simplePos x="0" y="0"/>
                <wp:positionH relativeFrom="column">
                  <wp:posOffset>3698240</wp:posOffset>
                </wp:positionH>
                <wp:positionV relativeFrom="paragraph">
                  <wp:posOffset>24130</wp:posOffset>
                </wp:positionV>
                <wp:extent cx="236220" cy="222250"/>
                <wp:effectExtent l="76200" t="74295" r="73025" b="70485"/>
                <wp:wrapNone/>
                <wp:docPr id="436" name="Прямоугольник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32851AC" id="Прямоугольник 436" o:spid="_x0000_s1026" style="position:absolute;margin-left:291.2pt;margin-top:1.9pt;width:18.6pt;height:17.5pt;rotation:-4165223fd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73568" behindDoc="0" locked="0" layoutInCell="1" allowOverlap="1" wp14:anchorId="402C87DD" wp14:editId="076501C7">
                <wp:simplePos x="0" y="0"/>
                <wp:positionH relativeFrom="column">
                  <wp:posOffset>333375</wp:posOffset>
                </wp:positionH>
                <wp:positionV relativeFrom="paragraph">
                  <wp:posOffset>57785</wp:posOffset>
                </wp:positionV>
                <wp:extent cx="196215" cy="222250"/>
                <wp:effectExtent l="73025" t="80010" r="66675" b="76200"/>
                <wp:wrapNone/>
                <wp:docPr id="435" name="Прямоугольник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6BEBA07" id="Прямоугольник 435" o:spid="_x0000_s1026" style="position:absolute;margin-left:26.25pt;margin-top:4.55pt;width:15.45pt;height:17.5pt;rotation:-3865344fd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65376" behindDoc="0" locked="0" layoutInCell="1" allowOverlap="1" wp14:anchorId="4901F6A0" wp14:editId="6B5F2EF7">
                <wp:simplePos x="0" y="0"/>
                <wp:positionH relativeFrom="column">
                  <wp:posOffset>3102610</wp:posOffset>
                </wp:positionH>
                <wp:positionV relativeFrom="paragraph">
                  <wp:posOffset>77470</wp:posOffset>
                </wp:positionV>
                <wp:extent cx="236220" cy="222250"/>
                <wp:effectExtent l="71120" t="70485" r="78105" b="74295"/>
                <wp:wrapNone/>
                <wp:docPr id="434" name="Прямоугольник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673AC09" id="Прямоугольник 434" o:spid="_x0000_s1026" style="position:absolute;margin-left:244.3pt;margin-top:6.1pt;width:18.6pt;height:17.5pt;rotation:-4165223fd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" strokeweight="2pt"/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62304" behindDoc="0" locked="0" layoutInCell="1" allowOverlap="1" wp14:anchorId="3D99A793" wp14:editId="4ABE9755">
                <wp:simplePos x="0" y="0"/>
                <wp:positionH relativeFrom="column">
                  <wp:posOffset>3816350</wp:posOffset>
                </wp:positionH>
                <wp:positionV relativeFrom="paragraph">
                  <wp:posOffset>92710</wp:posOffset>
                </wp:positionV>
                <wp:extent cx="236220" cy="222250"/>
                <wp:effectExtent l="80010" t="76200" r="78740" b="68580"/>
                <wp:wrapNone/>
                <wp:docPr id="433" name="Прямоугольник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0FCBFF2" id="Прямоугольник 433" o:spid="_x0000_s1026" style="position:absolute;margin-left:300.5pt;margin-top:7.3pt;width:18.6pt;height:17.5pt;rotation:-4165223fd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" strokeweight="2pt"/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74592" behindDoc="0" locked="0" layoutInCell="1" allowOverlap="1" wp14:anchorId="0CC0650F" wp14:editId="4BF1A75F">
                <wp:simplePos x="0" y="0"/>
                <wp:positionH relativeFrom="column">
                  <wp:posOffset>2165350</wp:posOffset>
                </wp:positionH>
                <wp:positionV relativeFrom="paragraph">
                  <wp:posOffset>66675</wp:posOffset>
                </wp:positionV>
                <wp:extent cx="196215" cy="222250"/>
                <wp:effectExtent l="66675" t="79375" r="73025" b="76835"/>
                <wp:wrapNone/>
                <wp:docPr id="432" name="Прямоугольник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A1ADA5F" id="Прямоугольник 432" o:spid="_x0000_s1026" style="position:absolute;margin-left:170.5pt;margin-top:5.25pt;width:15.45pt;height:17.5pt;rotation:-3865344fd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72544" behindDoc="0" locked="0" layoutInCell="1" allowOverlap="1" wp14:anchorId="10AEC6D3" wp14:editId="1C0E41EE">
                <wp:simplePos x="0" y="0"/>
                <wp:positionH relativeFrom="column">
                  <wp:posOffset>78740</wp:posOffset>
                </wp:positionH>
                <wp:positionV relativeFrom="paragraph">
                  <wp:posOffset>-10160</wp:posOffset>
                </wp:positionV>
                <wp:extent cx="196215" cy="222250"/>
                <wp:effectExtent l="66040" t="78740" r="73660" b="77470"/>
                <wp:wrapNone/>
                <wp:docPr id="431" name="Прямоугольник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6D89BCF" id="Прямоугольник 431" o:spid="_x0000_s1026" style="position:absolute;margin-left:6.2pt;margin-top:-.8pt;width:15.45pt;height:17.5pt;rotation:-3865344fd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" strokeweight="2pt"/>
            </w:pict>
          </mc:Fallback>
        </mc:AlternateContent>
      </w:r>
    </w:p>
    <w:p w:rsidR="0030221F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561" type="#_x0000_t136" style="position:absolute;left:0;text-align:left;margin-left:126.55pt;margin-top:48.2pt;width:101.5pt;height:16.8pt;rotation:-27340276fd;z-index:251902976" fillcolor="black">
            <v:shadow color="#868686"/>
            <v:textpath style="font-family:&quot;Times New Roman&quot;;v-text-kern:t" trim="t" fitpath="t" string="ул.Таёжная, 2"/>
          </v:shape>
        </w:pic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77664" behindDoc="0" locked="0" layoutInCell="1" allowOverlap="1" wp14:anchorId="6A04008E" wp14:editId="36963129">
                <wp:simplePos x="0" y="0"/>
                <wp:positionH relativeFrom="column">
                  <wp:posOffset>1935480</wp:posOffset>
                </wp:positionH>
                <wp:positionV relativeFrom="paragraph">
                  <wp:posOffset>137160</wp:posOffset>
                </wp:positionV>
                <wp:extent cx="196215" cy="222250"/>
                <wp:effectExtent l="65405" t="73660" r="74295" b="82550"/>
                <wp:wrapNone/>
                <wp:docPr id="430" name="Прямоугольник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1C63ACC" id="Прямоугольник 430" o:spid="_x0000_s1026" style="position:absolute;margin-left:152.4pt;margin-top:10.8pt;width:15.45pt;height:17.5pt;rotation:-3865344fd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71520" behindDoc="0" locked="0" layoutInCell="1" allowOverlap="1" wp14:anchorId="3AE8C91D" wp14:editId="0F782180">
                <wp:simplePos x="0" y="0"/>
                <wp:positionH relativeFrom="column">
                  <wp:posOffset>-135890</wp:posOffset>
                </wp:positionH>
                <wp:positionV relativeFrom="paragraph">
                  <wp:posOffset>29845</wp:posOffset>
                </wp:positionV>
                <wp:extent cx="196215" cy="222250"/>
                <wp:effectExtent l="70485" t="80645" r="69215" b="75565"/>
                <wp:wrapNone/>
                <wp:docPr id="429" name="Прямоугольник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9040AA2" id="Прямоугольник 429" o:spid="_x0000_s1026" style="position:absolute;margin-left:-10.7pt;margin-top:2.35pt;width:15.45pt;height:17.5pt;rotation:-3865344fd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" strokeweight="2pt"/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76640" behindDoc="0" locked="0" layoutInCell="1" allowOverlap="1" wp14:anchorId="0EA9D550" wp14:editId="24691F2D">
                <wp:simplePos x="0" y="0"/>
                <wp:positionH relativeFrom="column">
                  <wp:posOffset>1652905</wp:posOffset>
                </wp:positionH>
                <wp:positionV relativeFrom="paragraph">
                  <wp:posOffset>89535</wp:posOffset>
                </wp:positionV>
                <wp:extent cx="196215" cy="222250"/>
                <wp:effectExtent l="68580" t="73660" r="71120" b="82550"/>
                <wp:wrapNone/>
                <wp:docPr id="428" name="Прямоугольник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748B1B6" id="Прямоугольник 428" o:spid="_x0000_s1026" style="position:absolute;margin-left:130.15pt;margin-top:7.05pt;width:15.45pt;height:17.5pt;rotation:-3865344fd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" strokeweight="2pt"/>
            </w:pict>
          </mc:Fallback>
        </mc:AlternateContent>
      </w:r>
    </w:p>
    <w:p w:rsidR="00995C1B" w:rsidRPr="006B34C9" w:rsidRDefault="00995C1B" w:rsidP="00995C1B">
      <w:pPr>
        <w:tabs>
          <w:tab w:val="left" w:pos="6288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75616" behindDoc="0" locked="0" layoutInCell="1" allowOverlap="1" wp14:anchorId="6FDDD544" wp14:editId="2C4B7C54">
                <wp:simplePos x="0" y="0"/>
                <wp:positionH relativeFrom="column">
                  <wp:posOffset>1430655</wp:posOffset>
                </wp:positionH>
                <wp:positionV relativeFrom="paragraph">
                  <wp:posOffset>128270</wp:posOffset>
                </wp:positionV>
                <wp:extent cx="196215" cy="222250"/>
                <wp:effectExtent l="65405" t="74295" r="74295" b="81915"/>
                <wp:wrapNone/>
                <wp:docPr id="427" name="Прямоугольник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D48513B" id="Прямоугольник 427" o:spid="_x0000_s1026" style="position:absolute;margin-left:112.65pt;margin-top:10.1pt;width:15.45pt;height:17.5pt;rotation:-3865344fd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" strokeweight="2pt"/>
            </w:pict>
          </mc:Fallback>
        </mc:AlternateContent>
      </w: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0"/>
        </w:tabs>
        <w:suppressAutoHyphens/>
        <w:ind w:firstLine="709"/>
        <w:rPr>
          <w:rFonts w:cs="Arial"/>
        </w:rPr>
      </w:pPr>
    </w:p>
    <w:p w:rsidR="0030221F" w:rsidRPr="006B34C9" w:rsidRDefault="0030221F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58208" behindDoc="0" locked="0" layoutInCell="1" allowOverlap="1" wp14:anchorId="66ED6846" wp14:editId="3CC62364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426" name="Прямая со стрелкой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613681" id="Прямая со стрелкой 426" o:spid="_x0000_s1026" type="#_x0000_t32" style="position:absolute;margin-left:16.95pt;margin-top:7pt;width:37.2pt;height:.6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      </w:t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  <w:r w:rsidR="009C6AF7" w:rsidRPr="006B34C9">
        <w:rPr>
          <w:rFonts w:cs="Arial"/>
        </w:rPr>
        <w:cr/>
      </w:r>
      <w:r w:rsidR="00995C1B" w:rsidRPr="006B34C9">
        <w:rPr>
          <w:rFonts w:cs="Arial"/>
        </w:rPr>
        <w:t xml:space="preserve">     </w:t>
      </w:r>
      <w:r w:rsidRPr="006B34C9">
        <w:rPr>
          <w:rFonts w:cs="Arial"/>
        </w:rPr>
        <w:t>которой не допускается розничная продажа алкогольной продукции.</w:t>
      </w:r>
    </w:p>
    <w:p w:rsidR="0030221F" w:rsidRPr="006B34C9" w:rsidRDefault="0030221F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59232" behindDoc="0" locked="0" layoutInCell="1" allowOverlap="1" wp14:anchorId="184884A1" wp14:editId="3114CB0A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425" name="Прямая со стрелкой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1706BC" id="Прямая со стрелкой 425" o:spid="_x0000_s1026" type="#_x0000_t32" style="position:absolute;margin-left:16.95pt;margin-top:7.3pt;width:37.2pt;height:.6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ProxXF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995C1B" w:rsidRPr="006B34C9">
        <w:rPr>
          <w:rFonts w:cs="Arial"/>
        </w:rPr>
        <w:t xml:space="preserve">       </w:t>
      </w:r>
      <w:r w:rsidRPr="006B34C9">
        <w:rPr>
          <w:rFonts w:cs="Arial"/>
        </w:rPr>
        <w:t>Граница прилегающей территории</w:t>
      </w:r>
    </w:p>
    <w:p w:rsidR="0030221F" w:rsidRPr="006B34C9" w:rsidRDefault="0030221F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60256" behindDoc="0" locked="0" layoutInCell="1" allowOverlap="1" wp14:anchorId="05BDFB1B" wp14:editId="6456DE53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424" name="Прямая со стрелкой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8373110" id="Прямая со стрелкой 424" o:spid="_x0000_s1026" type="#_x0000_t32" style="position:absolute;margin-left:16.95pt;margin-top:8.5pt;width:37.2pt;height:.6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      </w:t>
      </w:r>
      <w:r w:rsidRPr="006B34C9">
        <w:rPr>
          <w:rFonts w:cs="Arial"/>
        </w:rPr>
        <w:t>Маршрут движения (80 м)</w:t>
      </w:r>
    </w:p>
    <w:p w:rsidR="0030221F" w:rsidRPr="006B34C9" w:rsidRDefault="0030221F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57184" behindDoc="0" locked="0" layoutInCell="1" allowOverlap="1" wp14:anchorId="739BF3BC" wp14:editId="40E26E7B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423" name="Полилиния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4DD670A" id="Полилиния 423" o:spid="_x0000_s1026" style="position:absolute;margin-left:27.15pt;margin-top:4.45pt;width:15.6pt;height:10.2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      </w:t>
      </w:r>
      <w:r w:rsidRPr="006B34C9">
        <w:rPr>
          <w:rFonts w:cs="Arial"/>
        </w:rPr>
        <w:t>Вход для посетителей на обособленную территорию</w:t>
      </w:r>
    </w:p>
    <w:p w:rsidR="00995C1B" w:rsidRPr="006B34C9" w:rsidRDefault="00995C1B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30221F" w:rsidRPr="006B34C9" w:rsidRDefault="0030221F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Pr="006B34C9">
        <w:t>3</w:t>
      </w:r>
      <w:r w:rsidR="00995C1B" w:rsidRPr="006B34C9">
        <w:t xml:space="preserve"> </w:t>
      </w:r>
      <w:r w:rsidRPr="006B34C9">
        <w:t>границ прилегающих территорий</w:t>
      </w:r>
    </w:p>
    <w:p w:rsidR="0030221F" w:rsidRPr="006B34C9" w:rsidRDefault="0030221F" w:rsidP="00995C1B">
      <w:pPr>
        <w:suppressAutoHyphens/>
        <w:ind w:firstLine="709"/>
        <w:rPr>
          <w:rFonts w:cs="Arial"/>
        </w:rPr>
      </w:pPr>
    </w:p>
    <w:p w:rsidR="009C6AF7" w:rsidRPr="006B34C9" w:rsidRDefault="009C6AF7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9615" w:type="dxa"/>
        <w:tblLayout w:type="fixed"/>
        <w:tblLook w:val="04A0" w:firstRow="1" w:lastRow="0" w:firstColumn="1" w:lastColumn="0" w:noHBand="0" w:noVBand="1"/>
      </w:tblPr>
      <w:tblGrid>
        <w:gridCol w:w="4807"/>
        <w:gridCol w:w="4808"/>
      </w:tblGrid>
      <w:tr w:rsidR="0030221F" w:rsidRPr="006B34C9" w:rsidTr="009C6AF7">
        <w:tc>
          <w:tcPr>
            <w:tcW w:w="3118" w:type="dxa"/>
            <w:shd w:val="clear" w:color="auto" w:fill="auto"/>
            <w:hideMark/>
          </w:tcPr>
          <w:p w:rsidR="0030221F" w:rsidRPr="006B34C9" w:rsidRDefault="0030221F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МДОУ «Д/с</w:t>
            </w:r>
            <w:r w:rsidR="00995C1B" w:rsidRPr="006B34C9">
              <w:rPr>
                <w:rFonts w:cs="Arial"/>
              </w:rPr>
              <w:t xml:space="preserve"> № </w:t>
            </w:r>
            <w:r w:rsidRPr="006B34C9">
              <w:rPr>
                <w:rFonts w:cs="Arial"/>
              </w:rPr>
              <w:t xml:space="preserve">5» администрации городского </w:t>
            </w:r>
            <w:proofErr w:type="gramStart"/>
            <w:r w:rsidRPr="006B34C9">
              <w:rPr>
                <w:rFonts w:cs="Arial"/>
              </w:rPr>
              <w:t>округа</w:t>
            </w:r>
            <w:proofErr w:type="gramEnd"/>
            <w:r w:rsidRPr="006B34C9">
              <w:rPr>
                <w:rFonts w:cs="Arial"/>
              </w:rPr>
              <w:t xml:space="preserve"> ЗАТО п. Горный</w:t>
            </w:r>
          </w:p>
        </w:tc>
        <w:tc>
          <w:tcPr>
            <w:tcW w:w="3119" w:type="dxa"/>
            <w:shd w:val="clear" w:color="auto" w:fill="auto"/>
            <w:hideMark/>
          </w:tcPr>
          <w:p w:rsidR="0030221F" w:rsidRPr="006B34C9" w:rsidRDefault="0030221F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д.29</w:t>
            </w:r>
          </w:p>
        </w:tc>
      </w:tr>
    </w:tbl>
    <w:p w:rsidR="0030221F" w:rsidRPr="006B34C9" w:rsidRDefault="0030221F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609" type="#_x0000_t136" style="position:absolute;left:0;text-align:left;margin-left:35.4pt;margin-top:56.1pt;width:104.05pt;height:16.8pt;rotation:42532793fd;z-index:251906048" fillcolor="black">
            <v:shadow color="#868686"/>
            <v:textpath style="font-family:&quot;Times New Roman&quot;;v-text-kern:t" trim="t" fitpath="t" string="ул.Дружбы, 5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95072" behindDoc="0" locked="0" layoutInCell="1" allowOverlap="1" wp14:anchorId="49B52FD6" wp14:editId="46F905B3">
                <wp:simplePos x="0" y="0"/>
                <wp:positionH relativeFrom="column">
                  <wp:posOffset>637540</wp:posOffset>
                </wp:positionH>
                <wp:positionV relativeFrom="paragraph">
                  <wp:posOffset>982980</wp:posOffset>
                </wp:positionV>
                <wp:extent cx="1720850" cy="285115"/>
                <wp:effectExtent l="335915" t="27305" r="331470" b="23495"/>
                <wp:wrapNone/>
                <wp:docPr id="489" name="Прямоугольник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66291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C21D064" id="Прямоугольник 489" o:spid="_x0000_s1026" style="position:absolute;margin-left:50.2pt;margin-top:77.4pt;width:135.5pt;height:22.45pt;rotation:7281367fd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15552" behindDoc="0" locked="0" layoutInCell="1" allowOverlap="1" wp14:anchorId="5A5C7F83" wp14:editId="2994BC7A">
                <wp:simplePos x="0" y="0"/>
                <wp:positionH relativeFrom="column">
                  <wp:posOffset>2013585</wp:posOffset>
                </wp:positionH>
                <wp:positionV relativeFrom="paragraph">
                  <wp:posOffset>1772285</wp:posOffset>
                </wp:positionV>
                <wp:extent cx="2080260" cy="2484120"/>
                <wp:effectExtent l="13335" t="10160" r="11430" b="20320"/>
                <wp:wrapNone/>
                <wp:docPr id="488" name="Полилиния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0260" cy="2484120"/>
                        </a:xfrm>
                        <a:custGeom>
                          <a:avLst/>
                          <a:gdLst>
                            <a:gd name="T0" fmla="*/ 0 w 3276"/>
                            <a:gd name="T1" fmla="*/ 3206 h 3912"/>
                            <a:gd name="T2" fmla="*/ 1330 w 3276"/>
                            <a:gd name="T3" fmla="*/ 228 h 3912"/>
                            <a:gd name="T4" fmla="*/ 2244 w 3276"/>
                            <a:gd name="T5" fmla="*/ 0 h 3912"/>
                            <a:gd name="T6" fmla="*/ 3276 w 3276"/>
                            <a:gd name="T7" fmla="*/ 350 h 3912"/>
                            <a:gd name="T8" fmla="*/ 1712 w 3276"/>
                            <a:gd name="T9" fmla="*/ 3912 h 3912"/>
                            <a:gd name="T10" fmla="*/ 0 w 3276"/>
                            <a:gd name="T11" fmla="*/ 3206 h 39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276" h="3912">
                              <a:moveTo>
                                <a:pt x="0" y="3206"/>
                              </a:moveTo>
                              <a:lnTo>
                                <a:pt x="1330" y="228"/>
                              </a:lnTo>
                              <a:lnTo>
                                <a:pt x="2244" y="0"/>
                              </a:lnTo>
                              <a:lnTo>
                                <a:pt x="3276" y="350"/>
                              </a:lnTo>
                              <a:lnTo>
                                <a:pt x="1712" y="3912"/>
                              </a:lnTo>
                              <a:lnTo>
                                <a:pt x="0" y="32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7610BB" id="Полилиния 488" o:spid="_x0000_s1026" style="position:absolute;margin-left:158.55pt;margin-top:139.55pt;width:163.8pt;height:195.6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76,3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" path="m,3206l1330,228,2244,,3276,350,1712,3912,,3206xe">
                <v:stroke dashstyle="dashDot"/>
                <v:path arrowok="t" o:connecttype="custom" o:connectlocs="0,2035810;844550,144780;1424940,0;2080260,222250;1087120,2484120;0,2035810" o:connectangles="0,0,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16576" behindDoc="0" locked="0" layoutInCell="1" allowOverlap="1" wp14:anchorId="4A0F5FC6" wp14:editId="4ADA0566">
                <wp:simplePos x="0" y="0"/>
                <wp:positionH relativeFrom="column">
                  <wp:posOffset>3118485</wp:posOffset>
                </wp:positionH>
                <wp:positionV relativeFrom="paragraph">
                  <wp:posOffset>1995170</wp:posOffset>
                </wp:positionV>
                <wp:extent cx="3278505" cy="3191510"/>
                <wp:effectExtent l="13335" t="13970" r="13335" b="13970"/>
                <wp:wrapNone/>
                <wp:docPr id="487" name="Полилиния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8505" cy="3191510"/>
                        </a:xfrm>
                        <a:custGeom>
                          <a:avLst/>
                          <a:gdLst>
                            <a:gd name="T0" fmla="*/ 1536 w 5163"/>
                            <a:gd name="T1" fmla="*/ 0 h 5026"/>
                            <a:gd name="T2" fmla="*/ 5163 w 5163"/>
                            <a:gd name="T3" fmla="*/ 1390 h 5026"/>
                            <a:gd name="T4" fmla="*/ 3682 w 5163"/>
                            <a:gd name="T5" fmla="*/ 5026 h 5026"/>
                            <a:gd name="T6" fmla="*/ 0 w 5163"/>
                            <a:gd name="T7" fmla="*/ 3562 h 5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163" h="5026">
                              <a:moveTo>
                                <a:pt x="1536" y="0"/>
                              </a:moveTo>
                              <a:lnTo>
                                <a:pt x="5163" y="1390"/>
                              </a:lnTo>
                              <a:lnTo>
                                <a:pt x="3682" y="5026"/>
                              </a:lnTo>
                              <a:lnTo>
                                <a:pt x="0" y="3562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6836C980" id="Полилиния 487" o:spid="_x0000_s1026" style="position:absolute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22.35pt,157.1pt,503.7pt,226.6pt,429.65pt,408.4pt,245.55pt,335.2pt" coordsize="5163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" filled="f">
                <v:stroke dashstyle="dashDot"/>
                <v:path arrowok="t" o:connecttype="custom" o:connectlocs="975360,0;3278505,882650;2338070,3191510;0,2261870" o:connectangles="0,0,0,0"/>
              </v:poly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22720" behindDoc="0" locked="0" layoutInCell="1" allowOverlap="1" wp14:anchorId="290DE50F" wp14:editId="15194379">
                <wp:simplePos x="0" y="0"/>
                <wp:positionH relativeFrom="column">
                  <wp:posOffset>2013585</wp:posOffset>
                </wp:positionH>
                <wp:positionV relativeFrom="paragraph">
                  <wp:posOffset>1323340</wp:posOffset>
                </wp:positionV>
                <wp:extent cx="1373505" cy="1851660"/>
                <wp:effectExtent l="22860" t="46990" r="22860" b="15875"/>
                <wp:wrapNone/>
                <wp:docPr id="486" name="Полилиния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3505" cy="1851660"/>
                        </a:xfrm>
                        <a:custGeom>
                          <a:avLst/>
                          <a:gdLst>
                            <a:gd name="T0" fmla="*/ 0 w 2784"/>
                            <a:gd name="T1" fmla="*/ 3775 h 3775"/>
                            <a:gd name="T2" fmla="*/ 1039 w 2784"/>
                            <a:gd name="T3" fmla="*/ 1524 h 3775"/>
                            <a:gd name="T4" fmla="*/ 2344 w 2784"/>
                            <a:gd name="T5" fmla="*/ 1278 h 3775"/>
                            <a:gd name="T6" fmla="*/ 2724 w 2784"/>
                            <a:gd name="T7" fmla="*/ 0 h 3775"/>
                            <a:gd name="T8" fmla="*/ 2784 w 2784"/>
                            <a:gd name="T9" fmla="*/ 60 h 37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84" h="3775">
                              <a:moveTo>
                                <a:pt x="0" y="3775"/>
                              </a:moveTo>
                              <a:lnTo>
                                <a:pt x="1039" y="1524"/>
                              </a:lnTo>
                              <a:lnTo>
                                <a:pt x="2344" y="1278"/>
                              </a:lnTo>
                              <a:lnTo>
                                <a:pt x="2724" y="0"/>
                              </a:lnTo>
                              <a:lnTo>
                                <a:pt x="2784" y="6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52E546" id="Полилиния 486" o:spid="_x0000_s1026" style="position:absolute;margin-left:158.55pt;margin-top:104.2pt;width:108.15pt;height:145.8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84,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" path="m,3775l1039,1524,2344,1278,2724,r60,60e" filled="f" strokeweight="2.5pt">
                <v:stroke dashstyle="1 1" endcap="round"/>
                <v:path arrowok="t" o:connecttype="custom" o:connectlocs="0,1851660;512598,747531;1156428,626867;1343904,0;1373505,29430" o:connectangles="0,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23744" behindDoc="0" locked="0" layoutInCell="1" allowOverlap="1" wp14:anchorId="053E3654" wp14:editId="3EB6DEED">
                <wp:simplePos x="0" y="0"/>
                <wp:positionH relativeFrom="column">
                  <wp:posOffset>858520</wp:posOffset>
                </wp:positionH>
                <wp:positionV relativeFrom="paragraph">
                  <wp:posOffset>1995170</wp:posOffset>
                </wp:positionV>
                <wp:extent cx="1216025" cy="853440"/>
                <wp:effectExtent l="39370" t="23495" r="20955" b="18415"/>
                <wp:wrapNone/>
                <wp:docPr id="485" name="Полилиния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6025" cy="853440"/>
                        </a:xfrm>
                        <a:custGeom>
                          <a:avLst/>
                          <a:gdLst>
                            <a:gd name="T0" fmla="*/ 2409 w 2409"/>
                            <a:gd name="T1" fmla="*/ 1479 h 1479"/>
                            <a:gd name="T2" fmla="*/ 0 w 2409"/>
                            <a:gd name="T3" fmla="*/ 596 h 1479"/>
                            <a:gd name="T4" fmla="*/ 240 w 2409"/>
                            <a:gd name="T5" fmla="*/ 0 h 14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409" h="1479">
                              <a:moveTo>
                                <a:pt x="2409" y="1479"/>
                              </a:moveTo>
                              <a:lnTo>
                                <a:pt x="0" y="596"/>
                              </a:lnTo>
                              <a:lnTo>
                                <a:pt x="24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42C110" id="Полилиния 485" o:spid="_x0000_s1026" style="position:absolute;margin-left:67.6pt;margin-top:157.1pt;width:95.75pt;height:67.2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09,1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" path="m2409,1479l,596,240,e" filled="f" strokeweight="2.5pt">
                <v:stroke dashstyle="1 1" endcap="round"/>
                <v:path arrowok="t" o:connecttype="custom" o:connectlocs="1216025,853440;0,343915;121148,0" o:connectangles="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92000" behindDoc="0" locked="0" layoutInCell="1" allowOverlap="1" wp14:anchorId="0892FC99" wp14:editId="09F12C89">
                <wp:simplePos x="0" y="0"/>
                <wp:positionH relativeFrom="column">
                  <wp:posOffset>3651250</wp:posOffset>
                </wp:positionH>
                <wp:positionV relativeFrom="paragraph">
                  <wp:posOffset>116840</wp:posOffset>
                </wp:positionV>
                <wp:extent cx="185420" cy="147320"/>
                <wp:effectExtent l="50800" t="59690" r="59055" b="59690"/>
                <wp:wrapNone/>
                <wp:docPr id="484" name="Прямоугольник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6E8395B" id="Прямоугольник 484" o:spid="_x0000_s1026" style="position:absolute;margin-left:287.5pt;margin-top:9.2pt;width:14.6pt;height:11.6pt;rotation:1461859fd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571" type="#_x0000_t136" style="position:absolute;left:0;text-align:left;margin-left:297.75pt;margin-top:.25pt;width:127.2pt;height:16.8pt;z-index:251905024" fillcolor="black">
            <v:shadow color="#868686"/>
            <v:textpath style="font-family:&quot;Times New Roman&quot;;v-text-kern:t" trim="t" fitpath="t" string="ул.Солнечная, 10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93024" behindDoc="0" locked="0" layoutInCell="1" allowOverlap="1" wp14:anchorId="04464B08" wp14:editId="17B91B6B">
                <wp:simplePos x="0" y="0"/>
                <wp:positionH relativeFrom="column">
                  <wp:posOffset>3502025</wp:posOffset>
                </wp:positionH>
                <wp:positionV relativeFrom="paragraph">
                  <wp:posOffset>164465</wp:posOffset>
                </wp:positionV>
                <wp:extent cx="185420" cy="147320"/>
                <wp:effectExtent l="53975" t="59690" r="55880" b="59690"/>
                <wp:wrapNone/>
                <wp:docPr id="483" name="Прямоугольник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033A31C" id="Прямоугольник 483" o:spid="_x0000_s1026" style="position:absolute;margin-left:275.75pt;margin-top:12.95pt;width:14.6pt;height:11.6pt;rotation:1461859fd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96096" behindDoc="0" locked="0" layoutInCell="1" allowOverlap="1" wp14:anchorId="335DA37A" wp14:editId="2A553D5D">
                <wp:simplePos x="0" y="0"/>
                <wp:positionH relativeFrom="column">
                  <wp:posOffset>1530350</wp:posOffset>
                </wp:positionH>
                <wp:positionV relativeFrom="paragraph">
                  <wp:posOffset>69215</wp:posOffset>
                </wp:positionV>
                <wp:extent cx="185420" cy="147320"/>
                <wp:effectExtent l="53975" t="59690" r="55880" b="59690"/>
                <wp:wrapNone/>
                <wp:docPr id="482" name="Прямоугольник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0678514" id="Прямоугольник 482" o:spid="_x0000_s1026" style="position:absolute;margin-left:120.5pt;margin-top:5.45pt;width:14.6pt;height:11.6pt;rotation:1461859fd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97120" behindDoc="0" locked="0" layoutInCell="1" allowOverlap="1" wp14:anchorId="231FDB8C" wp14:editId="18365DA2">
                <wp:simplePos x="0" y="0"/>
                <wp:positionH relativeFrom="column">
                  <wp:posOffset>1393190</wp:posOffset>
                </wp:positionH>
                <wp:positionV relativeFrom="paragraph">
                  <wp:posOffset>48260</wp:posOffset>
                </wp:positionV>
                <wp:extent cx="185420" cy="147320"/>
                <wp:effectExtent l="59690" t="67310" r="59690" b="61595"/>
                <wp:wrapNone/>
                <wp:docPr id="481" name="Прямоугольник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C1965F0" id="Прямоугольник 481" o:spid="_x0000_s1026" style="position:absolute;margin-left:109.7pt;margin-top:3.8pt;width:14.6pt;height:11.6pt;rotation:1461859fd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94048" behindDoc="0" locked="0" layoutInCell="1" allowOverlap="1" wp14:anchorId="78B2C62C" wp14:editId="7D697A45">
                <wp:simplePos x="0" y="0"/>
                <wp:positionH relativeFrom="column">
                  <wp:posOffset>3354070</wp:posOffset>
                </wp:positionH>
                <wp:positionV relativeFrom="paragraph">
                  <wp:posOffset>24765</wp:posOffset>
                </wp:positionV>
                <wp:extent cx="185420" cy="147320"/>
                <wp:effectExtent l="58420" t="62865" r="51435" b="66040"/>
                <wp:wrapNone/>
                <wp:docPr id="480" name="Прямоугольник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71BB2B" id="Прямоугольник 480" o:spid="_x0000_s1026" style="position:absolute;margin-left:264.1pt;margin-top:1.95pt;width:14.6pt;height:11.6pt;rotation:1461859fd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24768" behindDoc="0" locked="0" layoutInCell="1" allowOverlap="1" wp14:anchorId="5284A5AC" wp14:editId="45D49405">
                <wp:simplePos x="0" y="0"/>
                <wp:positionH relativeFrom="column">
                  <wp:posOffset>255022</wp:posOffset>
                </wp:positionH>
                <wp:positionV relativeFrom="paragraph">
                  <wp:posOffset>156765</wp:posOffset>
                </wp:positionV>
                <wp:extent cx="4373880" cy="4235450"/>
                <wp:effectExtent l="19050" t="19050" r="26670" b="12700"/>
                <wp:wrapNone/>
                <wp:docPr id="479" name="Полилиния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73880" cy="4235450"/>
                        </a:xfrm>
                        <a:custGeom>
                          <a:avLst/>
                          <a:gdLst>
                            <a:gd name="T0" fmla="*/ 5696 w 7116"/>
                            <a:gd name="T1" fmla="*/ 5962 h 7978"/>
                            <a:gd name="T2" fmla="*/ 2595 w 7116"/>
                            <a:gd name="T3" fmla="*/ 7978 h 7978"/>
                            <a:gd name="T4" fmla="*/ 0 w 7116"/>
                            <a:gd name="T5" fmla="*/ 4506 h 7978"/>
                            <a:gd name="T6" fmla="*/ 1260 w 7116"/>
                            <a:gd name="T7" fmla="*/ 1288 h 7978"/>
                            <a:gd name="T8" fmla="*/ 5931 w 7116"/>
                            <a:gd name="T9" fmla="*/ 0 h 7978"/>
                            <a:gd name="T10" fmla="*/ 7116 w 7116"/>
                            <a:gd name="T11" fmla="*/ 2262 h 7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116" h="7978">
                              <a:moveTo>
                                <a:pt x="5696" y="5962"/>
                              </a:moveTo>
                              <a:lnTo>
                                <a:pt x="2595" y="7978"/>
                              </a:lnTo>
                              <a:lnTo>
                                <a:pt x="0" y="4506"/>
                              </a:lnTo>
                              <a:lnTo>
                                <a:pt x="1260" y="1288"/>
                              </a:lnTo>
                              <a:lnTo>
                                <a:pt x="5931" y="0"/>
                              </a:lnTo>
                              <a:lnTo>
                                <a:pt x="7116" y="2262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79" o:spid="_x0000_s1026" style="position:absolute;margin-left:20.1pt;margin-top:12.35pt;width:344.4pt;height:333.5pt;z-index:25142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16,7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" path="m5696,5962l2595,7978,,4506,1260,1288,5931,,7116,2262e" filled="f" strokeweight="3pt">
                <v:path arrowok="t" o:connecttype="custom" o:connectlocs="3501071,3165173;1595028,4235450;0,2392196;774464,683788;3645515,0;4373880,1200876" o:connectangles="0,0,0,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98144" behindDoc="0" locked="0" layoutInCell="1" allowOverlap="1" wp14:anchorId="073F6A2C" wp14:editId="26D8D21C">
                <wp:simplePos x="0" y="0"/>
                <wp:positionH relativeFrom="column">
                  <wp:posOffset>1223010</wp:posOffset>
                </wp:positionH>
                <wp:positionV relativeFrom="paragraph">
                  <wp:posOffset>146685</wp:posOffset>
                </wp:positionV>
                <wp:extent cx="185420" cy="147320"/>
                <wp:effectExtent l="51435" t="60960" r="58420" b="67945"/>
                <wp:wrapNone/>
                <wp:docPr id="478" name="Прямоугольник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3B7A425" id="Прямоугольник 478" o:spid="_x0000_s1026" style="position:absolute;margin-left:96.3pt;margin-top:11.55pt;width:14.6pt;height:11.6pt;rotation:1461859fd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90976" behindDoc="0" locked="0" layoutInCell="1" allowOverlap="1" wp14:anchorId="67013185" wp14:editId="33D5A1BF">
                <wp:simplePos x="0" y="0"/>
                <wp:positionH relativeFrom="column">
                  <wp:posOffset>3201670</wp:posOffset>
                </wp:positionH>
                <wp:positionV relativeFrom="paragraph">
                  <wp:posOffset>123190</wp:posOffset>
                </wp:positionV>
                <wp:extent cx="185420" cy="147320"/>
                <wp:effectExtent l="58420" t="66040" r="51435" b="62865"/>
                <wp:wrapNone/>
                <wp:docPr id="477" name="Прямоугольник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C3C263A" id="Прямоугольник 477" o:spid="_x0000_s1026" style="position:absolute;margin-left:252.1pt;margin-top:9.7pt;width:14.6pt;height:11.6pt;rotation:1461859fd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99168" behindDoc="0" locked="0" layoutInCell="1" allowOverlap="1" wp14:anchorId="25AADB7A" wp14:editId="26B2AEEA">
                <wp:simplePos x="0" y="0"/>
                <wp:positionH relativeFrom="column">
                  <wp:posOffset>1090930</wp:posOffset>
                </wp:positionH>
                <wp:positionV relativeFrom="paragraph">
                  <wp:posOffset>13335</wp:posOffset>
                </wp:positionV>
                <wp:extent cx="185420" cy="147320"/>
                <wp:effectExtent l="52705" t="60960" r="57150" b="67945"/>
                <wp:wrapNone/>
                <wp:docPr id="476" name="Прямоугольник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F08F6CA" id="Прямоугольник 476" o:spid="_x0000_s1026" style="position:absolute;margin-left:85.9pt;margin-top:1.05pt;width:14.6pt;height:11.6pt;rotation:1461859fd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17600" behindDoc="0" locked="0" layoutInCell="1" allowOverlap="1" wp14:anchorId="2FED0773" wp14:editId="33438259">
                <wp:simplePos x="0" y="0"/>
                <wp:positionH relativeFrom="column">
                  <wp:posOffset>2948940</wp:posOffset>
                </wp:positionH>
                <wp:positionV relativeFrom="paragraph">
                  <wp:posOffset>158115</wp:posOffset>
                </wp:positionV>
                <wp:extent cx="382905" cy="899160"/>
                <wp:effectExtent l="196215" t="72390" r="192405" b="57150"/>
                <wp:wrapNone/>
                <wp:docPr id="475" name="Прямоугольник 475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382905" cy="89916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39DB076" id="Прямоугольник 475" o:spid="_x0000_s1026" alt="Плетенка" style="position:absolute;margin-left:232.2pt;margin-top:12.45pt;width:30.15pt;height:70.8pt;rotation:1508005fd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" fillcolor="black" strokeweight="2pt">
                <v:fill r:id="rId11" o:title="" type="pattern"/>
              </v:rect>
            </w:pict>
          </mc:Fallback>
        </mc:AlternateContent>
      </w:r>
    </w:p>
    <w:p w:rsidR="00995C1B" w:rsidRPr="006B34C9" w:rsidRDefault="00995C1B" w:rsidP="00995C1B">
      <w:pPr>
        <w:tabs>
          <w:tab w:val="left" w:pos="1020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614" type="#_x0000_t136" style="position:absolute;left:0;text-align:left;margin-left:291.25pt;margin-top:11.3pt;width:139.5pt;height:48pt;z-index:251910144;mso-position-horizontal-relative:text;mso-position-vertical-relative:text" fillcolor="black">
            <v:shadow color="#868686"/>
            <v:textpath style="font-family:&quot;Times New Roman&quot;;v-text-kern:t" trim="t" fitpath="t" string="Детский сад № 5&#10;ул.Молодежная, 28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05312" behindDoc="0" locked="0" layoutInCell="1" allowOverlap="1" wp14:anchorId="3FEC5351" wp14:editId="68453319">
                <wp:simplePos x="0" y="0"/>
                <wp:positionH relativeFrom="column">
                  <wp:posOffset>1855470</wp:posOffset>
                </wp:positionH>
                <wp:positionV relativeFrom="paragraph">
                  <wp:posOffset>2217420</wp:posOffset>
                </wp:positionV>
                <wp:extent cx="1720850" cy="285115"/>
                <wp:effectExtent l="20320" t="13970" r="18415" b="17780"/>
                <wp:wrapNone/>
                <wp:docPr id="474" name="Прямоугольник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151778" id="Прямоугольник 474" o:spid="_x0000_s1026" style="position:absolute;margin-left:146.1pt;margin-top:174.6pt;width:135.5pt;height:22.45pt;rotation:90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00192" behindDoc="0" locked="0" layoutInCell="1" allowOverlap="1" wp14:anchorId="41C63CC5" wp14:editId="6D16209D">
                <wp:simplePos x="0" y="0"/>
                <wp:positionH relativeFrom="column">
                  <wp:posOffset>-720090</wp:posOffset>
                </wp:positionH>
                <wp:positionV relativeFrom="paragraph">
                  <wp:posOffset>1450340</wp:posOffset>
                </wp:positionV>
                <wp:extent cx="1720850" cy="285115"/>
                <wp:effectExtent l="330835" t="27940" r="336550" b="22860"/>
                <wp:wrapNone/>
                <wp:docPr id="473" name="Прямоугольник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66291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5F5EFC" id="Прямоугольник 473" o:spid="_x0000_s1026" style="position:absolute;margin-left:-56.7pt;margin-top:114.2pt;width:135.5pt;height:22.45pt;rotation:7281367fd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06336" behindDoc="0" locked="0" layoutInCell="1" allowOverlap="1" wp14:anchorId="04EE1914" wp14:editId="3D44D96D">
                <wp:simplePos x="0" y="0"/>
                <wp:positionH relativeFrom="column">
                  <wp:posOffset>812800</wp:posOffset>
                </wp:positionH>
                <wp:positionV relativeFrom="paragraph">
                  <wp:posOffset>1900555</wp:posOffset>
                </wp:positionV>
                <wp:extent cx="1720850" cy="285115"/>
                <wp:effectExtent l="15875" t="20955" r="13335" b="20320"/>
                <wp:wrapNone/>
                <wp:docPr id="472" name="Прямоугольник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E3345B3" id="Прямоугольник 472" o:spid="_x0000_s1026" style="position:absolute;margin-left:64pt;margin-top:149.65pt;width:135.5pt;height:22.45pt;rotation:90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18624" behindDoc="0" locked="0" layoutInCell="1" allowOverlap="1" wp14:anchorId="1555F72D" wp14:editId="1DF84541">
                <wp:simplePos x="0" y="0"/>
                <wp:positionH relativeFrom="column">
                  <wp:posOffset>2145030</wp:posOffset>
                </wp:positionH>
                <wp:positionV relativeFrom="paragraph">
                  <wp:posOffset>154940</wp:posOffset>
                </wp:positionV>
                <wp:extent cx="198120" cy="129540"/>
                <wp:effectExtent l="55245" t="44450" r="34290" b="0"/>
                <wp:wrapNone/>
                <wp:docPr id="471" name="Полилиния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68848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B4FC6D" id="Полилиния 471" o:spid="_x0000_s1026" style="position:absolute;margin-left:168.9pt;margin-top:12.2pt;width:15.6pt;height:10.2pt;rotation:-4335040fd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19648" behindDoc="0" locked="0" layoutInCell="1" allowOverlap="1" wp14:anchorId="5885822A" wp14:editId="14DF5DE7">
                <wp:simplePos x="0" y="0"/>
                <wp:positionH relativeFrom="column">
                  <wp:posOffset>1718310</wp:posOffset>
                </wp:positionH>
                <wp:positionV relativeFrom="paragraph">
                  <wp:posOffset>120650</wp:posOffset>
                </wp:positionV>
                <wp:extent cx="461010" cy="2067560"/>
                <wp:effectExtent l="41910" t="44450" r="20955" b="21590"/>
                <wp:wrapNone/>
                <wp:docPr id="470" name="Полилиния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1010" cy="2067560"/>
                        </a:xfrm>
                        <a:custGeom>
                          <a:avLst/>
                          <a:gdLst>
                            <a:gd name="T0" fmla="*/ 726 w 726"/>
                            <a:gd name="T1" fmla="*/ 92 h 3768"/>
                            <a:gd name="T2" fmla="*/ 465 w 726"/>
                            <a:gd name="T3" fmla="*/ 0 h 3768"/>
                            <a:gd name="T4" fmla="*/ 0 w 726"/>
                            <a:gd name="T5" fmla="*/ 1256 h 3768"/>
                            <a:gd name="T6" fmla="*/ 465 w 726"/>
                            <a:gd name="T7" fmla="*/ 1428 h 3768"/>
                            <a:gd name="T8" fmla="*/ 465 w 726"/>
                            <a:gd name="T9" fmla="*/ 3768 h 37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26" h="3768">
                              <a:moveTo>
                                <a:pt x="726" y="92"/>
                              </a:moveTo>
                              <a:lnTo>
                                <a:pt x="465" y="0"/>
                              </a:lnTo>
                              <a:lnTo>
                                <a:pt x="0" y="1256"/>
                              </a:lnTo>
                              <a:lnTo>
                                <a:pt x="465" y="1428"/>
                              </a:lnTo>
                              <a:lnTo>
                                <a:pt x="465" y="376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CB1483" id="Полилиния 470" o:spid="_x0000_s1026" style="position:absolute;margin-left:135.3pt;margin-top:9.5pt;width:36.3pt;height:162.8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26,3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" path="m726,92l465,,,1256r465,172l465,3768e" filled="f" strokeweight="2.5pt">
                <v:stroke dashstyle="1 1" endcap="round"/>
                <v:path arrowok="t" o:connecttype="custom" o:connectlocs="461010,50482;295275,0;0,689187;295275,783566;295275,2067560" o:connectangles="0,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20672" behindDoc="0" locked="0" layoutInCell="1" allowOverlap="1" wp14:anchorId="582215D2" wp14:editId="2EAC0E41">
                <wp:simplePos x="0" y="0"/>
                <wp:positionH relativeFrom="column">
                  <wp:posOffset>2013585</wp:posOffset>
                </wp:positionH>
                <wp:positionV relativeFrom="paragraph">
                  <wp:posOffset>1033145</wp:posOffset>
                </wp:positionV>
                <wp:extent cx="403860" cy="812800"/>
                <wp:effectExtent l="22860" t="23495" r="20955" b="20955"/>
                <wp:wrapNone/>
                <wp:docPr id="469" name="Полилиния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3860" cy="812800"/>
                        </a:xfrm>
                        <a:custGeom>
                          <a:avLst/>
                          <a:gdLst>
                            <a:gd name="T0" fmla="*/ 0 w 636"/>
                            <a:gd name="T1" fmla="*/ 0 h 1828"/>
                            <a:gd name="T2" fmla="*/ 636 w 636"/>
                            <a:gd name="T3" fmla="*/ 236 h 1828"/>
                            <a:gd name="T4" fmla="*/ 636 w 636"/>
                            <a:gd name="T5" fmla="*/ 1828 h 18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36" h="1828">
                              <a:moveTo>
                                <a:pt x="0" y="0"/>
                              </a:moveTo>
                              <a:lnTo>
                                <a:pt x="636" y="236"/>
                              </a:lnTo>
                              <a:lnTo>
                                <a:pt x="636" y="182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65C949" id="Полилиния 469" o:spid="_x0000_s1026" style="position:absolute;margin-left:158.55pt;margin-top:81.35pt;width:31.8pt;height:64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36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" path="m,l636,236r,1592e" filled="f" strokeweight="2.5pt">
                <v:stroke dashstyle="1 1" endcap="round"/>
                <v:path arrowok="t" o:connecttype="custom" o:connectlocs="0,0;403860,104935;403860,812800" o:connectangles="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21696" behindDoc="0" locked="0" layoutInCell="1" allowOverlap="1" wp14:anchorId="19AB9BD9" wp14:editId="67868B34">
                <wp:simplePos x="0" y="0"/>
                <wp:positionH relativeFrom="column">
                  <wp:posOffset>344805</wp:posOffset>
                </wp:positionH>
                <wp:positionV relativeFrom="paragraph">
                  <wp:posOffset>320040</wp:posOffset>
                </wp:positionV>
                <wp:extent cx="1433195" cy="480060"/>
                <wp:effectExtent l="20955" t="43815" r="22225" b="19050"/>
                <wp:wrapNone/>
                <wp:docPr id="468" name="Полилиния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3195" cy="480060"/>
                        </a:xfrm>
                        <a:custGeom>
                          <a:avLst/>
                          <a:gdLst>
                            <a:gd name="T0" fmla="*/ 2257 w 2257"/>
                            <a:gd name="T1" fmla="*/ 756 h 756"/>
                            <a:gd name="T2" fmla="*/ 98 w 2257"/>
                            <a:gd name="T3" fmla="*/ 0 h 756"/>
                            <a:gd name="T4" fmla="*/ 0 w 2257"/>
                            <a:gd name="T5" fmla="*/ 288 h 7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57" h="756">
                              <a:moveTo>
                                <a:pt x="2257" y="756"/>
                              </a:moveTo>
                              <a:lnTo>
                                <a:pt x="98" y="0"/>
                              </a:lnTo>
                              <a:lnTo>
                                <a:pt x="0" y="28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002ED9E2" id="Полилиния 468" o:spid="_x0000_s1026" style="position:absolute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0pt,63pt,32.05pt,25.2pt,27.15pt,39.6pt" coordsize="2257,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" filled="f" strokeweight="2.5pt">
                <v:stroke dashstyle="1 1" endcap="round"/>
                <v:path arrowok="t" o:connecttype="custom" o:connectlocs="1433195,480060;62230,0;0,182880" o:connectangles="0,0,0"/>
              </v:polyline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04288" behindDoc="0" locked="0" layoutInCell="1" allowOverlap="1" wp14:anchorId="2F972CA6" wp14:editId="55989F37">
                <wp:simplePos x="0" y="0"/>
                <wp:positionH relativeFrom="column">
                  <wp:posOffset>149225</wp:posOffset>
                </wp:positionH>
                <wp:positionV relativeFrom="paragraph">
                  <wp:posOffset>27305</wp:posOffset>
                </wp:positionV>
                <wp:extent cx="185420" cy="147320"/>
                <wp:effectExtent l="53975" t="65405" r="55880" b="63500"/>
                <wp:wrapNone/>
                <wp:docPr id="467" name="Прямоугольник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14452E2" id="Прямоугольник 467" o:spid="_x0000_s1026" style="position:absolute;margin-left:11.75pt;margin-top:2.15pt;width:14.6pt;height:11.6pt;rotation:1461859fd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" strokeweight="2pt"/>
            </w:pict>
          </mc:Fallback>
        </mc:AlternateContent>
      </w: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610" type="#_x0000_t136" style="position:absolute;left:0;text-align:left;margin-left:-16.5pt;margin-top:53.95pt;width:104.05pt;height:16.8pt;rotation:-4414030fd;z-index:251907072" fillcolor="black">
            <v:shadow color="#868686"/>
            <v:textpath style="font-family:&quot;Times New Roman&quot;;v-text-kern:t" trim="t" fitpath="t" string="ул.Дружбы, 8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07360" behindDoc="0" locked="0" layoutInCell="1" allowOverlap="1" wp14:anchorId="5B20E2B0" wp14:editId="17A54E62">
                <wp:simplePos x="0" y="0"/>
                <wp:positionH relativeFrom="column">
                  <wp:posOffset>1718310</wp:posOffset>
                </wp:positionH>
                <wp:positionV relativeFrom="paragraph">
                  <wp:posOffset>105410</wp:posOffset>
                </wp:positionV>
                <wp:extent cx="185420" cy="147320"/>
                <wp:effectExtent l="13335" t="19685" r="20320" b="13970"/>
                <wp:wrapNone/>
                <wp:docPr id="466" name="Прямоугольник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8586B58" id="Прямоугольник 466" o:spid="_x0000_s1026" style="position:absolute;margin-left:135.3pt;margin-top:8.3pt;width:14.6pt;height:11.6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03264" behindDoc="0" locked="0" layoutInCell="1" allowOverlap="1" wp14:anchorId="3BBCD447" wp14:editId="562876FE">
                <wp:simplePos x="0" y="0"/>
                <wp:positionH relativeFrom="column">
                  <wp:posOffset>-26035</wp:posOffset>
                </wp:positionH>
                <wp:positionV relativeFrom="paragraph">
                  <wp:posOffset>151130</wp:posOffset>
                </wp:positionV>
                <wp:extent cx="185420" cy="147320"/>
                <wp:effectExtent l="59690" t="65405" r="59690" b="63500"/>
                <wp:wrapNone/>
                <wp:docPr id="465" name="Прямоугольник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7E28595" id="Прямоугольник 465" o:spid="_x0000_s1026" style="position:absolute;margin-left:-2.05pt;margin-top:11.9pt;width:14.6pt;height:11.6pt;rotation:1461859fd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14528" behindDoc="0" locked="0" layoutInCell="1" allowOverlap="1" wp14:anchorId="6969C7E3" wp14:editId="1A263299">
                <wp:simplePos x="0" y="0"/>
                <wp:positionH relativeFrom="column">
                  <wp:posOffset>2487930</wp:posOffset>
                </wp:positionH>
                <wp:positionV relativeFrom="paragraph">
                  <wp:posOffset>64135</wp:posOffset>
                </wp:positionV>
                <wp:extent cx="185420" cy="147320"/>
                <wp:effectExtent l="20955" t="16510" r="12700" b="17145"/>
                <wp:wrapNone/>
                <wp:docPr id="464" name="Прямоугольник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6E2DFA4" id="Прямоугольник 464" o:spid="_x0000_s1026" style="position:absolute;margin-left:195.9pt;margin-top:5.05pt;width:14.6pt;height:11.6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09408" behindDoc="0" locked="0" layoutInCell="1" allowOverlap="1" wp14:anchorId="466FD6F9" wp14:editId="4B96DB8F">
                <wp:simplePos x="0" y="0"/>
                <wp:positionH relativeFrom="column">
                  <wp:posOffset>1718310</wp:posOffset>
                </wp:positionH>
                <wp:positionV relativeFrom="paragraph">
                  <wp:posOffset>36195</wp:posOffset>
                </wp:positionV>
                <wp:extent cx="185420" cy="147320"/>
                <wp:effectExtent l="13335" t="17145" r="20320" b="16510"/>
                <wp:wrapNone/>
                <wp:docPr id="463" name="Прямоугольник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259EEDE" id="Прямоугольник 463" o:spid="_x0000_s1026" style="position:absolute;margin-left:135.3pt;margin-top:2.85pt;width:14.6pt;height:11.6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02240" behindDoc="0" locked="0" layoutInCell="1" allowOverlap="1" wp14:anchorId="7571D344" wp14:editId="2AC2BB22">
                <wp:simplePos x="0" y="0"/>
                <wp:positionH relativeFrom="column">
                  <wp:posOffset>-178435</wp:posOffset>
                </wp:positionH>
                <wp:positionV relativeFrom="paragraph">
                  <wp:posOffset>36195</wp:posOffset>
                </wp:positionV>
                <wp:extent cx="185420" cy="147320"/>
                <wp:effectExtent l="59690" t="64770" r="59690" b="64135"/>
                <wp:wrapNone/>
                <wp:docPr id="462" name="Прямоугольник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A19330A" id="Прямоугольник 462" o:spid="_x0000_s1026" style="position:absolute;margin-left:-14.05pt;margin-top:2.85pt;width:14.6pt;height:11.6pt;rotation:1461859fd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13504" behindDoc="0" locked="0" layoutInCell="1" allowOverlap="1" wp14:anchorId="0B91E2B1" wp14:editId="76B263E2">
                <wp:simplePos x="0" y="0"/>
                <wp:positionH relativeFrom="column">
                  <wp:posOffset>2487930</wp:posOffset>
                </wp:positionH>
                <wp:positionV relativeFrom="paragraph">
                  <wp:posOffset>165100</wp:posOffset>
                </wp:positionV>
                <wp:extent cx="185420" cy="147320"/>
                <wp:effectExtent l="20955" t="12700" r="12700" b="20955"/>
                <wp:wrapNone/>
                <wp:docPr id="461" name="Прямоугольник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3710A07" id="Прямоугольник 461" o:spid="_x0000_s1026" style="position:absolute;margin-left:195.9pt;margin-top:13pt;width:14.6pt;height:11.6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10432" behindDoc="0" locked="0" layoutInCell="1" allowOverlap="1" wp14:anchorId="34AECF29" wp14:editId="314E2DB0">
                <wp:simplePos x="0" y="0"/>
                <wp:positionH relativeFrom="column">
                  <wp:posOffset>1718310</wp:posOffset>
                </wp:positionH>
                <wp:positionV relativeFrom="paragraph">
                  <wp:posOffset>141605</wp:posOffset>
                </wp:positionV>
                <wp:extent cx="185420" cy="147320"/>
                <wp:effectExtent l="13335" t="17780" r="20320" b="15875"/>
                <wp:wrapNone/>
                <wp:docPr id="460" name="Прямоугольник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AA71A0E" id="Прямоугольник 460" o:spid="_x0000_s1026" style="position:absolute;margin-left:135.3pt;margin-top:11.15pt;width:14.6pt;height:11.6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01216" behindDoc="0" locked="0" layoutInCell="1" allowOverlap="1" wp14:anchorId="1F3B91F4" wp14:editId="4B5B0F63">
                <wp:simplePos x="0" y="0"/>
                <wp:positionH relativeFrom="column">
                  <wp:posOffset>-330835</wp:posOffset>
                </wp:positionH>
                <wp:positionV relativeFrom="paragraph">
                  <wp:posOffset>67945</wp:posOffset>
                </wp:positionV>
                <wp:extent cx="185420" cy="147320"/>
                <wp:effectExtent l="59690" t="67945" r="59690" b="60960"/>
                <wp:wrapNone/>
                <wp:docPr id="459" name="Прямоугольник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35CD4E7" id="Прямоугольник 459" o:spid="_x0000_s1026" style="position:absolute;margin-left:-26.05pt;margin-top:5.35pt;width:14.6pt;height:11.6pt;rotation:1461859fd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12480" behindDoc="0" locked="0" layoutInCell="1" allowOverlap="1" wp14:anchorId="7F6A2952" wp14:editId="26C01F42">
                <wp:simplePos x="0" y="0"/>
                <wp:positionH relativeFrom="column">
                  <wp:posOffset>2487930</wp:posOffset>
                </wp:positionH>
                <wp:positionV relativeFrom="paragraph">
                  <wp:posOffset>125730</wp:posOffset>
                </wp:positionV>
                <wp:extent cx="185420" cy="147320"/>
                <wp:effectExtent l="20955" t="20955" r="12700" b="12700"/>
                <wp:wrapNone/>
                <wp:docPr id="458" name="Прямоугольник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2A1C1F1" id="Прямоугольник 458" o:spid="_x0000_s1026" style="position:absolute;margin-left:195.9pt;margin-top:9.9pt;width:14.6pt;height:11.6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" strokeweight="2pt"/>
            </w:pict>
          </mc:Fallback>
        </mc:AlternateContent>
      </w: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611" type="#_x0000_t136" style="position:absolute;left:0;text-align:left;margin-left:232.2pt;margin-top:2.9pt;width:127.2pt;height:16.8pt;z-index:251908096" fillcolor="black">
            <v:shadow color="#868686"/>
            <v:textpath style="font-family:&quot;Times New Roman&quot;;v-text-kern:t" trim="t" fitpath="t" string="ул.Солнечная, 13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08384" behindDoc="0" locked="0" layoutInCell="1" allowOverlap="1" wp14:anchorId="337BF32E" wp14:editId="352CFB23">
                <wp:simplePos x="0" y="0"/>
                <wp:positionH relativeFrom="column">
                  <wp:posOffset>1718310</wp:posOffset>
                </wp:positionH>
                <wp:positionV relativeFrom="paragraph">
                  <wp:posOffset>102870</wp:posOffset>
                </wp:positionV>
                <wp:extent cx="185420" cy="147320"/>
                <wp:effectExtent l="13335" t="17145" r="20320" b="16510"/>
                <wp:wrapNone/>
                <wp:docPr id="457" name="Прямоугольник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23FB5AE" id="Прямоугольник 457" o:spid="_x0000_s1026" style="position:absolute;margin-left:135.3pt;margin-top:8.1pt;width:14.6pt;height:11.6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612" type="#_x0000_t136" style="position:absolute;left:0;text-align:left;margin-left:27.15pt;margin-top:2.45pt;width:127.2pt;height:16.8pt;z-index:251909120" fillcolor="black">
            <v:shadow color="#868686"/>
            <v:textpath style="font-family:&quot;Times New Roman&quot;;v-text-kern:t" trim="t" fitpath="t" string="ул.Солнечная, 11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11456" behindDoc="0" locked="0" layoutInCell="1" allowOverlap="1" wp14:anchorId="19AB35E0" wp14:editId="583E82C7">
                <wp:simplePos x="0" y="0"/>
                <wp:positionH relativeFrom="column">
                  <wp:posOffset>2487930</wp:posOffset>
                </wp:positionH>
                <wp:positionV relativeFrom="paragraph">
                  <wp:posOffset>97155</wp:posOffset>
                </wp:positionV>
                <wp:extent cx="185420" cy="147320"/>
                <wp:effectExtent l="20955" t="20955" r="12700" b="12700"/>
                <wp:wrapNone/>
                <wp:docPr id="456" name="Прямоугольник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C5676E4" id="Прямоугольник 456" o:spid="_x0000_s1026" style="position:absolute;margin-left:195.9pt;margin-top:7.65pt;width:14.6pt;height:11.6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0"/>
        </w:tabs>
        <w:suppressAutoHyphens/>
        <w:ind w:left="707"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87904" behindDoc="0" locked="0" layoutInCell="1" allowOverlap="1" wp14:anchorId="712BF32B" wp14:editId="3E1CA185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455" name="Прямая со стрелкой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7BCD24" id="Прямая со стрелкой 455" o:spid="_x0000_s1026" type="#_x0000_t32" style="position:absolute;margin-left:16.95pt;margin-top:7pt;width:37.2pt;height:.6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A07IqK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E2578E" w:rsidRPr="006B34C9" w:rsidRDefault="00995C1B" w:rsidP="00995C1B">
      <w:pPr>
        <w:tabs>
          <w:tab w:val="left" w:pos="0"/>
        </w:tabs>
        <w:suppressAutoHyphens/>
        <w:ind w:firstLine="0"/>
        <w:rPr>
          <w:rFonts w:cs="Arial"/>
        </w:rPr>
      </w:pPr>
      <w:r w:rsidRPr="006B34C9">
        <w:rPr>
          <w:rFonts w:cs="Arial"/>
        </w:rPr>
        <w:tab/>
      </w:r>
      <w:r w:rsidRPr="006B34C9">
        <w:rPr>
          <w:rFonts w:cs="Arial"/>
        </w:rPr>
        <w:tab/>
      </w:r>
      <w:r w:rsidR="00E2578E" w:rsidRPr="006B34C9">
        <w:rPr>
          <w:rFonts w:cs="Arial"/>
        </w:rPr>
        <w:t>которой не допускается розничная продажа алкогольной продукции.</w:t>
      </w:r>
    </w:p>
    <w:p w:rsidR="00E2578E" w:rsidRPr="006B34C9" w:rsidRDefault="00E2578E" w:rsidP="00995C1B">
      <w:pPr>
        <w:tabs>
          <w:tab w:val="left" w:pos="0"/>
        </w:tabs>
        <w:suppressAutoHyphens/>
        <w:ind w:left="707"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88928" behindDoc="0" locked="0" layoutInCell="1" allowOverlap="1" wp14:anchorId="6B6D508B" wp14:editId="5BB7CD8B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454" name="Прямая со стрелкой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F8AC4B0" id="Прямая со стрелкой 454" o:spid="_x0000_s1026" type="#_x0000_t32" style="position:absolute;margin-left:16.95pt;margin-top:7.3pt;width:37.2pt;height:.6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AUvQP9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Pr="006B34C9">
        <w:rPr>
          <w:rFonts w:cs="Arial"/>
        </w:rPr>
        <w:t>Граница прилегающей территории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89952" behindDoc="0" locked="0" layoutInCell="1" allowOverlap="1" wp14:anchorId="355540D0" wp14:editId="22A433F2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453" name="Прямая со стрелкой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93B75A2" id="Прямая со стрелкой 453" o:spid="_x0000_s1026" type="#_x0000_t32" style="position:absolute;margin-left:16.95pt;margin-top:8.5pt;width:37.2pt;height:.6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PJ0h6x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Маршрут движения (80 м)</w:t>
      </w: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86880" behindDoc="0" locked="0" layoutInCell="1" allowOverlap="1" wp14:anchorId="1069903A" wp14:editId="3CCEB539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452" name="Полилиния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881C447" id="Полилиния 452" o:spid="_x0000_s1026" style="position:absolute;margin-left:27.15pt;margin-top:4.45pt;width:15.6pt;height:10.2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Вход для посетителей на обособленную территорию</w:t>
      </w:r>
    </w:p>
    <w:p w:rsidR="00995C1B" w:rsidRPr="006B34C9" w:rsidRDefault="00995C1B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7B2AC9" w:rsidRPr="006B34C9" w:rsidRDefault="007B2AC9" w:rsidP="007B2AC9">
      <w:pPr>
        <w:jc w:val="center"/>
        <w:rPr>
          <w:rFonts w:cs="Arial"/>
          <w:b/>
        </w:rPr>
      </w:pPr>
      <w:r w:rsidRPr="006B34C9">
        <w:rPr>
          <w:rFonts w:cs="Arial"/>
          <w:b/>
        </w:rPr>
        <w:lastRenderedPageBreak/>
        <w:t>Схема №4</w:t>
      </w:r>
    </w:p>
    <w:p w:rsidR="007B2AC9" w:rsidRPr="006B34C9" w:rsidRDefault="007B2AC9" w:rsidP="007B2AC9">
      <w:pPr>
        <w:jc w:val="center"/>
        <w:rPr>
          <w:rFonts w:cs="Arial"/>
          <w:b/>
        </w:rPr>
      </w:pPr>
      <w:r w:rsidRPr="006B34C9">
        <w:rPr>
          <w:rFonts w:cs="Arial"/>
          <w:b/>
        </w:rPr>
        <w:t>границ прилегающих территорий</w:t>
      </w:r>
    </w:p>
    <w:p w:rsidR="007B2AC9" w:rsidRPr="006B34C9" w:rsidRDefault="007B2AC9" w:rsidP="007B2AC9">
      <w:pPr>
        <w:jc w:val="center"/>
        <w:rPr>
          <w:rFonts w:cs="Arial"/>
          <w:b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6B34C9" w:rsidRPr="006B34C9" w:rsidTr="00142E64">
        <w:tc>
          <w:tcPr>
            <w:tcW w:w="3118" w:type="dxa"/>
            <w:shd w:val="clear" w:color="auto" w:fill="FFFFFF" w:themeFill="background1"/>
          </w:tcPr>
          <w:p w:rsidR="007B2AC9" w:rsidRPr="006B34C9" w:rsidRDefault="007B2AC9" w:rsidP="007B2AC9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98208" behindDoc="1" locked="0" layoutInCell="1" allowOverlap="1" wp14:anchorId="610B0F5E" wp14:editId="005963D1">
                      <wp:simplePos x="0" y="0"/>
                      <wp:positionH relativeFrom="column">
                        <wp:posOffset>2350770</wp:posOffset>
                      </wp:positionH>
                      <wp:positionV relativeFrom="paragraph">
                        <wp:posOffset>180340</wp:posOffset>
                      </wp:positionV>
                      <wp:extent cx="2156460" cy="2499360"/>
                      <wp:effectExtent l="321945" t="380365" r="83820" b="0"/>
                      <wp:wrapNone/>
                      <wp:docPr id="932" name="Полилиния 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-4226698">
                                <a:off x="0" y="0"/>
                                <a:ext cx="2156460" cy="2499360"/>
                              </a:xfrm>
                              <a:custGeom>
                                <a:avLst/>
                                <a:gdLst>
                                  <a:gd name="T0" fmla="*/ 7620 w 2156460"/>
                                  <a:gd name="T1" fmla="*/ 0 h 2499360"/>
                                  <a:gd name="T2" fmla="*/ 0 w 2156460"/>
                                  <a:gd name="T3" fmla="*/ 510540 h 2499360"/>
                                  <a:gd name="T4" fmla="*/ 906780 w 2156460"/>
                                  <a:gd name="T5" fmla="*/ 510540 h 2499360"/>
                                  <a:gd name="T6" fmla="*/ 922020 w 2156460"/>
                                  <a:gd name="T7" fmla="*/ 998220 h 2499360"/>
                                  <a:gd name="T8" fmla="*/ 784860 w 2156460"/>
                                  <a:gd name="T9" fmla="*/ 1005840 h 2499360"/>
                                  <a:gd name="T10" fmla="*/ 800100 w 2156460"/>
                                  <a:gd name="T11" fmla="*/ 2499360 h 2499360"/>
                                  <a:gd name="T12" fmla="*/ 1463040 w 2156460"/>
                                  <a:gd name="T13" fmla="*/ 2491740 h 2499360"/>
                                  <a:gd name="T14" fmla="*/ 1432560 w 2156460"/>
                                  <a:gd name="T15" fmla="*/ 998220 h 2499360"/>
                                  <a:gd name="T16" fmla="*/ 1318260 w 2156460"/>
                                  <a:gd name="T17" fmla="*/ 998220 h 2499360"/>
                                  <a:gd name="T18" fmla="*/ 1318260 w 2156460"/>
                                  <a:gd name="T19" fmla="*/ 525780 h 2499360"/>
                                  <a:gd name="T20" fmla="*/ 2156460 w 2156460"/>
                                  <a:gd name="T21" fmla="*/ 525780 h 2499360"/>
                                  <a:gd name="T22" fmla="*/ 2148840 w 2156460"/>
                                  <a:gd name="T23" fmla="*/ 0 h 2499360"/>
                                  <a:gd name="T24" fmla="*/ 7620 w 2156460"/>
                                  <a:gd name="T25" fmla="*/ 0 h 2499360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2156460" h="2499360">
                                    <a:moveTo>
                                      <a:pt x="7620" y="0"/>
                                    </a:moveTo>
                                    <a:lnTo>
                                      <a:pt x="0" y="510540"/>
                                    </a:lnTo>
                                    <a:lnTo>
                                      <a:pt x="906780" y="510540"/>
                                    </a:lnTo>
                                    <a:lnTo>
                                      <a:pt x="922020" y="998220"/>
                                    </a:lnTo>
                                    <a:lnTo>
                                      <a:pt x="784860" y="1005840"/>
                                    </a:lnTo>
                                    <a:lnTo>
                                      <a:pt x="800100" y="2499360"/>
                                    </a:lnTo>
                                    <a:lnTo>
                                      <a:pt x="1463040" y="2491740"/>
                                    </a:lnTo>
                                    <a:lnTo>
                                      <a:pt x="1432560" y="998220"/>
                                    </a:lnTo>
                                    <a:lnTo>
                                      <a:pt x="1318260" y="998220"/>
                                    </a:lnTo>
                                    <a:lnTo>
                                      <a:pt x="1318260" y="525780"/>
                                    </a:lnTo>
                                    <a:lnTo>
                                      <a:pt x="2156460" y="525780"/>
                                    </a:lnTo>
                                    <a:lnTo>
                                      <a:pt x="2148840" y="0"/>
                                    </a:lnTo>
                                    <a:lnTo>
                                      <a:pt x="7620" y="0"/>
                                    </a:lnTo>
                                    <a:close/>
                                  </a:path>
                                </a:pathLst>
                              </a:custGeom>
                              <a:pattFill prst="weave">
                                <a:fgClr>
                                  <a:schemeClr val="tx1">
                                    <a:lumMod val="100000"/>
                                    <a:lumOff val="0"/>
                                  </a:schemeClr>
                                </a:fgClr>
                                <a:bgClr>
                                  <a:schemeClr val="bg1">
                                    <a:lumMod val="100000"/>
                                    <a:lumOff val="0"/>
                                  </a:schemeClr>
                                </a:bgClr>
                              </a:pattFill>
                              <a:ln w="254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илиния 932" o:spid="_x0000_s1026" style="position:absolute;margin-left:185.1pt;margin-top:14.2pt;width:169.8pt;height:196.8pt;rotation:-4616681fd;z-index:-25131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56460,249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" path="m7620,l,510540r906780,l922020,998220r-137160,7620l800100,2499360r662940,-7620l1432560,998220r-114300,l1318260,525780r838200,l2148840,,7620,xe" fillcolor="black [3213]" strokecolor="black [3213]" strokeweight="2pt">
                      <v:fill r:id="rId12" o:title="" color2="white [3212]" type="pattern"/>
                      <v:path arrowok="t" o:connecttype="custom" o:connectlocs="7620,0;0,510540;906780,510540;922020,998220;784860,1005840;800100,2499360;1463040,2491740;1432560,998220;1318260,998220;1318260,525780;2156460,525780;2148840,0;7620,0" o:connectangles="0,0,0,0,0,0,0,0,0,0,0,0,0"/>
                    </v:shape>
                  </w:pict>
                </mc:Fallback>
              </mc:AlternateContent>
            </w:r>
            <w:r w:rsidRPr="006B34C9">
              <w:rPr>
                <w:rFonts w:cs="Arial"/>
              </w:rPr>
              <w:t xml:space="preserve">МДОУ «Д/с №6» администрации городского </w:t>
            </w:r>
            <w:proofErr w:type="gramStart"/>
            <w:r w:rsidRPr="006B34C9">
              <w:rPr>
                <w:rFonts w:cs="Arial"/>
              </w:rPr>
              <w:t>округа</w:t>
            </w:r>
            <w:proofErr w:type="gramEnd"/>
            <w:r w:rsidRPr="006B34C9">
              <w:rPr>
                <w:rFonts w:cs="Arial"/>
              </w:rPr>
              <w:t xml:space="preserve"> ЗАТО п. Горный</w:t>
            </w:r>
          </w:p>
        </w:tc>
        <w:tc>
          <w:tcPr>
            <w:tcW w:w="3119" w:type="dxa"/>
            <w:shd w:val="clear" w:color="auto" w:fill="FFFFFF" w:themeFill="background1"/>
          </w:tcPr>
          <w:p w:rsidR="007B2AC9" w:rsidRPr="006B34C9" w:rsidRDefault="007B2AC9" w:rsidP="007B2AC9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 xml:space="preserve">Забайкальский край, </w:t>
            </w:r>
            <w:proofErr w:type="spellStart"/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proofErr w:type="spellEnd"/>
            <w:r w:rsidRPr="006B34C9">
              <w:rPr>
                <w:rFonts w:cs="Arial"/>
              </w:rPr>
              <w:t>, ул. Молодежная, д.30</w:t>
            </w:r>
          </w:p>
        </w:tc>
      </w:tr>
    </w:tbl>
    <w:p w:rsidR="007B2AC9" w:rsidRPr="006B34C9" w:rsidRDefault="007B2AC9" w:rsidP="007B2AC9"/>
    <w:p w:rsidR="007B2AC9" w:rsidRPr="006B34C9" w:rsidRDefault="007B2AC9" w:rsidP="007B2AC9"/>
    <w:p w:rsidR="007B2AC9" w:rsidRPr="006B34C9" w:rsidRDefault="007B2AC9" w:rsidP="007B2AC9"/>
    <w:p w:rsidR="007B2AC9" w:rsidRPr="006B34C9" w:rsidRDefault="004A7CE0" w:rsidP="007B2AC9">
      <w:pPr>
        <w:tabs>
          <w:tab w:val="left" w:pos="2832"/>
        </w:tabs>
      </w:pPr>
      <w:r w:rsidRPr="006B34C9">
        <w:rPr>
          <w:noProof/>
        </w:rPr>
        <w:pict>
          <v:shape id="_x0000_s1993" type="#_x0000_t136" style="position:absolute;left:0;text-align:left;margin-left:326.85pt;margin-top:12.85pt;width:127.2pt;height:16.8pt;z-index:-251313152;mso-position-horizontal-relative:text;mso-position-vertical-relative:text" fillcolor="black">
            <v:shadow color="#868686"/>
            <v:textpath style="font-family:&quot;Times New Roman&quot;;v-text-kern:t" trim="t" fitpath="t" string="ул.Молодежная, 35"/>
          </v:shape>
        </w:pict>
      </w: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97184" behindDoc="1" locked="0" layoutInCell="1" allowOverlap="1" wp14:anchorId="0056F42A" wp14:editId="22E19B52">
                <wp:simplePos x="0" y="0"/>
                <wp:positionH relativeFrom="column">
                  <wp:posOffset>931545</wp:posOffset>
                </wp:positionH>
                <wp:positionV relativeFrom="paragraph">
                  <wp:posOffset>47625</wp:posOffset>
                </wp:positionV>
                <wp:extent cx="5089525" cy="4871720"/>
                <wp:effectExtent l="45720" t="47625" r="27305" b="52705"/>
                <wp:wrapNone/>
                <wp:docPr id="931" name="Полилиния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89525" cy="4871720"/>
                        </a:xfrm>
                        <a:custGeom>
                          <a:avLst/>
                          <a:gdLst>
                            <a:gd name="T0" fmla="*/ 2933700 w 8015"/>
                            <a:gd name="T1" fmla="*/ 2992009 h 7672"/>
                            <a:gd name="T2" fmla="*/ 2896357 w 8015"/>
                            <a:gd name="T3" fmla="*/ 3192605 h 7672"/>
                            <a:gd name="T4" fmla="*/ 0 w 8015"/>
                            <a:gd name="T5" fmla="*/ 2275366 h 7672"/>
                            <a:gd name="T6" fmla="*/ 640964 w 8015"/>
                            <a:gd name="T7" fmla="*/ 502285 h 7672"/>
                            <a:gd name="T8" fmla="*/ 2310640 w 8015"/>
                            <a:gd name="T9" fmla="*/ 0 h 7672"/>
                            <a:gd name="T10" fmla="*/ 2879476 w 8015"/>
                            <a:gd name="T11" fmla="*/ 138671 h 7672"/>
                            <a:gd name="T12" fmla="*/ 2774099 w 8015"/>
                            <a:gd name="T13" fmla="*/ 618197 h 7672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8015" h="7672">
                              <a:moveTo>
                                <a:pt x="4620" y="7356"/>
                              </a:moveTo>
                              <a:lnTo>
                                <a:pt x="4561" y="7672"/>
                              </a:lnTo>
                              <a:lnTo>
                                <a:pt x="0" y="6227"/>
                              </a:lnTo>
                              <a:lnTo>
                                <a:pt x="1009" y="3435"/>
                              </a:lnTo>
                              <a:lnTo>
                                <a:pt x="1940" y="1125"/>
                              </a:lnTo>
                              <a:lnTo>
                                <a:pt x="3335" y="0"/>
                              </a:lnTo>
                              <a:lnTo>
                                <a:pt x="5630" y="720"/>
                              </a:lnTo>
                              <a:lnTo>
                                <a:pt x="6035" y="840"/>
                              </a:lnTo>
                              <a:lnTo>
                                <a:pt x="6500" y="990"/>
                              </a:lnTo>
                              <a:lnTo>
                                <a:pt x="7145" y="1200"/>
                              </a:lnTo>
                              <a:lnTo>
                                <a:pt x="8015" y="1455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Полилиния 931" o:spid="_x0000_s1026" style="position:absolute;z-index:-25131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04.35pt,371.55pt,301.4pt,387.35pt,73.35pt,315.1pt,123.8pt,175.5pt,170.35pt,60pt,240.1pt,3.75pt,354.85pt,39.75pt,375.1pt,45.75pt,398.35pt,53.25pt,430.6pt,63.75pt,474.1pt,76.5pt" coordsize="8015,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" filled="f" strokeweight="3pt">
                <v:path arrowok="t" o:connecttype="custom" o:connectlocs="1862899500,1899925715;1839186695,2027304175;0,1444857410;407012140,318950975;1467256400,0;1828467260,88056085;1761552865,392555095" o:connectangles="0,0,0,0,0,0,0"/>
              </v:polyline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44105325" wp14:editId="415299BB">
                <wp:simplePos x="0" y="0"/>
                <wp:positionH relativeFrom="column">
                  <wp:posOffset>3853815</wp:posOffset>
                </wp:positionH>
                <wp:positionV relativeFrom="paragraph">
                  <wp:posOffset>132715</wp:posOffset>
                </wp:positionV>
                <wp:extent cx="676910" cy="1617980"/>
                <wp:effectExtent l="19050" t="19050" r="27940" b="20320"/>
                <wp:wrapNone/>
                <wp:docPr id="937" name="Полилиния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910" cy="1617980"/>
                        </a:xfrm>
                        <a:custGeom>
                          <a:avLst/>
                          <a:gdLst>
                            <a:gd name="connsiteX0" fmla="*/ 0 w 703384"/>
                            <a:gd name="connsiteY0" fmla="*/ 1617785 h 1617785"/>
                            <a:gd name="connsiteX1" fmla="*/ 322384 w 703384"/>
                            <a:gd name="connsiteY1" fmla="*/ 474785 h 1617785"/>
                            <a:gd name="connsiteX2" fmla="*/ 703384 w 703384"/>
                            <a:gd name="connsiteY2" fmla="*/ 263769 h 1617785"/>
                            <a:gd name="connsiteX3" fmla="*/ 298938 w 703384"/>
                            <a:gd name="connsiteY3" fmla="*/ 117231 h 1617785"/>
                            <a:gd name="connsiteX4" fmla="*/ 339969 w 703384"/>
                            <a:gd name="connsiteY4" fmla="*/ 0 h 1617785"/>
                            <a:gd name="connsiteX5" fmla="*/ 339969 w 703384"/>
                            <a:gd name="connsiteY5" fmla="*/ 0 h 1617785"/>
                            <a:gd name="connsiteX0" fmla="*/ 0 w 703384"/>
                            <a:gd name="connsiteY0" fmla="*/ 1617785 h 1617785"/>
                            <a:gd name="connsiteX1" fmla="*/ 422030 w 703384"/>
                            <a:gd name="connsiteY1" fmla="*/ 527538 h 1617785"/>
                            <a:gd name="connsiteX2" fmla="*/ 703384 w 703384"/>
                            <a:gd name="connsiteY2" fmla="*/ 263769 h 1617785"/>
                            <a:gd name="connsiteX3" fmla="*/ 298938 w 703384"/>
                            <a:gd name="connsiteY3" fmla="*/ 117231 h 1617785"/>
                            <a:gd name="connsiteX4" fmla="*/ 339969 w 703384"/>
                            <a:gd name="connsiteY4" fmla="*/ 0 h 1617785"/>
                            <a:gd name="connsiteX5" fmla="*/ 339969 w 703384"/>
                            <a:gd name="connsiteY5" fmla="*/ 0 h 1617785"/>
                            <a:gd name="connsiteX0" fmla="*/ 0 w 676991"/>
                            <a:gd name="connsiteY0" fmla="*/ 1617785 h 1617785"/>
                            <a:gd name="connsiteX1" fmla="*/ 395637 w 676991"/>
                            <a:gd name="connsiteY1" fmla="*/ 527538 h 1617785"/>
                            <a:gd name="connsiteX2" fmla="*/ 676991 w 676991"/>
                            <a:gd name="connsiteY2" fmla="*/ 263769 h 1617785"/>
                            <a:gd name="connsiteX3" fmla="*/ 272545 w 676991"/>
                            <a:gd name="connsiteY3" fmla="*/ 117231 h 1617785"/>
                            <a:gd name="connsiteX4" fmla="*/ 313576 w 676991"/>
                            <a:gd name="connsiteY4" fmla="*/ 0 h 1617785"/>
                            <a:gd name="connsiteX5" fmla="*/ 313576 w 676991"/>
                            <a:gd name="connsiteY5" fmla="*/ 0 h 16177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76991" h="1617785">
                              <a:moveTo>
                                <a:pt x="0" y="1617785"/>
                              </a:moveTo>
                              <a:lnTo>
                                <a:pt x="395637" y="527538"/>
                              </a:lnTo>
                              <a:lnTo>
                                <a:pt x="676991" y="263769"/>
                              </a:lnTo>
                              <a:lnTo>
                                <a:pt x="272545" y="117231"/>
                              </a:lnTo>
                              <a:lnTo>
                                <a:pt x="313576" y="0"/>
                              </a:lnTo>
                              <a:lnTo>
                                <a:pt x="313576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37" o:spid="_x0000_s1026" style="position:absolute;margin-left:303.45pt;margin-top:10.45pt;width:53.3pt;height:127.4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coordsize="676991,1617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" path="m,1617785l395637,527538,676991,263769,272545,117231,313576,r,e" filled="f" strokecolor="black [3213]" strokeweight="2.5pt">
                <v:stroke dashstyle="1 1" endcap="round"/>
                <v:path arrowok="t" o:connecttype="custom" o:connectlocs="0,1617980;395590,527602;676910,263801;272512,117245;313538,0;313538,0" o:connectangles="0,0,0,0,0,0"/>
              </v:shap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18E070A7" wp14:editId="754E88B6">
                <wp:simplePos x="0" y="0"/>
                <wp:positionH relativeFrom="column">
                  <wp:posOffset>3768725</wp:posOffset>
                </wp:positionH>
                <wp:positionV relativeFrom="paragraph">
                  <wp:posOffset>3175</wp:posOffset>
                </wp:positionV>
                <wp:extent cx="627380" cy="504190"/>
                <wp:effectExtent l="0" t="0" r="20320" b="10160"/>
                <wp:wrapNone/>
                <wp:docPr id="935" name="Полилиния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380" cy="504190"/>
                        </a:xfrm>
                        <a:custGeom>
                          <a:avLst/>
                          <a:gdLst>
                            <a:gd name="connsiteX0" fmla="*/ 105508 w 627185"/>
                            <a:gd name="connsiteY0" fmla="*/ 0 h 504092"/>
                            <a:gd name="connsiteX1" fmla="*/ 0 w 627185"/>
                            <a:gd name="connsiteY1" fmla="*/ 345831 h 504092"/>
                            <a:gd name="connsiteX2" fmla="*/ 504093 w 627185"/>
                            <a:gd name="connsiteY2" fmla="*/ 504092 h 504092"/>
                            <a:gd name="connsiteX3" fmla="*/ 627185 w 627185"/>
                            <a:gd name="connsiteY3" fmla="*/ 398585 h 504092"/>
                            <a:gd name="connsiteX4" fmla="*/ 621323 w 627185"/>
                            <a:gd name="connsiteY4" fmla="*/ 398585 h 5040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27185" h="504092">
                              <a:moveTo>
                                <a:pt x="105508" y="0"/>
                              </a:moveTo>
                              <a:lnTo>
                                <a:pt x="0" y="345831"/>
                              </a:lnTo>
                              <a:lnTo>
                                <a:pt x="504093" y="504092"/>
                              </a:lnTo>
                              <a:lnTo>
                                <a:pt x="627185" y="398585"/>
                              </a:lnTo>
                              <a:lnTo>
                                <a:pt x="621323" y="39858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35" o:spid="_x0000_s1026" style="position:absolute;margin-left:296.75pt;margin-top:.25pt;width:49.4pt;height:39.7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27185,504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" path="m105508,l,345831,504093,504092,627185,398585r-5862,e" filled="f" strokecolor="black [3213]" strokeweight="1pt">
                <v:stroke dashstyle="dashDot"/>
                <v:path arrowok="t" o:connecttype="custom" o:connectlocs="105541,0;0,345898;504250,504190;627380,398662;621516,398662" o:connectangles="0,0,0,0,0"/>
              </v:shape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60DFAA59" wp14:editId="7F96F876">
                <wp:simplePos x="0" y="0"/>
                <wp:positionH relativeFrom="column">
                  <wp:posOffset>4448810</wp:posOffset>
                </wp:positionH>
                <wp:positionV relativeFrom="paragraph">
                  <wp:posOffset>61595</wp:posOffset>
                </wp:positionV>
                <wp:extent cx="58420" cy="70485"/>
                <wp:effectExtent l="0" t="0" r="17780" b="24765"/>
                <wp:wrapNone/>
                <wp:docPr id="936" name="Полилиния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0" cy="70485"/>
                        </a:xfrm>
                        <a:custGeom>
                          <a:avLst/>
                          <a:gdLst>
                            <a:gd name="connsiteX0" fmla="*/ 58615 w 58615"/>
                            <a:gd name="connsiteY0" fmla="*/ 0 h 70339"/>
                            <a:gd name="connsiteX1" fmla="*/ 0 w 58615"/>
                            <a:gd name="connsiteY1" fmla="*/ 70339 h 70339"/>
                            <a:gd name="connsiteX2" fmla="*/ 0 w 58615"/>
                            <a:gd name="connsiteY2" fmla="*/ 70339 h 70339"/>
                            <a:gd name="connsiteX3" fmla="*/ 0 w 58615"/>
                            <a:gd name="connsiteY3" fmla="*/ 70339 h 70339"/>
                            <a:gd name="connsiteX4" fmla="*/ 0 w 58615"/>
                            <a:gd name="connsiteY4" fmla="*/ 70339 h 703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8615" h="70339">
                              <a:moveTo>
                                <a:pt x="58615" y="0"/>
                              </a:moveTo>
                              <a:lnTo>
                                <a:pt x="0" y="70339"/>
                              </a:lnTo>
                              <a:lnTo>
                                <a:pt x="0" y="70339"/>
                              </a:lnTo>
                              <a:lnTo>
                                <a:pt x="0" y="70339"/>
                              </a:lnTo>
                              <a:lnTo>
                                <a:pt x="0" y="70339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36" o:spid="_x0000_s1026" style="position:absolute;margin-left:350.3pt;margin-top:4.85pt;width:4.6pt;height:5.5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8615,70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" path="m58615,l,70339r,l,70339r,e" filled="f" strokecolor="black [3213]" strokeweight="1pt">
                <v:stroke dashstyle="dashDot"/>
                <v:path arrowok="t" o:connecttype="custom" o:connectlocs="58420,0;0,70485;0,70485;0,70485;0,70485" o:connectangles="0,0,0,0,0"/>
              </v:shape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5DC6C8CB" wp14:editId="2E11EC63">
                <wp:simplePos x="0" y="0"/>
                <wp:positionH relativeFrom="column">
                  <wp:posOffset>2487930</wp:posOffset>
                </wp:positionH>
                <wp:positionV relativeFrom="paragraph">
                  <wp:posOffset>142240</wp:posOffset>
                </wp:positionV>
                <wp:extent cx="1590040" cy="498475"/>
                <wp:effectExtent l="20955" t="18415" r="17780" b="16510"/>
                <wp:wrapNone/>
                <wp:docPr id="930" name="Полилиния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590040" cy="498475"/>
                        </a:xfrm>
                        <a:custGeom>
                          <a:avLst/>
                          <a:gdLst>
                            <a:gd name="T0" fmla="*/ 0 w 5861"/>
                            <a:gd name="T1" fmla="*/ 1940169 h 1940169"/>
                            <a:gd name="T2" fmla="*/ 5861 w 5861"/>
                            <a:gd name="T3" fmla="*/ 0 h 1940169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861" h="1940169">
                              <a:moveTo>
                                <a:pt x="0" y="1940169"/>
                              </a:moveTo>
                              <a:cubicBezTo>
                                <a:pt x="1954" y="1293446"/>
                                <a:pt x="3907" y="646723"/>
                                <a:pt x="5861" y="0"/>
                              </a:cubicBez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30" o:spid="_x0000_s1026" style="position:absolute;margin-left:195.9pt;margin-top:11.2pt;width:125.2pt;height:39.25pt;flip:y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861,1940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" path="m,1940169c1954,1293446,3907,646723,5861,e" filled="f" strokecolor="black [3213]" strokeweight="2.5pt">
                <v:stroke dashstyle="1 1" endcap="round"/>
                <v:path arrowok="t" o:connecttype="custom" o:connectlocs="0,498475;1590040,0" o:connectangles="0,0"/>
              </v:shap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00A6673D" wp14:editId="0AD33766">
                <wp:simplePos x="0" y="0"/>
                <wp:positionH relativeFrom="column">
                  <wp:posOffset>1303655</wp:posOffset>
                </wp:positionH>
                <wp:positionV relativeFrom="paragraph">
                  <wp:posOffset>695960</wp:posOffset>
                </wp:positionV>
                <wp:extent cx="1620520" cy="513080"/>
                <wp:effectExtent l="104775" t="0" r="106045" b="0"/>
                <wp:wrapNone/>
                <wp:docPr id="929" name="Полилиния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554125" flipV="1">
                          <a:off x="0" y="0"/>
                          <a:ext cx="1620520" cy="513080"/>
                        </a:xfrm>
                        <a:custGeom>
                          <a:avLst/>
                          <a:gdLst>
                            <a:gd name="T0" fmla="*/ 0 w 5861"/>
                            <a:gd name="T1" fmla="*/ 1940169 h 1940169"/>
                            <a:gd name="T2" fmla="*/ 5861 w 5861"/>
                            <a:gd name="T3" fmla="*/ 0 h 1940169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861" h="1940169">
                              <a:moveTo>
                                <a:pt x="0" y="1940169"/>
                              </a:moveTo>
                              <a:cubicBezTo>
                                <a:pt x="1954" y="1293446"/>
                                <a:pt x="3907" y="646723"/>
                                <a:pt x="5861" y="0"/>
                              </a:cubicBez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29" o:spid="_x0000_s1026" style="position:absolute;margin-left:102.65pt;margin-top:54.8pt;width:127.6pt;height:40.4pt;rotation:5511441fd;flip:y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861,1940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" path="m,1940169c1954,1293446,3907,646723,5861,e" filled="f" strokecolor="black [3213]" strokeweight="2.5pt">
                <v:stroke dashstyle="1 1" endcap="round"/>
                <v:path arrowok="t" o:connecttype="custom" o:connectlocs="0,513080;1620520,0" o:connectangles="0,0"/>
              </v:shap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64010C49" wp14:editId="174135C2">
                <wp:simplePos x="0" y="0"/>
                <wp:positionH relativeFrom="column">
                  <wp:posOffset>4507230</wp:posOffset>
                </wp:positionH>
                <wp:positionV relativeFrom="paragraph">
                  <wp:posOffset>107315</wp:posOffset>
                </wp:positionV>
                <wp:extent cx="1228090" cy="381000"/>
                <wp:effectExtent l="20955" t="21590" r="17780" b="16510"/>
                <wp:wrapNone/>
                <wp:docPr id="928" name="Полилиния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228090" cy="381000"/>
                        </a:xfrm>
                        <a:custGeom>
                          <a:avLst/>
                          <a:gdLst>
                            <a:gd name="T0" fmla="*/ 0 w 5861"/>
                            <a:gd name="T1" fmla="*/ 1940169 h 1940169"/>
                            <a:gd name="T2" fmla="*/ 5861 w 5861"/>
                            <a:gd name="T3" fmla="*/ 0 h 1940169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861" h="1940169">
                              <a:moveTo>
                                <a:pt x="0" y="1940169"/>
                              </a:moveTo>
                              <a:cubicBezTo>
                                <a:pt x="1954" y="1293446"/>
                                <a:pt x="3907" y="646723"/>
                                <a:pt x="5861" y="0"/>
                              </a:cubicBez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28" o:spid="_x0000_s1026" style="position:absolute;margin-left:354.9pt;margin-top:8.45pt;width:96.7pt;height:30pt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861,1940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" path="m,1940169c1954,1293446,3907,646723,5861,e" filled="f" strokecolor="black [3213]" strokeweight="2.5pt">
                <v:stroke dashstyle="1 1" endcap="round"/>
                <v:path arrowok="t" o:connecttype="custom" o:connectlocs="0,381000;1228090,0" o:connectangles="0,0"/>
              </v:shape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BB81E8E" wp14:editId="21790794">
                <wp:simplePos x="0" y="0"/>
                <wp:positionH relativeFrom="column">
                  <wp:posOffset>2545080</wp:posOffset>
                </wp:positionH>
                <wp:positionV relativeFrom="paragraph">
                  <wp:posOffset>147955</wp:posOffset>
                </wp:positionV>
                <wp:extent cx="3459480" cy="4152900"/>
                <wp:effectExtent l="0" t="0" r="26670" b="19050"/>
                <wp:wrapNone/>
                <wp:docPr id="927" name="Полилиния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9480" cy="4152900"/>
                        </a:xfrm>
                        <a:custGeom>
                          <a:avLst/>
                          <a:gdLst>
                            <a:gd name="T0" fmla="*/ 1272 w 5544"/>
                            <a:gd name="T1" fmla="*/ 1788 h 6708"/>
                            <a:gd name="T2" fmla="*/ 0 w 5544"/>
                            <a:gd name="T3" fmla="*/ 5556 h 6708"/>
                            <a:gd name="T4" fmla="*/ 3828 w 5544"/>
                            <a:gd name="T5" fmla="*/ 6708 h 6708"/>
                            <a:gd name="T6" fmla="*/ 5544 w 5544"/>
                            <a:gd name="T7" fmla="*/ 605 h 6708"/>
                            <a:gd name="T8" fmla="*/ 3516 w 5544"/>
                            <a:gd name="T9" fmla="*/ 0 h 6708"/>
                            <a:gd name="T10" fmla="*/ 2880 w 5544"/>
                            <a:gd name="T11" fmla="*/ 2076 h 6708"/>
                            <a:gd name="T12" fmla="*/ 1332 w 5544"/>
                            <a:gd name="T13" fmla="*/ 1656 h 6708"/>
                            <a:gd name="T14" fmla="*/ 1272 w 5544"/>
                            <a:gd name="T15" fmla="*/ 1788 h 67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544" h="6708">
                              <a:moveTo>
                                <a:pt x="1272" y="1788"/>
                              </a:moveTo>
                              <a:lnTo>
                                <a:pt x="0" y="5556"/>
                              </a:lnTo>
                              <a:lnTo>
                                <a:pt x="3828" y="6708"/>
                              </a:lnTo>
                              <a:lnTo>
                                <a:pt x="5544" y="605"/>
                              </a:lnTo>
                              <a:lnTo>
                                <a:pt x="3516" y="0"/>
                              </a:lnTo>
                              <a:lnTo>
                                <a:pt x="2880" y="2076"/>
                              </a:lnTo>
                              <a:lnTo>
                                <a:pt x="1332" y="1656"/>
                              </a:lnTo>
                              <a:lnTo>
                                <a:pt x="1272" y="1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27" o:spid="_x0000_s1026" style="position:absolute;margin-left:200.4pt;margin-top:11.65pt;width:272.4pt;height:327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44,6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" path="m1272,1788l,5556,3828,6708,5544,605,3516,,2880,2076,1332,1656r-60,132xe">
                <v:stroke dashstyle="dashDot"/>
                <v:path arrowok="t" o:connecttype="custom" o:connectlocs="793734,1106945;0,3439701;2388689,4152900;3459480,374553;2193999,0;1797132,1285245;831174,1025224;793734,1106945" o:connectangles="0,0,0,0,0,0,0,0"/>
              </v:shape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92064" behindDoc="1" locked="0" layoutInCell="1" allowOverlap="1" wp14:anchorId="3B247203" wp14:editId="0036AE3E">
                <wp:simplePos x="0" y="0"/>
                <wp:positionH relativeFrom="column">
                  <wp:posOffset>1951355</wp:posOffset>
                </wp:positionH>
                <wp:positionV relativeFrom="paragraph">
                  <wp:posOffset>142875</wp:posOffset>
                </wp:positionV>
                <wp:extent cx="185420" cy="231140"/>
                <wp:effectExtent l="57150" t="57150" r="43180" b="54610"/>
                <wp:wrapNone/>
                <wp:docPr id="926" name="Прямоугольник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6" o:spid="_x0000_s1026" style="position:absolute;margin-left:153.65pt;margin-top:11.25pt;width:14.6pt;height:18.2pt;rotation:1461859fd;z-index:-25132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" strokeweight="2pt"/>
            </w:pict>
          </mc:Fallback>
        </mc:AlternateContent>
      </w:r>
    </w:p>
    <w:p w:rsidR="007B2AC9" w:rsidRPr="006B34C9" w:rsidRDefault="004A7CE0" w:rsidP="007B2AC9">
      <w:pPr>
        <w:tabs>
          <w:tab w:val="left" w:pos="2832"/>
        </w:tabs>
      </w:pPr>
      <w:r w:rsidRPr="006B34C9">
        <w:rPr>
          <w:lang w:eastAsia="en-US"/>
        </w:rPr>
        <w:pict>
          <v:shape id="_x0000_s1977" type="#_x0000_t136" style="position:absolute;left:0;text-align:left;margin-left:-17pt;margin-top:3.6pt;width:127.2pt;height:16.8pt;z-index:-251329536;mso-position-horizontal-relative:text;mso-position-vertical-relative:text" fillcolor="black">
            <v:shadow color="#868686"/>
            <v:textpath style="font-family:&quot;Times New Roman&quot;;v-text-kern:t" trim="t" fitpath="t" string="ул.Молодежная, 25"/>
          </v:shape>
        </w:pict>
      </w: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85920" behindDoc="1" locked="0" layoutInCell="1" allowOverlap="1" wp14:anchorId="4CC72922" wp14:editId="0F81E86E">
                <wp:simplePos x="0" y="0"/>
                <wp:positionH relativeFrom="column">
                  <wp:posOffset>1731010</wp:posOffset>
                </wp:positionH>
                <wp:positionV relativeFrom="paragraph">
                  <wp:posOffset>48260</wp:posOffset>
                </wp:positionV>
                <wp:extent cx="165100" cy="231140"/>
                <wp:effectExtent l="57150" t="57150" r="44450" b="54610"/>
                <wp:wrapNone/>
                <wp:docPr id="925" name="Прямоугольник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6510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5" o:spid="_x0000_s1026" style="position:absolute;margin-left:136.3pt;margin-top:3.8pt;width:13pt;height:18.2pt;rotation:1461859fd;z-index:-25133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" strokeweight="2pt"/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5BE751E" wp14:editId="769FB95E">
                <wp:simplePos x="0" y="0"/>
                <wp:positionH relativeFrom="column">
                  <wp:posOffset>3708400</wp:posOffset>
                </wp:positionH>
                <wp:positionV relativeFrom="paragraph">
                  <wp:posOffset>38735</wp:posOffset>
                </wp:positionV>
                <wp:extent cx="198120" cy="129540"/>
                <wp:effectExtent l="0" t="48260" r="36830" b="31750"/>
                <wp:wrapNone/>
                <wp:docPr id="924" name="Полилиния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36762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590051 w 21600"/>
                            <a:gd name="T1" fmla="*/ 388440 h 21600"/>
                            <a:gd name="T2" fmla="*/ 908600 w 21600"/>
                            <a:gd name="T3" fmla="*/ 776880 h 21600"/>
                            <a:gd name="T4" fmla="*/ 227150 w 21600"/>
                            <a:gd name="T5" fmla="*/ 388440 h 21600"/>
                            <a:gd name="T6" fmla="*/ 90860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24" o:spid="_x0000_s1026" style="position:absolute;margin-left:292pt;margin-top:3.05pt;width:15.6pt;height:10.2pt;rotation:1132421fd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" path="m,l5400,21600r10800,l21600,,,xe" strokeweight="1pt">
                <v:stroke joinstyle="miter"/>
                <v:path o:connecttype="custom" o:connectlocs="14584301,2329561;8333881,4659122;2083470,2329561;8333881,0" o:connectangles="0,0,0,0" textboxrect="4500,4500,17100,17100"/>
              </v:shap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8973133" wp14:editId="0B475AA8">
                <wp:simplePos x="0" y="0"/>
                <wp:positionH relativeFrom="column">
                  <wp:posOffset>81915</wp:posOffset>
                </wp:positionH>
                <wp:positionV relativeFrom="paragraph">
                  <wp:posOffset>635</wp:posOffset>
                </wp:positionV>
                <wp:extent cx="2706370" cy="513715"/>
                <wp:effectExtent l="505777" t="27623" r="504508" b="28257"/>
                <wp:wrapNone/>
                <wp:docPr id="923" name="Прямоугольник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706231">
                          <a:off x="0" y="0"/>
                          <a:ext cx="2706370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3" o:spid="_x0000_s1026" style="position:absolute;margin-left:6.45pt;margin-top:.05pt;width:213.1pt;height:40.45pt;rotation:7324993fd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" strokeweight="2pt"/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4B6D8C70" wp14:editId="44B18160">
                <wp:simplePos x="0" y="0"/>
                <wp:positionH relativeFrom="column">
                  <wp:posOffset>2636520</wp:posOffset>
                </wp:positionH>
                <wp:positionV relativeFrom="paragraph">
                  <wp:posOffset>71120</wp:posOffset>
                </wp:positionV>
                <wp:extent cx="762000" cy="2223135"/>
                <wp:effectExtent l="19050" t="0" r="19050" b="24765"/>
                <wp:wrapNone/>
                <wp:docPr id="922" name="Прямая соединительная линия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00" cy="222313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2" o:spid="_x0000_s1026" style="position:absolute;flip:y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6pt,5.6pt" to="267.6pt,1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" strokeweight="2.5pt">
                <v:stroke dashstyle="1 1" endcap="round"/>
              </v:line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68BD0DCC" wp14:editId="37C747B7">
                <wp:simplePos x="0" y="0"/>
                <wp:positionH relativeFrom="column">
                  <wp:posOffset>1127760</wp:posOffset>
                </wp:positionH>
                <wp:positionV relativeFrom="paragraph">
                  <wp:posOffset>7620</wp:posOffset>
                </wp:positionV>
                <wp:extent cx="2781300" cy="2500630"/>
                <wp:effectExtent l="19050" t="19050" r="19050" b="13970"/>
                <wp:wrapNone/>
                <wp:docPr id="921" name="Полилиния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500630"/>
                        </a:xfrm>
                        <a:custGeom>
                          <a:avLst/>
                          <a:gdLst>
                            <a:gd name="T0" fmla="*/ 5051 w 5051"/>
                            <a:gd name="T1" fmla="*/ 4701 h 4701"/>
                            <a:gd name="T2" fmla="*/ 0 w 5051"/>
                            <a:gd name="T3" fmla="*/ 3141 h 4701"/>
                            <a:gd name="T4" fmla="*/ 1189 w 5051"/>
                            <a:gd name="T5" fmla="*/ 0 h 4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051" h="4701">
                              <a:moveTo>
                                <a:pt x="5051" y="4701"/>
                              </a:moveTo>
                              <a:lnTo>
                                <a:pt x="0" y="3141"/>
                              </a:lnTo>
                              <a:lnTo>
                                <a:pt x="1189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21" o:spid="_x0000_s1026" style="position:absolute;margin-left:88.8pt;margin-top:.6pt;width:219pt;height:196.9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051,4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" path="m5051,4701l,3141,1189,e" filled="f" strokeweight="2.5pt">
                <v:stroke dashstyle="1 1" endcap="round"/>
                <v:path arrowok="t" o:connecttype="custom" o:connectlocs="2781300,2500630;0,1670810;654715,0" o:connectangles="0,0,0"/>
              </v:shape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91040" behindDoc="1" locked="0" layoutInCell="1" allowOverlap="1" wp14:anchorId="731713F0" wp14:editId="5764E3EF">
                <wp:simplePos x="0" y="0"/>
                <wp:positionH relativeFrom="column">
                  <wp:posOffset>1462405</wp:posOffset>
                </wp:positionH>
                <wp:positionV relativeFrom="paragraph">
                  <wp:posOffset>52705</wp:posOffset>
                </wp:positionV>
                <wp:extent cx="168275" cy="231140"/>
                <wp:effectExtent l="57150" t="57150" r="41275" b="54610"/>
                <wp:wrapNone/>
                <wp:docPr id="920" name="Прямоугольник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68275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0" o:spid="_x0000_s1026" style="position:absolute;margin-left:115.15pt;margin-top:4.15pt;width:13.25pt;height:18.2pt;rotation:1461859fd;z-index:-25132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" strokeweight="2pt"/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54892A81" wp14:editId="2D30792C">
                <wp:simplePos x="0" y="0"/>
                <wp:positionH relativeFrom="column">
                  <wp:posOffset>3564890</wp:posOffset>
                </wp:positionH>
                <wp:positionV relativeFrom="paragraph">
                  <wp:posOffset>115570</wp:posOffset>
                </wp:positionV>
                <wp:extent cx="1289050" cy="1280160"/>
                <wp:effectExtent l="193040" t="191770" r="194310" b="194945"/>
                <wp:wrapNone/>
                <wp:docPr id="919" name="Полилиния 919" descr="Описание: 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45594">
                          <a:off x="0" y="0"/>
                          <a:ext cx="1289050" cy="1280160"/>
                        </a:xfrm>
                        <a:custGeom>
                          <a:avLst/>
                          <a:gdLst>
                            <a:gd name="T0" fmla="*/ 323732 w 6797"/>
                            <a:gd name="T1" fmla="*/ 342977 h 6558"/>
                            <a:gd name="T2" fmla="*/ 611431 w 6797"/>
                            <a:gd name="T3" fmla="*/ 93739023 h 6558"/>
                            <a:gd name="T4" fmla="*/ 61036148 w 6797"/>
                            <a:gd name="T5" fmla="*/ 93434307 h 6558"/>
                            <a:gd name="T6" fmla="*/ 60137018 w 6797"/>
                            <a:gd name="T7" fmla="*/ 156155705 h 6558"/>
                            <a:gd name="T8" fmla="*/ 0 w 6797"/>
                            <a:gd name="T9" fmla="*/ 155812728 h 6558"/>
                            <a:gd name="T10" fmla="*/ 611431 w 6797"/>
                            <a:gd name="T11" fmla="*/ 249551751 h 6558"/>
                            <a:gd name="T12" fmla="*/ 91572238 w 6797"/>
                            <a:gd name="T13" fmla="*/ 248904058 h 6558"/>
                            <a:gd name="T14" fmla="*/ 91248506 w 6797"/>
                            <a:gd name="T15" fmla="*/ 185877748 h 6558"/>
                            <a:gd name="T16" fmla="*/ 153219627 w 6797"/>
                            <a:gd name="T17" fmla="*/ 186525637 h 6558"/>
                            <a:gd name="T18" fmla="*/ 153543360 w 6797"/>
                            <a:gd name="T19" fmla="*/ 249894728 h 6558"/>
                            <a:gd name="T20" fmla="*/ 243245271 w 6797"/>
                            <a:gd name="T21" fmla="*/ 249208775 h 6558"/>
                            <a:gd name="T22" fmla="*/ 243856702 w 6797"/>
                            <a:gd name="T23" fmla="*/ 155469752 h 6558"/>
                            <a:gd name="T24" fmla="*/ 182496822 w 6797"/>
                            <a:gd name="T25" fmla="*/ 156460421 h 6558"/>
                            <a:gd name="T26" fmla="*/ 182820555 w 6797"/>
                            <a:gd name="T27" fmla="*/ 93739023 h 6558"/>
                            <a:gd name="T28" fmla="*/ 244468133 w 6797"/>
                            <a:gd name="T29" fmla="*/ 93739023 h 6558"/>
                            <a:gd name="T30" fmla="*/ 244180435 w 6797"/>
                            <a:gd name="T31" fmla="*/ 0 h 6558"/>
                            <a:gd name="T32" fmla="*/ 152284464 w 6797"/>
                            <a:gd name="T33" fmla="*/ 990670 h 6558"/>
                            <a:gd name="T34" fmla="*/ 152931929 w 6797"/>
                            <a:gd name="T35" fmla="*/ 63712068 h 6558"/>
                            <a:gd name="T36" fmla="*/ 90637075 w 6797"/>
                            <a:gd name="T37" fmla="*/ 62416487 h 6558"/>
                            <a:gd name="T38" fmla="*/ 91248506 w 6797"/>
                            <a:gd name="T39" fmla="*/ 342977 h 6558"/>
                            <a:gd name="T40" fmla="*/ 323732 w 6797"/>
                            <a:gd name="T41" fmla="*/ 342977 h 6558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</a:gdLst>
                          <a:ahLst/>
                          <a:cxnLst>
                            <a:cxn ang="T42">
                              <a:pos x="T0" y="T1"/>
                            </a:cxn>
                            <a:cxn ang="T43">
                              <a:pos x="T2" y="T3"/>
                            </a:cxn>
                            <a:cxn ang="T44">
                              <a:pos x="T4" y="T5"/>
                            </a:cxn>
                            <a:cxn ang="T45">
                              <a:pos x="T6" y="T7"/>
                            </a:cxn>
                            <a:cxn ang="T46">
                              <a:pos x="T8" y="T9"/>
                            </a:cxn>
                            <a:cxn ang="T47">
                              <a:pos x="T10" y="T11"/>
                            </a:cxn>
                            <a:cxn ang="T48">
                              <a:pos x="T12" y="T13"/>
                            </a:cxn>
                            <a:cxn ang="T49">
                              <a:pos x="T14" y="T15"/>
                            </a:cxn>
                            <a:cxn ang="T50">
                              <a:pos x="T16" y="T17"/>
                            </a:cxn>
                            <a:cxn ang="T51">
                              <a:pos x="T18" y="T19"/>
                            </a:cxn>
                            <a:cxn ang="T52">
                              <a:pos x="T20" y="T21"/>
                            </a:cxn>
                            <a:cxn ang="T53">
                              <a:pos x="T22" y="T23"/>
                            </a:cxn>
                            <a:cxn ang="T54">
                              <a:pos x="T24" y="T25"/>
                            </a:cxn>
                            <a:cxn ang="T55">
                              <a:pos x="T26" y="T27"/>
                            </a:cxn>
                            <a:cxn ang="T56">
                              <a:pos x="T28" y="T29"/>
                            </a:cxn>
                            <a:cxn ang="T57">
                              <a:pos x="T30" y="T31"/>
                            </a:cxn>
                            <a:cxn ang="T58">
                              <a:pos x="T32" y="T33"/>
                            </a:cxn>
                            <a:cxn ang="T59">
                              <a:pos x="T34" y="T35"/>
                            </a:cxn>
                            <a:cxn ang="T60">
                              <a:pos x="T36" y="T37"/>
                            </a:cxn>
                            <a:cxn ang="T61">
                              <a:pos x="T38" y="T39"/>
                            </a:cxn>
                            <a:cxn ang="T62">
                              <a:pos x="T40" y="T41"/>
                            </a:cxn>
                          </a:cxnLst>
                          <a:rect l="0" t="0" r="r" b="b"/>
                          <a:pathLst>
                            <a:path w="6797" h="6558">
                              <a:moveTo>
                                <a:pt x="9" y="9"/>
                              </a:moveTo>
                              <a:lnTo>
                                <a:pt x="17" y="2460"/>
                              </a:lnTo>
                              <a:lnTo>
                                <a:pt x="1697" y="2452"/>
                              </a:lnTo>
                              <a:lnTo>
                                <a:pt x="1672" y="4098"/>
                              </a:lnTo>
                              <a:lnTo>
                                <a:pt x="0" y="4089"/>
                              </a:lnTo>
                              <a:lnTo>
                                <a:pt x="17" y="6549"/>
                              </a:lnTo>
                              <a:lnTo>
                                <a:pt x="2546" y="6532"/>
                              </a:lnTo>
                              <a:lnTo>
                                <a:pt x="2537" y="4878"/>
                              </a:lnTo>
                              <a:lnTo>
                                <a:pt x="4260" y="4895"/>
                              </a:lnTo>
                              <a:lnTo>
                                <a:pt x="4269" y="6558"/>
                              </a:lnTo>
                              <a:lnTo>
                                <a:pt x="6763" y="6540"/>
                              </a:lnTo>
                              <a:lnTo>
                                <a:pt x="6780" y="4080"/>
                              </a:lnTo>
                              <a:lnTo>
                                <a:pt x="5074" y="4106"/>
                              </a:lnTo>
                              <a:lnTo>
                                <a:pt x="5083" y="2460"/>
                              </a:lnTo>
                              <a:lnTo>
                                <a:pt x="6797" y="2460"/>
                              </a:lnTo>
                              <a:lnTo>
                                <a:pt x="6789" y="0"/>
                              </a:lnTo>
                              <a:lnTo>
                                <a:pt x="4234" y="26"/>
                              </a:lnTo>
                              <a:lnTo>
                                <a:pt x="4252" y="1672"/>
                              </a:lnTo>
                              <a:lnTo>
                                <a:pt x="2520" y="1638"/>
                              </a:lnTo>
                              <a:lnTo>
                                <a:pt x="2537" y="9"/>
                              </a:lnTo>
                              <a:lnTo>
                                <a:pt x="9" y="9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19" o:spid="_x0000_s1026" alt="Описание: Плетенка" style="position:absolute;margin-left:280.7pt;margin-top:9.1pt;width:101.5pt;height:100.8pt;rotation:1142067fd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97,6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" path="m9,9r8,2451l1697,2452r-25,1646l,4089,17,6549r2529,-17l2537,4878r1723,17l4269,6558r2494,-18l6780,4080r-1706,26l5083,2460r1714,l6789,,4234,26r18,1646l2520,1638,2537,9,9,9xe" fillcolor="black" strokeweight="2pt">
                <v:fill r:id="rId12" o:title="" type="pattern"/>
                <v:path arrowok="t" o:connecttype="custom" o:connectlocs="61395724,66951119;115957795,2147483647;2147483647,2147483647;2147483647,2147483647;0,2147483647;115957795,2147483647;2147483647,2147483647;2147483647,2147483647;2147483647,2147483647;2147483647,2147483647;2147483647,2147483647;2147483647,2147483647;2147483647,2147483647;2147483647,2147483647;2147483647,2147483647;2147483647,0;2147483647,193384585;2147483647,2147483647;2147483647,2147483647;2147483647,66951119;61395724,66951119" o:connectangles="0,0,0,0,0,0,0,0,0,0,0,0,0,0,0,0,0,0,0,0,0"/>
              </v:shape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90016" behindDoc="1" locked="0" layoutInCell="1" allowOverlap="1" wp14:anchorId="37A54C73" wp14:editId="5B72ABD8">
                <wp:simplePos x="0" y="0"/>
                <wp:positionH relativeFrom="column">
                  <wp:posOffset>1204595</wp:posOffset>
                </wp:positionH>
                <wp:positionV relativeFrom="paragraph">
                  <wp:posOffset>144145</wp:posOffset>
                </wp:positionV>
                <wp:extent cx="165735" cy="231140"/>
                <wp:effectExtent l="57150" t="57150" r="43815" b="54610"/>
                <wp:wrapNone/>
                <wp:docPr id="918" name="Прямоугольник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65735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8" o:spid="_x0000_s1026" style="position:absolute;margin-left:94.85pt;margin-top:11.35pt;width:13.05pt;height:18.2pt;rotation:1461859fd;z-index:-25132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" strokeweight="2pt"/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9377607" wp14:editId="3FB7CE59">
                <wp:simplePos x="0" y="0"/>
                <wp:positionH relativeFrom="column">
                  <wp:posOffset>3783965</wp:posOffset>
                </wp:positionH>
                <wp:positionV relativeFrom="paragraph">
                  <wp:posOffset>139700</wp:posOffset>
                </wp:positionV>
                <wp:extent cx="198120" cy="129540"/>
                <wp:effectExtent l="31115" t="25400" r="0" b="45085"/>
                <wp:wrapNone/>
                <wp:docPr id="917" name="Полилиния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9878641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590051 w 21600"/>
                            <a:gd name="T1" fmla="*/ 388440 h 21600"/>
                            <a:gd name="T2" fmla="*/ 908600 w 21600"/>
                            <a:gd name="T3" fmla="*/ 776880 h 21600"/>
                            <a:gd name="T4" fmla="*/ 227150 w 21600"/>
                            <a:gd name="T5" fmla="*/ 388440 h 21600"/>
                            <a:gd name="T6" fmla="*/ 90860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17" o:spid="_x0000_s1026" style="position:absolute;margin-left:297.95pt;margin-top:11pt;width:15.6pt;height:10.2pt;rotation:-10790110fd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" path="m,l5400,21600r10800,l21600,,,xe" strokeweight="1pt">
                <v:stroke joinstyle="miter"/>
                <v:path o:connecttype="custom" o:connectlocs="14584301,2329561;8333881,4659122;2083470,2329561;8333881,0" o:connectangles="0,0,0,0" textboxrect="4500,4500,17100,17100"/>
              </v:shape>
            </w:pict>
          </mc:Fallback>
        </mc:AlternateContent>
      </w:r>
    </w:p>
    <w:p w:rsidR="007B2AC9" w:rsidRPr="006B34C9" w:rsidRDefault="004A7CE0" w:rsidP="007B2AC9">
      <w:pPr>
        <w:tabs>
          <w:tab w:val="left" w:pos="2832"/>
        </w:tabs>
      </w:pPr>
      <w:r w:rsidRPr="006B34C9">
        <w:rPr>
          <w:lang w:eastAsia="en-US"/>
        </w:rPr>
        <w:pict>
          <v:shape id="_x0000_s1986" type="#_x0000_t136" style="position:absolute;left:0;text-align:left;margin-left:104.65pt;margin-top:8.65pt;width:139.5pt;height:48pt;z-index:251996160;mso-position-horizontal-relative:text;mso-position-vertical-relative:text" fillcolor="black">
            <v:shadow color="#868686"/>
            <v:textpath style="font-family:&quot;Times New Roman&quot;;v-text-kern:t" trim="t" fitpath="t" string="Детский сад № 6&#10;ул.Молодежная, 30"/>
          </v:shape>
        </w:pict>
      </w: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0"/>
        </w:tabs>
        <w:spacing w:line="276" w:lineRule="auto"/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09740414" wp14:editId="42CD1B47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916" name="Прямая со стрелкой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16" o:spid="_x0000_s1026" type="#_x0000_t32" style="position:absolute;margin-left:16.95pt;margin-top:7pt;width:37.2pt;height:.6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">
                <v:stroke dashstyle="dashDot"/>
              </v:shape>
            </w:pict>
          </mc:Fallback>
        </mc:AlternateContent>
      </w:r>
      <w:r w:rsidRPr="006B34C9">
        <w:tab/>
      </w:r>
      <w:r w:rsidRPr="006B34C9">
        <w:tab/>
        <w:t xml:space="preserve">Граница обособленной территории организации, на прилегающей территории </w:t>
      </w:r>
    </w:p>
    <w:p w:rsidR="007B2AC9" w:rsidRPr="006B34C9" w:rsidRDefault="007B2AC9" w:rsidP="007B2AC9">
      <w:pPr>
        <w:tabs>
          <w:tab w:val="left" w:pos="0"/>
        </w:tabs>
        <w:spacing w:line="276" w:lineRule="auto"/>
      </w:pPr>
      <w:r w:rsidRPr="006B34C9">
        <w:tab/>
      </w:r>
      <w:r w:rsidRPr="006B34C9">
        <w:tab/>
        <w:t>которой не допускается розничная продажа алкогольной продукции.</w:t>
      </w:r>
    </w:p>
    <w:p w:rsidR="007B2AC9" w:rsidRPr="006B34C9" w:rsidRDefault="007B2AC9" w:rsidP="007B2AC9">
      <w:pPr>
        <w:tabs>
          <w:tab w:val="left" w:pos="0"/>
        </w:tabs>
        <w:spacing w:line="276" w:lineRule="auto"/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19C4C7B" wp14:editId="742EF4C7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915" name="Прямая со стрелкой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15" o:spid="_x0000_s1026" type="#_x0000_t32" style="position:absolute;margin-left:16.95pt;margin-top:7.3pt;width:37.2pt;height:.6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BEU0Ul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Pr="006B34C9">
        <w:tab/>
      </w:r>
      <w:r w:rsidRPr="006B34C9">
        <w:tab/>
        <w:t>Граница прилегающей территории</w:t>
      </w:r>
    </w:p>
    <w:p w:rsidR="007B2AC9" w:rsidRPr="006B34C9" w:rsidRDefault="007B2AC9" w:rsidP="007B2AC9">
      <w:pPr>
        <w:tabs>
          <w:tab w:val="left" w:pos="0"/>
        </w:tabs>
        <w:spacing w:line="276" w:lineRule="auto"/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48717E4A" wp14:editId="4506AA6F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914" name="Прямая со стрелкой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14" o:spid="_x0000_s1026" type="#_x0000_t32" style="position:absolute;margin-left:16.95pt;margin-top:8.5pt;width:37.2pt;height:.6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J4rCDl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Pr="006B34C9">
        <w:tab/>
      </w:r>
      <w:r w:rsidRPr="006B34C9">
        <w:tab/>
        <w:t>Маршрут движения (80 м)</w:t>
      </w:r>
    </w:p>
    <w:p w:rsidR="007B2AC9" w:rsidRPr="006B34C9" w:rsidRDefault="007B2AC9" w:rsidP="007B2AC9">
      <w:pPr>
        <w:tabs>
          <w:tab w:val="left" w:pos="0"/>
        </w:tabs>
        <w:spacing w:line="276" w:lineRule="auto"/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BC53E17" wp14:editId="48EBC30F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913" name="Полилиния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590051 w 21600"/>
                            <a:gd name="T1" fmla="*/ 388440 h 21600"/>
                            <a:gd name="T2" fmla="*/ 908600 w 21600"/>
                            <a:gd name="T3" fmla="*/ 776880 h 21600"/>
                            <a:gd name="T4" fmla="*/ 227150 w 21600"/>
                            <a:gd name="T5" fmla="*/ 388440 h 21600"/>
                            <a:gd name="T6" fmla="*/ 90860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13" o:spid="_x0000_s1026" style="position:absolute;margin-left:27.15pt;margin-top:4.45pt;width:15.6pt;height:10.2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" path="m,l5400,21600r10800,l21600,,,xe" strokeweight="1pt">
                <v:stroke joinstyle="miter"/>
                <v:path o:connecttype="custom" o:connectlocs="14584301,2329561;8333881,4659122;2083470,2329561;8333881,0" o:connectangles="0,0,0,0" textboxrect="4500,4500,17100,17100"/>
              </v:shape>
            </w:pict>
          </mc:Fallback>
        </mc:AlternateContent>
      </w:r>
      <w:r w:rsidRPr="006B34C9">
        <w:tab/>
      </w:r>
      <w:r w:rsidRPr="006B34C9">
        <w:tab/>
        <w:t>Вход для посетителей на обособленную территорию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28864" behindDoc="0" locked="0" layoutInCell="1" allowOverlap="1" wp14:anchorId="17A6F3F6" wp14:editId="7AE9F237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491" name="Прямая со стрелкой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EE7A5E" id="Прямая со стрелкой 491" o:spid="_x0000_s1026" type="#_x0000_t32" style="position:absolute;margin-left:16.95pt;margin-top:8.5pt;width:37.2pt;height:.6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Маршрут движения (80 м)</w:t>
      </w: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25792" behindDoc="0" locked="0" layoutInCell="1" allowOverlap="1" wp14:anchorId="7BFE1D9D" wp14:editId="5EC3172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490" name="Полилиния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747638" id="Полилиния 490" o:spid="_x0000_s1026" style="position:absolute;margin-left:27.15pt;margin-top:4.45pt;width:15.6pt;height:10.2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Вход для посетителей на обособленную территорию</w:t>
      </w:r>
    </w:p>
    <w:p w:rsidR="00995C1B" w:rsidRPr="006B34C9" w:rsidRDefault="00995C1B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A0776D" w:rsidRPr="006B34C9" w:rsidRDefault="00A0776D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Pr="006B34C9">
        <w:t>5</w:t>
      </w:r>
      <w:r w:rsidR="00995C1B" w:rsidRPr="006B34C9">
        <w:t xml:space="preserve"> </w:t>
      </w:r>
      <w:r w:rsidRPr="006B34C9">
        <w:t>границ прилегающих территорий</w:t>
      </w:r>
    </w:p>
    <w:p w:rsidR="00DD4288" w:rsidRPr="006B34C9" w:rsidRDefault="00DD4288" w:rsidP="00995C1B">
      <w:pPr>
        <w:suppressAutoHyphens/>
        <w:ind w:firstLine="709"/>
        <w:rPr>
          <w:rFonts w:cs="Arial"/>
        </w:rPr>
      </w:pPr>
    </w:p>
    <w:p w:rsidR="009C6AF7" w:rsidRPr="006B34C9" w:rsidRDefault="009C6AF7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A0776D" w:rsidRPr="006B34C9" w:rsidTr="009C6AF7">
        <w:tc>
          <w:tcPr>
            <w:tcW w:w="4807" w:type="dxa"/>
            <w:shd w:val="clear" w:color="auto" w:fill="auto"/>
          </w:tcPr>
          <w:p w:rsidR="00A0776D" w:rsidRPr="006B34C9" w:rsidRDefault="00A0776D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 xml:space="preserve">МДОУ </w:t>
            </w:r>
            <w:proofErr w:type="spellStart"/>
            <w:r w:rsidRPr="006B34C9">
              <w:rPr>
                <w:rFonts w:ascii="Arial" w:hAnsi="Arial" w:cs="Arial"/>
              </w:rPr>
              <w:t>црр</w:t>
            </w:r>
            <w:proofErr w:type="spellEnd"/>
            <w:r w:rsidRPr="006B34C9">
              <w:rPr>
                <w:rFonts w:ascii="Arial" w:hAnsi="Arial" w:cs="Arial"/>
              </w:rPr>
              <w:t>-д/с</w:t>
            </w:r>
            <w:r w:rsidR="00995C1B" w:rsidRPr="006B34C9">
              <w:rPr>
                <w:rFonts w:ascii="Arial" w:hAnsi="Arial" w:cs="Arial"/>
              </w:rPr>
              <w:t xml:space="preserve"> № </w:t>
            </w:r>
            <w:r w:rsidRPr="006B34C9">
              <w:rPr>
                <w:rFonts w:ascii="Arial" w:hAnsi="Arial" w:cs="Arial"/>
              </w:rPr>
              <w:t xml:space="preserve">17 администрации городского </w:t>
            </w:r>
            <w:proofErr w:type="gramStart"/>
            <w:r w:rsidRPr="006B34C9">
              <w:rPr>
                <w:rFonts w:ascii="Arial" w:hAnsi="Arial" w:cs="Arial"/>
              </w:rPr>
              <w:t>округа</w:t>
            </w:r>
            <w:proofErr w:type="gramEnd"/>
            <w:r w:rsidRPr="006B34C9">
              <w:rPr>
                <w:rFonts w:ascii="Arial" w:hAnsi="Arial" w:cs="Arial"/>
              </w:rPr>
              <w:t xml:space="preserve"> ЗАТО п. Горный</w:t>
            </w:r>
          </w:p>
        </w:tc>
        <w:tc>
          <w:tcPr>
            <w:tcW w:w="4809" w:type="dxa"/>
            <w:shd w:val="clear" w:color="auto" w:fill="auto"/>
          </w:tcPr>
          <w:p w:rsidR="00A0776D" w:rsidRPr="006B34C9" w:rsidRDefault="00A0776D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д.28</w:t>
            </w:r>
          </w:p>
        </w:tc>
      </w:tr>
    </w:tbl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49344" behindDoc="0" locked="0" layoutInCell="1" allowOverlap="1" wp14:anchorId="7D5B3A01" wp14:editId="2FCD4395">
                <wp:simplePos x="0" y="0"/>
                <wp:positionH relativeFrom="column">
                  <wp:posOffset>637540</wp:posOffset>
                </wp:positionH>
                <wp:positionV relativeFrom="paragraph">
                  <wp:posOffset>982980</wp:posOffset>
                </wp:positionV>
                <wp:extent cx="1720850" cy="285115"/>
                <wp:effectExtent l="335915" t="27305" r="331470" b="23495"/>
                <wp:wrapNone/>
                <wp:docPr id="542" name="Прямоугольник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66291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40BCD12" id="Прямоугольник 542" o:spid="_x0000_s1026" style="position:absolute;margin-left:50.2pt;margin-top:77.4pt;width:135.5pt;height:22.45pt;rotation:7281367fd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69824" behindDoc="0" locked="0" layoutInCell="1" allowOverlap="1" wp14:anchorId="70A6717C" wp14:editId="3C5C9164">
                <wp:simplePos x="0" y="0"/>
                <wp:positionH relativeFrom="column">
                  <wp:posOffset>2013585</wp:posOffset>
                </wp:positionH>
                <wp:positionV relativeFrom="paragraph">
                  <wp:posOffset>1772285</wp:posOffset>
                </wp:positionV>
                <wp:extent cx="2080260" cy="2484120"/>
                <wp:effectExtent l="13335" t="10160" r="11430" b="20320"/>
                <wp:wrapNone/>
                <wp:docPr id="541" name="Полилиния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0260" cy="2484120"/>
                        </a:xfrm>
                        <a:custGeom>
                          <a:avLst/>
                          <a:gdLst>
                            <a:gd name="T0" fmla="*/ 0 w 3276"/>
                            <a:gd name="T1" fmla="*/ 3206 h 3912"/>
                            <a:gd name="T2" fmla="*/ 1330 w 3276"/>
                            <a:gd name="T3" fmla="*/ 228 h 3912"/>
                            <a:gd name="T4" fmla="*/ 2244 w 3276"/>
                            <a:gd name="T5" fmla="*/ 0 h 3912"/>
                            <a:gd name="T6" fmla="*/ 3276 w 3276"/>
                            <a:gd name="T7" fmla="*/ 350 h 3912"/>
                            <a:gd name="T8" fmla="*/ 1712 w 3276"/>
                            <a:gd name="T9" fmla="*/ 3912 h 3912"/>
                            <a:gd name="T10" fmla="*/ 0 w 3276"/>
                            <a:gd name="T11" fmla="*/ 3206 h 39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276" h="3912">
                              <a:moveTo>
                                <a:pt x="0" y="3206"/>
                              </a:moveTo>
                              <a:lnTo>
                                <a:pt x="1330" y="228"/>
                              </a:lnTo>
                              <a:lnTo>
                                <a:pt x="2244" y="0"/>
                              </a:lnTo>
                              <a:lnTo>
                                <a:pt x="3276" y="350"/>
                              </a:lnTo>
                              <a:lnTo>
                                <a:pt x="1712" y="3912"/>
                              </a:lnTo>
                              <a:lnTo>
                                <a:pt x="0" y="32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27DEBB" id="Полилиния 541" o:spid="_x0000_s1026" style="position:absolute;margin-left:158.55pt;margin-top:139.55pt;width:163.8pt;height:195.6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76,3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" path="m,3206l1330,228,2244,,3276,350,1712,3912,,3206xe">
                <v:stroke dashstyle="dashDot"/>
                <v:path arrowok="t" o:connecttype="custom" o:connectlocs="0,2035810;844550,144780;1424940,0;2080260,222250;1087120,2484120;0,2035810" o:connectangles="0,0,0,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70848" behindDoc="0" locked="0" layoutInCell="1" allowOverlap="1" wp14:anchorId="4642802C" wp14:editId="003BDF78">
                <wp:simplePos x="0" y="0"/>
                <wp:positionH relativeFrom="column">
                  <wp:posOffset>3118485</wp:posOffset>
                </wp:positionH>
                <wp:positionV relativeFrom="paragraph">
                  <wp:posOffset>1995170</wp:posOffset>
                </wp:positionV>
                <wp:extent cx="3278505" cy="3191510"/>
                <wp:effectExtent l="13335" t="13970" r="13335" b="13970"/>
                <wp:wrapNone/>
                <wp:docPr id="540" name="Полилиния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8505" cy="3191510"/>
                        </a:xfrm>
                        <a:custGeom>
                          <a:avLst/>
                          <a:gdLst>
                            <a:gd name="T0" fmla="*/ 1536 w 5163"/>
                            <a:gd name="T1" fmla="*/ 0 h 5026"/>
                            <a:gd name="T2" fmla="*/ 5163 w 5163"/>
                            <a:gd name="T3" fmla="*/ 1390 h 5026"/>
                            <a:gd name="T4" fmla="*/ 3682 w 5163"/>
                            <a:gd name="T5" fmla="*/ 5026 h 5026"/>
                            <a:gd name="T6" fmla="*/ 0 w 5163"/>
                            <a:gd name="T7" fmla="*/ 3562 h 5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163" h="5026">
                              <a:moveTo>
                                <a:pt x="1536" y="0"/>
                              </a:moveTo>
                              <a:lnTo>
                                <a:pt x="5163" y="1390"/>
                              </a:lnTo>
                              <a:lnTo>
                                <a:pt x="3682" y="5026"/>
                              </a:lnTo>
                              <a:lnTo>
                                <a:pt x="0" y="3562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3E1F3F09" id="Полилиния 540" o:spid="_x0000_s1026" style="position:absolute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22.35pt,157.1pt,503.7pt,226.6pt,429.65pt,408.4pt,245.55pt,335.2pt" coordsize="5163,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" filled="f">
                <v:stroke dashstyle="dashDot"/>
                <v:path arrowok="t" o:connecttype="custom" o:connectlocs="975360,0;3278505,882650;2338070,3191510;0,2261870" o:connectangles="0,0,0,0"/>
              </v:poly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76992" behindDoc="0" locked="0" layoutInCell="1" allowOverlap="1" wp14:anchorId="13F8BD03" wp14:editId="4877DB55">
                <wp:simplePos x="0" y="0"/>
                <wp:positionH relativeFrom="column">
                  <wp:posOffset>2013585</wp:posOffset>
                </wp:positionH>
                <wp:positionV relativeFrom="paragraph">
                  <wp:posOffset>1323340</wp:posOffset>
                </wp:positionV>
                <wp:extent cx="1373505" cy="1851660"/>
                <wp:effectExtent l="22860" t="46990" r="22860" b="15875"/>
                <wp:wrapNone/>
                <wp:docPr id="539" name="Полилиния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3505" cy="1851660"/>
                        </a:xfrm>
                        <a:custGeom>
                          <a:avLst/>
                          <a:gdLst>
                            <a:gd name="T0" fmla="*/ 0 w 2784"/>
                            <a:gd name="T1" fmla="*/ 3775 h 3775"/>
                            <a:gd name="T2" fmla="*/ 1039 w 2784"/>
                            <a:gd name="T3" fmla="*/ 1524 h 3775"/>
                            <a:gd name="T4" fmla="*/ 2344 w 2784"/>
                            <a:gd name="T5" fmla="*/ 1278 h 3775"/>
                            <a:gd name="T6" fmla="*/ 2724 w 2784"/>
                            <a:gd name="T7" fmla="*/ 0 h 3775"/>
                            <a:gd name="T8" fmla="*/ 2784 w 2784"/>
                            <a:gd name="T9" fmla="*/ 60 h 37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84" h="3775">
                              <a:moveTo>
                                <a:pt x="0" y="3775"/>
                              </a:moveTo>
                              <a:lnTo>
                                <a:pt x="1039" y="1524"/>
                              </a:lnTo>
                              <a:lnTo>
                                <a:pt x="2344" y="1278"/>
                              </a:lnTo>
                              <a:lnTo>
                                <a:pt x="2724" y="0"/>
                              </a:lnTo>
                              <a:lnTo>
                                <a:pt x="2784" y="6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1A2BC5" id="Полилиния 539" o:spid="_x0000_s1026" style="position:absolute;margin-left:158.55pt;margin-top:104.2pt;width:108.15pt;height:145.8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84,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" path="m,3775l1039,1524,2344,1278,2724,r60,60e" filled="f" strokeweight="2.5pt">
                <v:stroke dashstyle="1 1" endcap="round"/>
                <v:path arrowok="t" o:connecttype="custom" o:connectlocs="0,1851660;512598,747531;1156428,626867;1343904,0;1373505,29430" o:connectangles="0,0,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78016" behindDoc="0" locked="0" layoutInCell="1" allowOverlap="1" wp14:anchorId="39261969" wp14:editId="05A9B2C8">
                <wp:simplePos x="0" y="0"/>
                <wp:positionH relativeFrom="column">
                  <wp:posOffset>858520</wp:posOffset>
                </wp:positionH>
                <wp:positionV relativeFrom="paragraph">
                  <wp:posOffset>1995170</wp:posOffset>
                </wp:positionV>
                <wp:extent cx="1216025" cy="853440"/>
                <wp:effectExtent l="39370" t="23495" r="20955" b="18415"/>
                <wp:wrapNone/>
                <wp:docPr id="538" name="Полилиния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6025" cy="853440"/>
                        </a:xfrm>
                        <a:custGeom>
                          <a:avLst/>
                          <a:gdLst>
                            <a:gd name="T0" fmla="*/ 2409 w 2409"/>
                            <a:gd name="T1" fmla="*/ 1479 h 1479"/>
                            <a:gd name="T2" fmla="*/ 0 w 2409"/>
                            <a:gd name="T3" fmla="*/ 596 h 1479"/>
                            <a:gd name="T4" fmla="*/ 240 w 2409"/>
                            <a:gd name="T5" fmla="*/ 0 h 14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409" h="1479">
                              <a:moveTo>
                                <a:pt x="2409" y="1479"/>
                              </a:moveTo>
                              <a:lnTo>
                                <a:pt x="0" y="596"/>
                              </a:lnTo>
                              <a:lnTo>
                                <a:pt x="24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9CCE04" id="Полилиния 538" o:spid="_x0000_s1026" style="position:absolute;margin-left:67.6pt;margin-top:157.1pt;width:95.75pt;height:67.2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09,1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" path="m2409,1479l,596,240,e" filled="f" strokeweight="2.5pt">
                <v:stroke dashstyle="1 1" endcap="round"/>
                <v:path arrowok="t" o:connecttype="custom" o:connectlocs="1216025,853440;0,343915;121148,0" o:connectangles="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46272" behindDoc="0" locked="0" layoutInCell="1" allowOverlap="1" wp14:anchorId="5A3C49C4" wp14:editId="55E6DD5C">
                <wp:simplePos x="0" y="0"/>
                <wp:positionH relativeFrom="column">
                  <wp:posOffset>3651250</wp:posOffset>
                </wp:positionH>
                <wp:positionV relativeFrom="paragraph">
                  <wp:posOffset>116840</wp:posOffset>
                </wp:positionV>
                <wp:extent cx="185420" cy="147320"/>
                <wp:effectExtent l="50800" t="59690" r="59055" b="59690"/>
                <wp:wrapNone/>
                <wp:docPr id="537" name="Прямоугольник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70D6040" id="Прямоугольник 537" o:spid="_x0000_s1026" style="position:absolute;margin-left:287.5pt;margin-top:9.2pt;width:14.6pt;height:11.6pt;rotation:1461859fd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670" type="#_x0000_t136" style="position:absolute;left:0;text-align:left;margin-left:-14.05pt;margin-top:12.25pt;width:104.05pt;height:16.8pt;z-index:251914240" fillcolor="black">
            <v:shadow color="#868686"/>
            <v:textpath style="font-family:&quot;Times New Roman&quot;;v-text-kern:t" trim="t" fitpath="t" string="ул.Дружбы, 5"/>
          </v:shape>
        </w:pict>
      </w:r>
      <w:r w:rsidRPr="006B34C9">
        <w:rPr>
          <w:rFonts w:cs="Arial"/>
          <w:lang w:eastAsia="en-US"/>
        </w:rPr>
        <w:pict>
          <v:shape id="_x0000_s1632" type="#_x0000_t136" style="position:absolute;left:0;text-align:left;margin-left:297.75pt;margin-top:.25pt;width:127.2pt;height:16.8pt;z-index:251913216" fillcolor="black">
            <v:shadow color="#868686"/>
            <v:textpath style="font-family:&quot;Times New Roman&quot;;v-text-kern:t" trim="t" fitpath="t" string="ул.Солнечная, 10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47296" behindDoc="0" locked="0" layoutInCell="1" allowOverlap="1" wp14:anchorId="14C7079D" wp14:editId="327BC8CF">
                <wp:simplePos x="0" y="0"/>
                <wp:positionH relativeFrom="column">
                  <wp:posOffset>3502025</wp:posOffset>
                </wp:positionH>
                <wp:positionV relativeFrom="paragraph">
                  <wp:posOffset>164465</wp:posOffset>
                </wp:positionV>
                <wp:extent cx="185420" cy="147320"/>
                <wp:effectExtent l="53975" t="59690" r="55880" b="59690"/>
                <wp:wrapNone/>
                <wp:docPr id="536" name="Прямоугольник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0926727" id="Прямоугольник 536" o:spid="_x0000_s1026" style="position:absolute;margin-left:275.75pt;margin-top:12.95pt;width:14.6pt;height:11.6pt;rotation:1461859fd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50368" behindDoc="0" locked="0" layoutInCell="1" allowOverlap="1" wp14:anchorId="51D37E92" wp14:editId="39AB8AEB">
                <wp:simplePos x="0" y="0"/>
                <wp:positionH relativeFrom="column">
                  <wp:posOffset>1530350</wp:posOffset>
                </wp:positionH>
                <wp:positionV relativeFrom="paragraph">
                  <wp:posOffset>69215</wp:posOffset>
                </wp:positionV>
                <wp:extent cx="185420" cy="147320"/>
                <wp:effectExtent l="53975" t="59690" r="55880" b="59690"/>
                <wp:wrapNone/>
                <wp:docPr id="535" name="Прямоугольник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5C0A827" id="Прямоугольник 535" o:spid="_x0000_s1026" style="position:absolute;margin-left:120.5pt;margin-top:5.45pt;width:14.6pt;height:11.6pt;rotation:1461859fd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EXm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51392" behindDoc="0" locked="0" layoutInCell="1" allowOverlap="1" wp14:anchorId="04FD3816" wp14:editId="015D47E3">
                <wp:simplePos x="0" y="0"/>
                <wp:positionH relativeFrom="column">
                  <wp:posOffset>1393190</wp:posOffset>
                </wp:positionH>
                <wp:positionV relativeFrom="paragraph">
                  <wp:posOffset>48260</wp:posOffset>
                </wp:positionV>
                <wp:extent cx="185420" cy="147320"/>
                <wp:effectExtent l="59690" t="67310" r="59690" b="61595"/>
                <wp:wrapNone/>
                <wp:docPr id="534" name="Прямоугольник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08267C4" id="Прямоугольник 534" o:spid="_x0000_s1026" style="position:absolute;margin-left:109.7pt;margin-top:3.8pt;width:14.6pt;height:11.6pt;rotation:1461859fd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729B832A" wp14:editId="5303C8D6">
                <wp:simplePos x="0" y="0"/>
                <wp:positionH relativeFrom="column">
                  <wp:posOffset>3354070</wp:posOffset>
                </wp:positionH>
                <wp:positionV relativeFrom="paragraph">
                  <wp:posOffset>24765</wp:posOffset>
                </wp:positionV>
                <wp:extent cx="185420" cy="147320"/>
                <wp:effectExtent l="58420" t="62865" r="51435" b="66040"/>
                <wp:wrapNone/>
                <wp:docPr id="533" name="Прямоугольник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19F6CAF" id="Прямоугольник 533" o:spid="_x0000_s1026" style="position:absolute;margin-left:264.1pt;margin-top:1.95pt;width:14.6pt;height:11.6pt;rotation:1461859fd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1RN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79040" behindDoc="0" locked="0" layoutInCell="1" allowOverlap="1" wp14:anchorId="533C9262" wp14:editId="55C88EDE">
                <wp:simplePos x="0" y="0"/>
                <wp:positionH relativeFrom="column">
                  <wp:posOffset>215265</wp:posOffset>
                </wp:positionH>
                <wp:positionV relativeFrom="paragraph">
                  <wp:posOffset>146685</wp:posOffset>
                </wp:positionV>
                <wp:extent cx="4373880" cy="4235450"/>
                <wp:effectExtent l="43815" t="41910" r="20955" b="46990"/>
                <wp:wrapNone/>
                <wp:docPr id="532" name="Полилиния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73880" cy="4235450"/>
                        </a:xfrm>
                        <a:custGeom>
                          <a:avLst/>
                          <a:gdLst>
                            <a:gd name="T0" fmla="*/ 5696 w 7116"/>
                            <a:gd name="T1" fmla="*/ 5962 h 7978"/>
                            <a:gd name="T2" fmla="*/ 2595 w 7116"/>
                            <a:gd name="T3" fmla="*/ 7978 h 7978"/>
                            <a:gd name="T4" fmla="*/ 0 w 7116"/>
                            <a:gd name="T5" fmla="*/ 4506 h 7978"/>
                            <a:gd name="T6" fmla="*/ 1260 w 7116"/>
                            <a:gd name="T7" fmla="*/ 1288 h 7978"/>
                            <a:gd name="T8" fmla="*/ 5931 w 7116"/>
                            <a:gd name="T9" fmla="*/ 0 h 7978"/>
                            <a:gd name="T10" fmla="*/ 7116 w 7116"/>
                            <a:gd name="T11" fmla="*/ 2262 h 7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116" h="7978">
                              <a:moveTo>
                                <a:pt x="5696" y="5962"/>
                              </a:moveTo>
                              <a:lnTo>
                                <a:pt x="2595" y="7978"/>
                              </a:lnTo>
                              <a:lnTo>
                                <a:pt x="0" y="4506"/>
                              </a:lnTo>
                              <a:lnTo>
                                <a:pt x="1260" y="1288"/>
                              </a:lnTo>
                              <a:lnTo>
                                <a:pt x="5931" y="0"/>
                              </a:lnTo>
                              <a:lnTo>
                                <a:pt x="7116" y="2262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D9A0F4" id="Полилиния 532" o:spid="_x0000_s1026" style="position:absolute;margin-left:16.95pt;margin-top:11.55pt;width:344.4pt;height:333.5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16,7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" path="m5696,5962l2595,7978,,4506,1260,1288,5931,,7116,2262e" filled="f" strokeweight="3pt">
                <v:path arrowok="t" o:connecttype="custom" o:connectlocs="3501071,3165173;1595028,4235450;0,2392196;774464,683788;3645515,0;4373880,1200876" o:connectangles="0,0,0,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52416" behindDoc="0" locked="0" layoutInCell="1" allowOverlap="1" wp14:anchorId="0A1DCF9D" wp14:editId="34B28244">
                <wp:simplePos x="0" y="0"/>
                <wp:positionH relativeFrom="column">
                  <wp:posOffset>1223010</wp:posOffset>
                </wp:positionH>
                <wp:positionV relativeFrom="paragraph">
                  <wp:posOffset>146685</wp:posOffset>
                </wp:positionV>
                <wp:extent cx="185420" cy="147320"/>
                <wp:effectExtent l="51435" t="60960" r="58420" b="67945"/>
                <wp:wrapNone/>
                <wp:docPr id="531" name="Прямоугольник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D18A77E" id="Прямоугольник 531" o:spid="_x0000_s1026" style="position:absolute;margin-left:96.3pt;margin-top:11.55pt;width:14.6pt;height:11.6pt;rotation:1461859fd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45248" behindDoc="0" locked="0" layoutInCell="1" allowOverlap="1" wp14:anchorId="3F3C4870" wp14:editId="06B3D372">
                <wp:simplePos x="0" y="0"/>
                <wp:positionH relativeFrom="column">
                  <wp:posOffset>3201670</wp:posOffset>
                </wp:positionH>
                <wp:positionV relativeFrom="paragraph">
                  <wp:posOffset>123190</wp:posOffset>
                </wp:positionV>
                <wp:extent cx="185420" cy="147320"/>
                <wp:effectExtent l="58420" t="66040" r="51435" b="62865"/>
                <wp:wrapNone/>
                <wp:docPr id="530" name="Прямоугольник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134FE4F" id="Прямоугольник 530" o:spid="_x0000_s1026" style="position:absolute;margin-left:252.1pt;margin-top:9.7pt;width:14.6pt;height:11.6pt;rotation:1461859fd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NwY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53440" behindDoc="0" locked="0" layoutInCell="1" allowOverlap="1" wp14:anchorId="3BC37F53" wp14:editId="55F874DC">
                <wp:simplePos x="0" y="0"/>
                <wp:positionH relativeFrom="column">
                  <wp:posOffset>1090930</wp:posOffset>
                </wp:positionH>
                <wp:positionV relativeFrom="paragraph">
                  <wp:posOffset>13335</wp:posOffset>
                </wp:positionV>
                <wp:extent cx="185420" cy="147320"/>
                <wp:effectExtent l="52705" t="60960" r="57150" b="67945"/>
                <wp:wrapNone/>
                <wp:docPr id="529" name="Прямоугольник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399F09E" id="Прямоугольник 529" o:spid="_x0000_s1026" style="position:absolute;margin-left:85.9pt;margin-top:1.05pt;width:14.6pt;height:11.6pt;rotation:1461859fd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71872" behindDoc="0" locked="0" layoutInCell="1" allowOverlap="1" wp14:anchorId="37A7F05E" wp14:editId="40BD14D3">
                <wp:simplePos x="0" y="0"/>
                <wp:positionH relativeFrom="column">
                  <wp:posOffset>2948940</wp:posOffset>
                </wp:positionH>
                <wp:positionV relativeFrom="paragraph">
                  <wp:posOffset>158115</wp:posOffset>
                </wp:positionV>
                <wp:extent cx="382905" cy="899160"/>
                <wp:effectExtent l="196215" t="72390" r="192405" b="57150"/>
                <wp:wrapNone/>
                <wp:docPr id="528" name="Прямоугольник 528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382905" cy="89916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A386617" id="Прямоугольник 528" o:spid="_x0000_s1026" alt="Плетенка" style="position:absolute;margin-left:232.2pt;margin-top:12.45pt;width:30.15pt;height:70.8pt;rotation:1508005fd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" fillcolor="black" strokeweight="2pt">
                <v:fill r:id="rId11" o:title="" type="pattern"/>
              </v:rect>
            </w:pict>
          </mc:Fallback>
        </mc:AlternateContent>
      </w:r>
    </w:p>
    <w:p w:rsidR="00995C1B" w:rsidRPr="006B34C9" w:rsidRDefault="00995C1B" w:rsidP="00995C1B">
      <w:pPr>
        <w:tabs>
          <w:tab w:val="left" w:pos="1020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59584" behindDoc="0" locked="0" layoutInCell="1" allowOverlap="1" wp14:anchorId="30D4B1DA" wp14:editId="6AB7D1CF">
                <wp:simplePos x="0" y="0"/>
                <wp:positionH relativeFrom="column">
                  <wp:posOffset>1855470</wp:posOffset>
                </wp:positionH>
                <wp:positionV relativeFrom="paragraph">
                  <wp:posOffset>2217420</wp:posOffset>
                </wp:positionV>
                <wp:extent cx="1720850" cy="285115"/>
                <wp:effectExtent l="20320" t="13970" r="18415" b="17780"/>
                <wp:wrapNone/>
                <wp:docPr id="527" name="Прямоугольник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890BD9F" id="Прямоугольник 527" o:spid="_x0000_s1026" style="position:absolute;margin-left:146.1pt;margin-top:174.6pt;width:135.5pt;height:22.45pt;rotation:90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" strokeweight="2pt"/>
            </w:pict>
          </mc:Fallback>
        </mc:AlternateContent>
      </w:r>
      <w:r w:rsidR="004A7CE0" w:rsidRPr="006B34C9">
        <w:rPr>
          <w:rFonts w:cs="Arial"/>
          <w:lang w:eastAsia="en-US"/>
        </w:rPr>
        <w:pict>
          <v:shape id="_x0000_s1675" type="#_x0000_t136" style="position:absolute;left:0;text-align:left;margin-left:219.9pt;margin-top:38.85pt;width:139.5pt;height:48pt;z-index:251918336;mso-position-horizontal-relative:text;mso-position-vertical-relative:text" fillcolor="black">
            <v:shadow color="#868686"/>
            <v:textpath style="font-family:&quot;Times New Roman&quot;;v-text-kern:t" trim="t" fitpath="t" string="Детский сад № 5&#10;ул.Молодежная, 28"/>
          </v:shape>
        </w:pic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54464" behindDoc="0" locked="0" layoutInCell="1" allowOverlap="1" wp14:anchorId="28F8D555" wp14:editId="6D1CDD44">
                <wp:simplePos x="0" y="0"/>
                <wp:positionH relativeFrom="column">
                  <wp:posOffset>-720090</wp:posOffset>
                </wp:positionH>
                <wp:positionV relativeFrom="paragraph">
                  <wp:posOffset>1450340</wp:posOffset>
                </wp:positionV>
                <wp:extent cx="1720850" cy="285115"/>
                <wp:effectExtent l="330835" t="27940" r="336550" b="22860"/>
                <wp:wrapNone/>
                <wp:docPr id="526" name="Прямоугольник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66291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63D345C" id="Прямоугольник 526" o:spid="_x0000_s1026" style="position:absolute;margin-left:-56.7pt;margin-top:114.2pt;width:135.5pt;height:22.45pt;rotation:7281367fd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60608" behindDoc="0" locked="0" layoutInCell="1" allowOverlap="1" wp14:anchorId="07616D2C" wp14:editId="3FA5E104">
                <wp:simplePos x="0" y="0"/>
                <wp:positionH relativeFrom="column">
                  <wp:posOffset>812800</wp:posOffset>
                </wp:positionH>
                <wp:positionV relativeFrom="paragraph">
                  <wp:posOffset>1900555</wp:posOffset>
                </wp:positionV>
                <wp:extent cx="1720850" cy="285115"/>
                <wp:effectExtent l="15875" t="20955" r="13335" b="20320"/>
                <wp:wrapNone/>
                <wp:docPr id="525" name="Прямоугольник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208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040E166" id="Прямоугольник 525" o:spid="_x0000_s1026" style="position:absolute;margin-left:64pt;margin-top:149.65pt;width:135.5pt;height:22.45pt;rotation:90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72896" behindDoc="0" locked="0" layoutInCell="1" allowOverlap="1" wp14:anchorId="59B61A7D" wp14:editId="3A23048D">
                <wp:simplePos x="0" y="0"/>
                <wp:positionH relativeFrom="column">
                  <wp:posOffset>2145030</wp:posOffset>
                </wp:positionH>
                <wp:positionV relativeFrom="paragraph">
                  <wp:posOffset>154940</wp:posOffset>
                </wp:positionV>
                <wp:extent cx="198120" cy="129540"/>
                <wp:effectExtent l="55245" t="44450" r="34290" b="0"/>
                <wp:wrapNone/>
                <wp:docPr id="524" name="Полилиния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68848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25294F" id="Полилиния 524" o:spid="_x0000_s1026" style="position:absolute;margin-left:168.9pt;margin-top:12.2pt;width:15.6pt;height:10.2pt;rotation:-4335040fd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73920" behindDoc="0" locked="0" layoutInCell="1" allowOverlap="1" wp14:anchorId="6C727893" wp14:editId="7E889A0E">
                <wp:simplePos x="0" y="0"/>
                <wp:positionH relativeFrom="column">
                  <wp:posOffset>1718310</wp:posOffset>
                </wp:positionH>
                <wp:positionV relativeFrom="paragraph">
                  <wp:posOffset>120650</wp:posOffset>
                </wp:positionV>
                <wp:extent cx="461010" cy="2067560"/>
                <wp:effectExtent l="41910" t="44450" r="20955" b="21590"/>
                <wp:wrapNone/>
                <wp:docPr id="523" name="Полилиния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1010" cy="2067560"/>
                        </a:xfrm>
                        <a:custGeom>
                          <a:avLst/>
                          <a:gdLst>
                            <a:gd name="T0" fmla="*/ 726 w 726"/>
                            <a:gd name="T1" fmla="*/ 92 h 3768"/>
                            <a:gd name="T2" fmla="*/ 465 w 726"/>
                            <a:gd name="T3" fmla="*/ 0 h 3768"/>
                            <a:gd name="T4" fmla="*/ 0 w 726"/>
                            <a:gd name="T5" fmla="*/ 1256 h 3768"/>
                            <a:gd name="T6" fmla="*/ 465 w 726"/>
                            <a:gd name="T7" fmla="*/ 1428 h 3768"/>
                            <a:gd name="T8" fmla="*/ 465 w 726"/>
                            <a:gd name="T9" fmla="*/ 3768 h 37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26" h="3768">
                              <a:moveTo>
                                <a:pt x="726" y="92"/>
                              </a:moveTo>
                              <a:lnTo>
                                <a:pt x="465" y="0"/>
                              </a:lnTo>
                              <a:lnTo>
                                <a:pt x="0" y="1256"/>
                              </a:lnTo>
                              <a:lnTo>
                                <a:pt x="465" y="1428"/>
                              </a:lnTo>
                              <a:lnTo>
                                <a:pt x="465" y="376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E302849" id="Полилиния 523" o:spid="_x0000_s1026" style="position:absolute;margin-left:135.3pt;margin-top:9.5pt;width:36.3pt;height:162.8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26,3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" path="m726,92l465,,,1256r465,172l465,3768e" filled="f" strokeweight="2.5pt">
                <v:stroke dashstyle="1 1" endcap="round"/>
                <v:path arrowok="t" o:connecttype="custom" o:connectlocs="461010,50482;295275,0;0,689187;295275,783566;295275,2067560" o:connectangles="0,0,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74944" behindDoc="0" locked="0" layoutInCell="1" allowOverlap="1" wp14:anchorId="598B18A0" wp14:editId="483C909C">
                <wp:simplePos x="0" y="0"/>
                <wp:positionH relativeFrom="column">
                  <wp:posOffset>2013585</wp:posOffset>
                </wp:positionH>
                <wp:positionV relativeFrom="paragraph">
                  <wp:posOffset>1033145</wp:posOffset>
                </wp:positionV>
                <wp:extent cx="403860" cy="812800"/>
                <wp:effectExtent l="22860" t="23495" r="20955" b="20955"/>
                <wp:wrapNone/>
                <wp:docPr id="522" name="Полилиния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3860" cy="812800"/>
                        </a:xfrm>
                        <a:custGeom>
                          <a:avLst/>
                          <a:gdLst>
                            <a:gd name="T0" fmla="*/ 0 w 636"/>
                            <a:gd name="T1" fmla="*/ 0 h 1828"/>
                            <a:gd name="T2" fmla="*/ 636 w 636"/>
                            <a:gd name="T3" fmla="*/ 236 h 1828"/>
                            <a:gd name="T4" fmla="*/ 636 w 636"/>
                            <a:gd name="T5" fmla="*/ 1828 h 18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36" h="1828">
                              <a:moveTo>
                                <a:pt x="0" y="0"/>
                              </a:moveTo>
                              <a:lnTo>
                                <a:pt x="636" y="236"/>
                              </a:lnTo>
                              <a:lnTo>
                                <a:pt x="636" y="182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1B957B" id="Полилиния 522" o:spid="_x0000_s1026" style="position:absolute;margin-left:158.55pt;margin-top:81.35pt;width:31.8pt;height:64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36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" path="m,l636,236r,1592e" filled="f" strokeweight="2.5pt">
                <v:stroke dashstyle="1 1" endcap="round"/>
                <v:path arrowok="t" o:connecttype="custom" o:connectlocs="0,0;403860,104935;403860,812800" o:connectangles="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75968" behindDoc="0" locked="0" layoutInCell="1" allowOverlap="1" wp14:anchorId="56848C62" wp14:editId="360A7208">
                <wp:simplePos x="0" y="0"/>
                <wp:positionH relativeFrom="column">
                  <wp:posOffset>344805</wp:posOffset>
                </wp:positionH>
                <wp:positionV relativeFrom="paragraph">
                  <wp:posOffset>320040</wp:posOffset>
                </wp:positionV>
                <wp:extent cx="1433195" cy="480060"/>
                <wp:effectExtent l="20955" t="43815" r="22225" b="19050"/>
                <wp:wrapNone/>
                <wp:docPr id="521" name="Полилиния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3195" cy="480060"/>
                        </a:xfrm>
                        <a:custGeom>
                          <a:avLst/>
                          <a:gdLst>
                            <a:gd name="T0" fmla="*/ 2257 w 2257"/>
                            <a:gd name="T1" fmla="*/ 756 h 756"/>
                            <a:gd name="T2" fmla="*/ 98 w 2257"/>
                            <a:gd name="T3" fmla="*/ 0 h 756"/>
                            <a:gd name="T4" fmla="*/ 0 w 2257"/>
                            <a:gd name="T5" fmla="*/ 288 h 7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57" h="756">
                              <a:moveTo>
                                <a:pt x="2257" y="756"/>
                              </a:moveTo>
                              <a:lnTo>
                                <a:pt x="98" y="0"/>
                              </a:lnTo>
                              <a:lnTo>
                                <a:pt x="0" y="28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45AEC720" id="Полилиния 521" o:spid="_x0000_s1026" style="position:absolute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0pt,63pt,32.05pt,25.2pt,27.15pt,39.6pt" coordsize="2257,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" filled="f" strokeweight="2.5pt">
                <v:stroke dashstyle="1 1" endcap="round"/>
                <v:path arrowok="t" o:connecttype="custom" o:connectlocs="1433195,480060;62230,0;0,182880" o:connectangles="0,0,0"/>
              </v:polyline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671" type="#_x0000_t136" style="position:absolute;left:0;text-align:left;margin-left:-16.5pt;margin-top:53.35pt;width:104.05pt;height:16.8pt;rotation:19226742fd;z-index:251915264" fillcolor="black">
            <v:shadow color="#868686"/>
            <v:textpath style="font-family:&quot;Times New Roman&quot;;v-text-kern:t" trim="t" fitpath="t" string="ул.Дружбы, 8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58560" behindDoc="0" locked="0" layoutInCell="1" allowOverlap="1" wp14:anchorId="49C55BFF" wp14:editId="33671D3B">
                <wp:simplePos x="0" y="0"/>
                <wp:positionH relativeFrom="column">
                  <wp:posOffset>149225</wp:posOffset>
                </wp:positionH>
                <wp:positionV relativeFrom="paragraph">
                  <wp:posOffset>27305</wp:posOffset>
                </wp:positionV>
                <wp:extent cx="185420" cy="147320"/>
                <wp:effectExtent l="53975" t="65405" r="55880" b="63500"/>
                <wp:wrapNone/>
                <wp:docPr id="520" name="Прямоугольник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75C33B6" id="Прямоугольник 520" o:spid="_x0000_s1026" style="position:absolute;margin-left:11.75pt;margin-top:2.15pt;width:14.6pt;height:11.6pt;rotation:1461859fd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61632" behindDoc="0" locked="0" layoutInCell="1" allowOverlap="1" wp14:anchorId="15D920E0" wp14:editId="45CEECF1">
                <wp:simplePos x="0" y="0"/>
                <wp:positionH relativeFrom="column">
                  <wp:posOffset>1718310</wp:posOffset>
                </wp:positionH>
                <wp:positionV relativeFrom="paragraph">
                  <wp:posOffset>105410</wp:posOffset>
                </wp:positionV>
                <wp:extent cx="185420" cy="147320"/>
                <wp:effectExtent l="13335" t="19685" r="20320" b="13970"/>
                <wp:wrapNone/>
                <wp:docPr id="519" name="Прямоугольник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52DCA7" id="Прямоугольник 519" o:spid="_x0000_s1026" style="position:absolute;margin-left:135.3pt;margin-top:8.3pt;width:14.6pt;height:11.6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57536" behindDoc="0" locked="0" layoutInCell="1" allowOverlap="1" wp14:anchorId="2E64C2E7" wp14:editId="6A95DA3A">
                <wp:simplePos x="0" y="0"/>
                <wp:positionH relativeFrom="column">
                  <wp:posOffset>-26035</wp:posOffset>
                </wp:positionH>
                <wp:positionV relativeFrom="paragraph">
                  <wp:posOffset>151130</wp:posOffset>
                </wp:positionV>
                <wp:extent cx="185420" cy="147320"/>
                <wp:effectExtent l="59690" t="65405" r="59690" b="63500"/>
                <wp:wrapNone/>
                <wp:docPr id="518" name="Прямоугольник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F621A48" id="Прямоугольник 518" o:spid="_x0000_s1026" style="position:absolute;margin-left:-2.05pt;margin-top:11.9pt;width:14.6pt;height:11.6pt;rotation:1461859fd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Qw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68800" behindDoc="0" locked="0" layoutInCell="1" allowOverlap="1" wp14:anchorId="11E1D9C3" wp14:editId="206BB687">
                <wp:simplePos x="0" y="0"/>
                <wp:positionH relativeFrom="column">
                  <wp:posOffset>2487930</wp:posOffset>
                </wp:positionH>
                <wp:positionV relativeFrom="paragraph">
                  <wp:posOffset>64135</wp:posOffset>
                </wp:positionV>
                <wp:extent cx="185420" cy="147320"/>
                <wp:effectExtent l="20955" t="16510" r="12700" b="17145"/>
                <wp:wrapNone/>
                <wp:docPr id="517" name="Прямоугольник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AA9AAA0" id="Прямоугольник 517" o:spid="_x0000_s1026" style="position:absolute;margin-left:195.9pt;margin-top:5.05pt;width:14.6pt;height:11.6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63680" behindDoc="0" locked="0" layoutInCell="1" allowOverlap="1" wp14:anchorId="5F4624B8" wp14:editId="20FB9238">
                <wp:simplePos x="0" y="0"/>
                <wp:positionH relativeFrom="column">
                  <wp:posOffset>1718310</wp:posOffset>
                </wp:positionH>
                <wp:positionV relativeFrom="paragraph">
                  <wp:posOffset>36195</wp:posOffset>
                </wp:positionV>
                <wp:extent cx="185420" cy="147320"/>
                <wp:effectExtent l="13335" t="17145" r="20320" b="16510"/>
                <wp:wrapNone/>
                <wp:docPr id="516" name="Прямоугольник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FA02EBB" id="Прямоугольник 516" o:spid="_x0000_s1026" style="position:absolute;margin-left:135.3pt;margin-top:2.85pt;width:14.6pt;height:11.6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56512" behindDoc="0" locked="0" layoutInCell="1" allowOverlap="1" wp14:anchorId="6E252CFB" wp14:editId="233B93B2">
                <wp:simplePos x="0" y="0"/>
                <wp:positionH relativeFrom="column">
                  <wp:posOffset>-178435</wp:posOffset>
                </wp:positionH>
                <wp:positionV relativeFrom="paragraph">
                  <wp:posOffset>36195</wp:posOffset>
                </wp:positionV>
                <wp:extent cx="185420" cy="147320"/>
                <wp:effectExtent l="59690" t="64770" r="59690" b="64135"/>
                <wp:wrapNone/>
                <wp:docPr id="515" name="Прямоугольник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8E987A4" id="Прямоугольник 515" o:spid="_x0000_s1026" style="position:absolute;margin-left:-14.05pt;margin-top:2.85pt;width:14.6pt;height:11.6pt;rotation:1461859fd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/6O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67776" behindDoc="0" locked="0" layoutInCell="1" allowOverlap="1" wp14:anchorId="3F9DC68A" wp14:editId="22D682C9">
                <wp:simplePos x="0" y="0"/>
                <wp:positionH relativeFrom="column">
                  <wp:posOffset>2487930</wp:posOffset>
                </wp:positionH>
                <wp:positionV relativeFrom="paragraph">
                  <wp:posOffset>165100</wp:posOffset>
                </wp:positionV>
                <wp:extent cx="185420" cy="147320"/>
                <wp:effectExtent l="20955" t="12700" r="12700" b="20955"/>
                <wp:wrapNone/>
                <wp:docPr id="514" name="Прямоугольник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6225EE4" id="Прямоугольник 514" o:spid="_x0000_s1026" style="position:absolute;margin-left:195.9pt;margin-top:13pt;width:14.6pt;height:11.6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64704" behindDoc="0" locked="0" layoutInCell="1" allowOverlap="1" wp14:anchorId="1A642D04" wp14:editId="101FBDAF">
                <wp:simplePos x="0" y="0"/>
                <wp:positionH relativeFrom="column">
                  <wp:posOffset>1718310</wp:posOffset>
                </wp:positionH>
                <wp:positionV relativeFrom="paragraph">
                  <wp:posOffset>141605</wp:posOffset>
                </wp:positionV>
                <wp:extent cx="185420" cy="147320"/>
                <wp:effectExtent l="13335" t="17780" r="20320" b="15875"/>
                <wp:wrapNone/>
                <wp:docPr id="513" name="Прямоугольник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791021B" id="Прямоугольник 513" o:spid="_x0000_s1026" style="position:absolute;margin-left:135.3pt;margin-top:11.15pt;width:14.6pt;height:11.6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55488" behindDoc="0" locked="0" layoutInCell="1" allowOverlap="1" wp14:anchorId="2CBCA423" wp14:editId="5BF1AA14">
                <wp:simplePos x="0" y="0"/>
                <wp:positionH relativeFrom="column">
                  <wp:posOffset>-330835</wp:posOffset>
                </wp:positionH>
                <wp:positionV relativeFrom="paragraph">
                  <wp:posOffset>67945</wp:posOffset>
                </wp:positionV>
                <wp:extent cx="185420" cy="147320"/>
                <wp:effectExtent l="59690" t="67945" r="59690" b="60960"/>
                <wp:wrapNone/>
                <wp:docPr id="512" name="Прямоугольник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38372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001C4E6" id="Прямоугольник 512" o:spid="_x0000_s1026" style="position:absolute;margin-left:-26.05pt;margin-top:5.35pt;width:14.6pt;height:11.6pt;rotation:1461859fd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66752" behindDoc="0" locked="0" layoutInCell="1" allowOverlap="1" wp14:anchorId="6116B986" wp14:editId="3FD837F9">
                <wp:simplePos x="0" y="0"/>
                <wp:positionH relativeFrom="column">
                  <wp:posOffset>2487930</wp:posOffset>
                </wp:positionH>
                <wp:positionV relativeFrom="paragraph">
                  <wp:posOffset>125730</wp:posOffset>
                </wp:positionV>
                <wp:extent cx="185420" cy="147320"/>
                <wp:effectExtent l="20955" t="20955" r="12700" b="12700"/>
                <wp:wrapNone/>
                <wp:docPr id="511" name="Прямоугольник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2E69A97" id="Прямоугольник 511" o:spid="_x0000_s1026" style="position:absolute;margin-left:195.9pt;margin-top:9.9pt;width:14.6pt;height:11.6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" strokeweight="2pt"/>
            </w:pict>
          </mc:Fallback>
        </mc:AlternateContent>
      </w: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672" type="#_x0000_t136" style="position:absolute;left:0;text-align:left;margin-left:232.2pt;margin-top:2.9pt;width:127.2pt;height:16.8pt;z-index:251916288" fillcolor="black">
            <v:shadow color="#868686"/>
            <v:textpath style="font-family:&quot;Times New Roman&quot;;v-text-kern:t" trim="t" fitpath="t" string="ул.Солнечная, 13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62656" behindDoc="0" locked="0" layoutInCell="1" allowOverlap="1" wp14:anchorId="64E833AE" wp14:editId="3B138D74">
                <wp:simplePos x="0" y="0"/>
                <wp:positionH relativeFrom="column">
                  <wp:posOffset>1718310</wp:posOffset>
                </wp:positionH>
                <wp:positionV relativeFrom="paragraph">
                  <wp:posOffset>102870</wp:posOffset>
                </wp:positionV>
                <wp:extent cx="185420" cy="147320"/>
                <wp:effectExtent l="13335" t="17145" r="20320" b="16510"/>
                <wp:wrapNone/>
                <wp:docPr id="510" name="Прямоугольник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B590810" id="Прямоугольник 510" o:spid="_x0000_s1026" style="position:absolute;margin-left:135.3pt;margin-top:8.1pt;width:14.6pt;height:11.6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673" type="#_x0000_t136" style="position:absolute;left:0;text-align:left;margin-left:27.15pt;margin-top:2.45pt;width:127.2pt;height:16.8pt;z-index:251917312" fillcolor="black">
            <v:shadow color="#868686"/>
            <v:textpath style="font-family:&quot;Times New Roman&quot;;v-text-kern:t" trim="t" fitpath="t" string="ул.Солнечная, 11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65728" behindDoc="0" locked="0" layoutInCell="1" allowOverlap="1" wp14:anchorId="78265C8D" wp14:editId="72B97D03">
                <wp:simplePos x="0" y="0"/>
                <wp:positionH relativeFrom="column">
                  <wp:posOffset>2487930</wp:posOffset>
                </wp:positionH>
                <wp:positionV relativeFrom="paragraph">
                  <wp:posOffset>97155</wp:posOffset>
                </wp:positionV>
                <wp:extent cx="185420" cy="147320"/>
                <wp:effectExtent l="20955" t="20955" r="12700" b="12700"/>
                <wp:wrapNone/>
                <wp:docPr id="509" name="Прямоугольник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5BC467F" id="Прямоугольник 509" o:spid="_x0000_s1026" style="position:absolute;margin-left:195.9pt;margin-top:7.65pt;width:14.6pt;height:11.6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C6AF7" w:rsidRPr="006B34C9" w:rsidRDefault="009C6AF7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C6AF7" w:rsidRPr="006B34C9" w:rsidRDefault="009C6AF7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0"/>
        </w:tabs>
        <w:suppressAutoHyphens/>
        <w:ind w:left="707"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42176" behindDoc="0" locked="0" layoutInCell="1" allowOverlap="1" wp14:anchorId="50FDDC97" wp14:editId="36047A7A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508" name="Прямая со стрелкой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C6B200" id="Прямая со стрелкой 508" o:spid="_x0000_s1026" type="#_x0000_t32" style="position:absolute;margin-left:16.95pt;margin-top:7pt;width:37.2pt;height:.6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z6kga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E2578E" w:rsidRPr="006B34C9" w:rsidRDefault="00995C1B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ab/>
      </w:r>
      <w:r w:rsidR="00E2578E" w:rsidRPr="006B34C9">
        <w:rPr>
          <w:rFonts w:cs="Arial"/>
        </w:rPr>
        <w:t>которой не допускается розничная продажа алкогольной продукции.</w:t>
      </w:r>
    </w:p>
    <w:p w:rsidR="00E2578E" w:rsidRPr="006B34C9" w:rsidRDefault="00E2578E" w:rsidP="00995C1B">
      <w:pPr>
        <w:tabs>
          <w:tab w:val="left" w:pos="0"/>
        </w:tabs>
        <w:suppressAutoHyphens/>
        <w:ind w:left="707"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43200" behindDoc="0" locked="0" layoutInCell="1" allowOverlap="1" wp14:anchorId="64DB6A31" wp14:editId="5085CBC4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507" name="Прямая со стрелкой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098C1A" id="Прямая со стрелкой 507" o:spid="_x0000_s1026" type="#_x0000_t32" style="position:absolute;margin-left:16.95pt;margin-top:7.3pt;width:37.2pt;height:.6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D+U8YR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Pr="006B34C9">
        <w:rPr>
          <w:rFonts w:cs="Arial"/>
        </w:rPr>
        <w:t>Граница прилегающей территории</w:t>
      </w:r>
    </w:p>
    <w:p w:rsidR="00E2578E" w:rsidRPr="006B34C9" w:rsidRDefault="00E2578E" w:rsidP="00995C1B">
      <w:pPr>
        <w:tabs>
          <w:tab w:val="left" w:pos="0"/>
        </w:tabs>
        <w:suppressAutoHyphens/>
        <w:ind w:left="707"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44224" behindDoc="0" locked="0" layoutInCell="1" allowOverlap="1" wp14:anchorId="37E7029C" wp14:editId="345BDD6F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506" name="Прямая со стрелкой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9F1502E" id="Прямая со стрелкой 506" o:spid="_x0000_s1026" type="#_x0000_t32" style="position:absolute;margin-left:16.95pt;margin-top:8.5pt;width:37.2pt;height:.6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BHmSOh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Pr="006B34C9">
        <w:rPr>
          <w:rFonts w:cs="Arial"/>
        </w:rPr>
        <w:t>Маршрут движения (80 м)</w:t>
      </w: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41152" behindDoc="0" locked="0" layoutInCell="1" allowOverlap="1" wp14:anchorId="434ABF18" wp14:editId="2591D868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505" name="Полилиния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E1D36E" id="Полилиния 505" o:spid="_x0000_s1026" style="position:absolute;margin-left:27.15pt;margin-top:4.45pt;width:15.6pt;height:10.2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Вход для посетителей на обособленную территорию</w:t>
      </w:r>
    </w:p>
    <w:p w:rsidR="00995C1B" w:rsidRPr="006B34C9" w:rsidRDefault="00995C1B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E2578E" w:rsidRPr="006B34C9" w:rsidRDefault="00E2578E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Pr="006B34C9">
        <w:t>6</w:t>
      </w:r>
      <w:r w:rsidR="00995C1B" w:rsidRPr="006B34C9">
        <w:t xml:space="preserve"> </w:t>
      </w:r>
      <w:r w:rsidRPr="006B34C9">
        <w:t>границ прилегающих территорий</w:t>
      </w:r>
    </w:p>
    <w:p w:rsidR="0030221F" w:rsidRPr="006B34C9" w:rsidRDefault="0030221F" w:rsidP="00995C1B">
      <w:pPr>
        <w:suppressAutoHyphens/>
        <w:ind w:firstLine="709"/>
        <w:rPr>
          <w:rFonts w:cs="Arial"/>
        </w:rPr>
      </w:pPr>
    </w:p>
    <w:p w:rsidR="009C6AF7" w:rsidRPr="006B34C9" w:rsidRDefault="009C6AF7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A0776D" w:rsidRPr="006B34C9" w:rsidTr="009C6AF7">
        <w:tc>
          <w:tcPr>
            <w:tcW w:w="3118" w:type="dxa"/>
            <w:shd w:val="clear" w:color="auto" w:fill="auto"/>
          </w:tcPr>
          <w:p w:rsidR="00A0776D" w:rsidRPr="006B34C9" w:rsidRDefault="00A0776D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 xml:space="preserve">МУ ДО ДШИ городского </w:t>
            </w:r>
            <w:proofErr w:type="gramStart"/>
            <w:r w:rsidRPr="006B34C9">
              <w:rPr>
                <w:rFonts w:ascii="Arial" w:hAnsi="Arial" w:cs="Arial"/>
              </w:rPr>
              <w:t>округа</w:t>
            </w:r>
            <w:proofErr w:type="gramEnd"/>
            <w:r w:rsidRPr="006B34C9">
              <w:rPr>
                <w:rFonts w:ascii="Arial" w:hAnsi="Arial" w:cs="Arial"/>
              </w:rPr>
              <w:t xml:space="preserve"> ЗАТО п. Горный</w:t>
            </w:r>
          </w:p>
        </w:tc>
        <w:tc>
          <w:tcPr>
            <w:tcW w:w="3119" w:type="dxa"/>
            <w:shd w:val="clear" w:color="auto" w:fill="auto"/>
          </w:tcPr>
          <w:p w:rsidR="00A0776D" w:rsidRPr="006B34C9" w:rsidRDefault="00A0776D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д.34</w:t>
            </w:r>
          </w:p>
        </w:tc>
      </w:tr>
    </w:tbl>
    <w:p w:rsidR="00754677" w:rsidRPr="006B34C9" w:rsidRDefault="00754677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904" type="#_x0000_t136" style="position:absolute;left:0;text-align:left;margin-left:68.55pt;margin-top:408.25pt;width:139.5pt;height:69.6pt;z-index:251944960" fillcolor="black">
            <v:shadow color="#868686"/>
            <v:textpath style="font-family:&quot;Times New Roman&quot;;v-text-kern:t" trim="t" fitpath="t" string="Детская школа &#10;искусств&#10;ул.Молодежная, 34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727DBB4" wp14:editId="7F2484FE">
                <wp:simplePos x="0" y="0"/>
                <wp:positionH relativeFrom="column">
                  <wp:posOffset>1884045</wp:posOffset>
                </wp:positionH>
                <wp:positionV relativeFrom="paragraph">
                  <wp:posOffset>2837815</wp:posOffset>
                </wp:positionV>
                <wp:extent cx="2165985" cy="2212340"/>
                <wp:effectExtent l="280035" t="288925" r="60325" b="0"/>
                <wp:wrapNone/>
                <wp:docPr id="753" name="Полилиния 753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4467101">
                          <a:off x="0" y="0"/>
                          <a:ext cx="2165985" cy="2212340"/>
                        </a:xfrm>
                        <a:custGeom>
                          <a:avLst/>
                          <a:gdLst>
                            <a:gd name="T0" fmla="*/ 0 w 6840"/>
                            <a:gd name="T1" fmla="*/ 1653 h 5720"/>
                            <a:gd name="T2" fmla="*/ 0 w 6840"/>
                            <a:gd name="T3" fmla="*/ 13 h 5720"/>
                            <a:gd name="T4" fmla="*/ 6840 w 6840"/>
                            <a:gd name="T5" fmla="*/ 0 h 5720"/>
                            <a:gd name="T6" fmla="*/ 6840 w 6840"/>
                            <a:gd name="T7" fmla="*/ 1666 h 5720"/>
                            <a:gd name="T8" fmla="*/ 3946 w 6840"/>
                            <a:gd name="T9" fmla="*/ 1653 h 5720"/>
                            <a:gd name="T10" fmla="*/ 3946 w 6840"/>
                            <a:gd name="T11" fmla="*/ 2453 h 5720"/>
                            <a:gd name="T12" fmla="*/ 4240 w 6840"/>
                            <a:gd name="T13" fmla="*/ 2466 h 5720"/>
                            <a:gd name="T14" fmla="*/ 4266 w 6840"/>
                            <a:gd name="T15" fmla="*/ 5706 h 5720"/>
                            <a:gd name="T16" fmla="*/ 2506 w 6840"/>
                            <a:gd name="T17" fmla="*/ 5720 h 5720"/>
                            <a:gd name="T18" fmla="*/ 2533 w 6840"/>
                            <a:gd name="T19" fmla="*/ 2440 h 5720"/>
                            <a:gd name="T20" fmla="*/ 3026 w 6840"/>
                            <a:gd name="T21" fmla="*/ 2440 h 5720"/>
                            <a:gd name="T22" fmla="*/ 3053 w 6840"/>
                            <a:gd name="T23" fmla="*/ 1626 h 5720"/>
                            <a:gd name="T24" fmla="*/ 0 w 6840"/>
                            <a:gd name="T25" fmla="*/ 1653 h 5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840" h="5720">
                              <a:moveTo>
                                <a:pt x="0" y="1653"/>
                              </a:moveTo>
                              <a:lnTo>
                                <a:pt x="0" y="13"/>
                              </a:lnTo>
                              <a:lnTo>
                                <a:pt x="6840" y="0"/>
                              </a:lnTo>
                              <a:lnTo>
                                <a:pt x="6840" y="1666"/>
                              </a:lnTo>
                              <a:lnTo>
                                <a:pt x="3946" y="1653"/>
                              </a:lnTo>
                              <a:lnTo>
                                <a:pt x="3946" y="2453"/>
                              </a:lnTo>
                              <a:lnTo>
                                <a:pt x="4240" y="2466"/>
                              </a:lnTo>
                              <a:lnTo>
                                <a:pt x="4266" y="5706"/>
                              </a:lnTo>
                              <a:lnTo>
                                <a:pt x="2506" y="5720"/>
                              </a:lnTo>
                              <a:lnTo>
                                <a:pt x="2533" y="2440"/>
                              </a:lnTo>
                              <a:lnTo>
                                <a:pt x="3026" y="2440"/>
                              </a:lnTo>
                              <a:lnTo>
                                <a:pt x="3053" y="1626"/>
                              </a:lnTo>
                              <a:lnTo>
                                <a:pt x="0" y="1653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1BC3E6B" id="Полилиния 753" o:spid="_x0000_s1026" alt="Плетенка" style="position:absolute;margin-left:148.35pt;margin-top:223.45pt;width:170.55pt;height:174.2pt;rotation:-4879266fd;z-index:2524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840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" path="m,1653l,13,6840,r,1666l3946,1653r,800l4240,2466r26,3240l2506,5720r27,-3280l3026,2440r27,-814l,1653xe" fillcolor="black" strokeweight="2pt">
                <v:fill r:id="rId11" o:title="" type="pattern"/>
                <v:path arrowok="t" o:connecttype="custom" o:connectlocs="0,639335;0,5028;2165985,0;2165985,644363;1249558,639335;1249558,948754;1342657,953782;1350891,2206925;793561,2212340;802111,943725;958227,943725;966777,628892;0,639335" o:connectangles="0,0,0,0,0,0,0,0,0,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70F0719" wp14:editId="5690299D">
                <wp:simplePos x="0" y="0"/>
                <wp:positionH relativeFrom="column">
                  <wp:posOffset>1242060</wp:posOffset>
                </wp:positionH>
                <wp:positionV relativeFrom="paragraph">
                  <wp:posOffset>95885</wp:posOffset>
                </wp:positionV>
                <wp:extent cx="5181600" cy="3162300"/>
                <wp:effectExtent l="13335" t="10160" r="5715" b="8890"/>
                <wp:wrapNone/>
                <wp:docPr id="752" name="Полилиния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1600" cy="3162300"/>
                        </a:xfrm>
                        <a:custGeom>
                          <a:avLst/>
                          <a:gdLst>
                            <a:gd name="T0" fmla="*/ 708 w 8160"/>
                            <a:gd name="T1" fmla="*/ 0 h 4980"/>
                            <a:gd name="T2" fmla="*/ 0 w 8160"/>
                            <a:gd name="T3" fmla="*/ 2844 h 4980"/>
                            <a:gd name="T4" fmla="*/ 8160 w 8160"/>
                            <a:gd name="T5" fmla="*/ 4980 h 49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160" h="4980">
                              <a:moveTo>
                                <a:pt x="708" y="0"/>
                              </a:moveTo>
                              <a:lnTo>
                                <a:pt x="0" y="2844"/>
                              </a:lnTo>
                              <a:lnTo>
                                <a:pt x="8160" y="498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7B7A4346" id="Полилиния 752" o:spid="_x0000_s1026" style="position:absolute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3.2pt,7.55pt,97.8pt,149.75pt,505.8pt,256.55pt" coordsize="8160,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" filled="f">
                <v:stroke dashstyle="dashDot"/>
                <v:path arrowok="t" o:connecttype="custom" o:connectlocs="449580,0;0,1805940;5181600,3162300" o:connectangles="0,0,0"/>
              </v:poly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3995C93" wp14:editId="5D816CDC">
                <wp:simplePos x="0" y="0"/>
                <wp:positionH relativeFrom="column">
                  <wp:posOffset>-965835</wp:posOffset>
                </wp:positionH>
                <wp:positionV relativeFrom="paragraph">
                  <wp:posOffset>95885</wp:posOffset>
                </wp:positionV>
                <wp:extent cx="1371600" cy="1447800"/>
                <wp:effectExtent l="5715" t="10160" r="13335" b="18415"/>
                <wp:wrapNone/>
                <wp:docPr id="751" name="Полилиния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447800"/>
                        </a:xfrm>
                        <a:custGeom>
                          <a:avLst/>
                          <a:gdLst>
                            <a:gd name="T0" fmla="*/ 2160 w 2160"/>
                            <a:gd name="T1" fmla="*/ 0 h 2280"/>
                            <a:gd name="T2" fmla="*/ 1596 w 2160"/>
                            <a:gd name="T3" fmla="*/ 2280 h 2280"/>
                            <a:gd name="T4" fmla="*/ 0 w 2160"/>
                            <a:gd name="T5" fmla="*/ 1848 h 22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" h="2280">
                              <a:moveTo>
                                <a:pt x="2160" y="0"/>
                              </a:moveTo>
                              <a:lnTo>
                                <a:pt x="1596" y="2280"/>
                              </a:lnTo>
                              <a:lnTo>
                                <a:pt x="0" y="1848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36EB8205" id="Полилиния 751" o:spid="_x0000_s1026" style="position:absolute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1.95pt,7.55pt,3.75pt,121.55pt,-76.05pt,99.95pt" coordsize="2160,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" filled="f">
                <v:stroke dashstyle="dashDot"/>
                <v:path arrowok="t" o:connecttype="custom" o:connectlocs="1371600,0;1013460,1447800;0,1173480" o:connectangles="0,0,0"/>
              </v:poly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93A1EB2" wp14:editId="55B86648">
                <wp:simplePos x="0" y="0"/>
                <wp:positionH relativeFrom="column">
                  <wp:posOffset>2478405</wp:posOffset>
                </wp:positionH>
                <wp:positionV relativeFrom="paragraph">
                  <wp:posOffset>3429000</wp:posOffset>
                </wp:positionV>
                <wp:extent cx="198120" cy="129540"/>
                <wp:effectExtent l="26670" t="0" r="43815" b="36195"/>
                <wp:wrapNone/>
                <wp:docPr id="750" name="Полилиния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32420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EF860F" id="Полилиния 750" o:spid="_x0000_s1026" style="position:absolute;margin-left:195.15pt;margin-top:270pt;width:15.6pt;height:10.2pt;rotation:6907719fd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E38CD46" wp14:editId="0427A63D">
                <wp:simplePos x="0" y="0"/>
                <wp:positionH relativeFrom="column">
                  <wp:posOffset>3874135</wp:posOffset>
                </wp:positionH>
                <wp:positionV relativeFrom="paragraph">
                  <wp:posOffset>3608705</wp:posOffset>
                </wp:positionV>
                <wp:extent cx="227330" cy="304800"/>
                <wp:effectExtent l="54610" t="36830" r="51435" b="39370"/>
                <wp:wrapNone/>
                <wp:docPr id="749" name="Прямоугольник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60575">
                          <a:off x="0" y="0"/>
                          <a:ext cx="22733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F0BE184" id="Прямоугольник 749" o:spid="_x0000_s1026" style="position:absolute;margin-left:305.05pt;margin-top:284.15pt;width:17.9pt;height:24pt;rotation:1049204fd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021214B" wp14:editId="1206F764">
                <wp:simplePos x="0" y="0"/>
                <wp:positionH relativeFrom="column">
                  <wp:posOffset>3746500</wp:posOffset>
                </wp:positionH>
                <wp:positionV relativeFrom="paragraph">
                  <wp:posOffset>3143250</wp:posOffset>
                </wp:positionV>
                <wp:extent cx="475615" cy="438150"/>
                <wp:effectExtent l="69850" t="76200" r="64135" b="66675"/>
                <wp:wrapNone/>
                <wp:docPr id="748" name="Прямоугольник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60575">
                          <a:off x="0" y="0"/>
                          <a:ext cx="47561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B52E39E" id="Прямоугольник 748" o:spid="_x0000_s1026" style="position:absolute;margin-left:295pt;margin-top:247.5pt;width:37.45pt;height:34.5pt;rotation:1049204fd;z-index:2524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04D7333" wp14:editId="26493265">
                <wp:simplePos x="0" y="0"/>
                <wp:positionH relativeFrom="column">
                  <wp:posOffset>4086225</wp:posOffset>
                </wp:positionH>
                <wp:positionV relativeFrom="paragraph">
                  <wp:posOffset>2943860</wp:posOffset>
                </wp:positionV>
                <wp:extent cx="227330" cy="197485"/>
                <wp:effectExtent l="38100" t="38735" r="39370" b="40005"/>
                <wp:wrapNone/>
                <wp:docPr id="747" name="Прямоугольник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60575">
                          <a:off x="0" y="0"/>
                          <a:ext cx="227330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5DFB32F" id="Прямоугольник 747" o:spid="_x0000_s1026" style="position:absolute;margin-left:321.75pt;margin-top:231.8pt;width:17.9pt;height:15.55pt;rotation:1049204fd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11F0197" wp14:editId="7D8CE0D5">
                <wp:simplePos x="0" y="0"/>
                <wp:positionH relativeFrom="column">
                  <wp:posOffset>2642235</wp:posOffset>
                </wp:positionH>
                <wp:positionV relativeFrom="paragraph">
                  <wp:posOffset>2811780</wp:posOffset>
                </wp:positionV>
                <wp:extent cx="1870710" cy="1070610"/>
                <wp:effectExtent l="22860" t="40005" r="40005" b="22860"/>
                <wp:wrapNone/>
                <wp:docPr id="746" name="Полилиния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0710" cy="1070610"/>
                        </a:xfrm>
                        <a:custGeom>
                          <a:avLst/>
                          <a:gdLst>
                            <a:gd name="T0" fmla="*/ 0 w 2946"/>
                            <a:gd name="T1" fmla="*/ 1164 h 2064"/>
                            <a:gd name="T2" fmla="*/ 1482 w 2946"/>
                            <a:gd name="T3" fmla="*/ 1584 h 2064"/>
                            <a:gd name="T4" fmla="*/ 1940 w 2946"/>
                            <a:gd name="T5" fmla="*/ 0 h 2064"/>
                            <a:gd name="T6" fmla="*/ 2946 w 2946"/>
                            <a:gd name="T7" fmla="*/ 252 h 2064"/>
                            <a:gd name="T8" fmla="*/ 2488 w 2946"/>
                            <a:gd name="T9" fmla="*/ 2064 h 20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46" h="2064">
                              <a:moveTo>
                                <a:pt x="0" y="1164"/>
                              </a:moveTo>
                              <a:lnTo>
                                <a:pt x="1482" y="1584"/>
                              </a:lnTo>
                              <a:lnTo>
                                <a:pt x="1940" y="0"/>
                              </a:lnTo>
                              <a:lnTo>
                                <a:pt x="2946" y="252"/>
                              </a:lnTo>
                              <a:lnTo>
                                <a:pt x="2488" y="2064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0EEA3B" id="Полилиния 746" o:spid="_x0000_s1026" style="position:absolute;margin-left:208.05pt;margin-top:221.4pt;width:147.3pt;height:84.3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46,2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" path="m,1164r1482,420l1940,,2946,252,2488,2064e" filled="f" strokeweight="2.5pt">
                <v:stroke dashstyle="1 1" endcap="round"/>
                <v:path arrowok="t" o:connecttype="custom" o:connectlocs="0,603774;941070,821631;1231900,0;1870710,130714;1579880,1070610" o:connectangles="0,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09A498F" wp14:editId="5A04C84B">
                <wp:simplePos x="0" y="0"/>
                <wp:positionH relativeFrom="column">
                  <wp:posOffset>4512945</wp:posOffset>
                </wp:positionH>
                <wp:positionV relativeFrom="paragraph">
                  <wp:posOffset>2945765</wp:posOffset>
                </wp:positionV>
                <wp:extent cx="533400" cy="129540"/>
                <wp:effectExtent l="17145" t="21590" r="20955" b="20320"/>
                <wp:wrapNone/>
                <wp:docPr id="745" name="Прямая соединительная линия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12954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9C7172" id="Прямая соединительная линия 745" o:spid="_x0000_s1026" style="position:absolute;z-index:25248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35pt,231.95pt" to="397.35pt,2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" strokeweight="2.5pt">
                <v:stroke dashstyle="1 1" endcap="round"/>
              </v: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484BAD1" wp14:editId="72FFA808">
                <wp:simplePos x="0" y="0"/>
                <wp:positionH relativeFrom="column">
                  <wp:posOffset>344805</wp:posOffset>
                </wp:positionH>
                <wp:positionV relativeFrom="paragraph">
                  <wp:posOffset>1788795</wp:posOffset>
                </wp:positionV>
                <wp:extent cx="2628900" cy="1729740"/>
                <wp:effectExtent l="20955" t="17145" r="36195" b="24765"/>
                <wp:wrapNone/>
                <wp:docPr id="744" name="Полилиния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28900" cy="1729740"/>
                        </a:xfrm>
                        <a:custGeom>
                          <a:avLst/>
                          <a:gdLst>
                            <a:gd name="T0" fmla="*/ 4008 w 4452"/>
                            <a:gd name="T1" fmla="*/ 2724 h 2724"/>
                            <a:gd name="T2" fmla="*/ 4452 w 4452"/>
                            <a:gd name="T3" fmla="*/ 1176 h 2724"/>
                            <a:gd name="T4" fmla="*/ 0 w 4452"/>
                            <a:gd name="T5" fmla="*/ 0 h 27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452" h="2724">
                              <a:moveTo>
                                <a:pt x="4008" y="2724"/>
                              </a:moveTo>
                              <a:lnTo>
                                <a:pt x="4452" y="11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1242BB" id="Полилиния 744" o:spid="_x0000_s1026" style="position:absolute;margin-left:27.15pt;margin-top:140.85pt;width:207pt;height:136.2pt;z-index:2524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52,2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" path="m4008,2724l4452,1176,,e" filled="f" strokeweight="2.5pt">
                <v:stroke dashstyle="1 1" endcap="round"/>
                <v:path arrowok="t" o:connecttype="custom" o:connectlocs="2366719,1729740;2628900,746760;0,0" o:connectangles="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4DE3F61" wp14:editId="6D324B78">
                <wp:simplePos x="0" y="0"/>
                <wp:positionH relativeFrom="column">
                  <wp:posOffset>1510665</wp:posOffset>
                </wp:positionH>
                <wp:positionV relativeFrom="paragraph">
                  <wp:posOffset>2301875</wp:posOffset>
                </wp:positionV>
                <wp:extent cx="487680" cy="1714500"/>
                <wp:effectExtent l="24765" t="15875" r="20955" b="22225"/>
                <wp:wrapNone/>
                <wp:docPr id="743" name="Прямая соединительная линия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7680" cy="171450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67041F" id="Прямая соединительная линия 743" o:spid="_x0000_s1026" style="position:absolute;flip:x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95pt,181.25pt" to="157.35pt,3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" strokeweight="2.5pt">
                <v:stroke dashstyle="1 1" endcap="round"/>
              </v:line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D8635A0" wp14:editId="60C41EDA">
                <wp:simplePos x="0" y="0"/>
                <wp:positionH relativeFrom="column">
                  <wp:posOffset>215265</wp:posOffset>
                </wp:positionH>
                <wp:positionV relativeFrom="paragraph">
                  <wp:posOffset>133985</wp:posOffset>
                </wp:positionV>
                <wp:extent cx="5082540" cy="2872105"/>
                <wp:effectExtent l="24765" t="19685" r="26670" b="51435"/>
                <wp:wrapNone/>
                <wp:docPr id="742" name="Полилиния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82540" cy="2872105"/>
                        </a:xfrm>
                        <a:custGeom>
                          <a:avLst/>
                          <a:gdLst>
                            <a:gd name="T0" fmla="*/ 0 w 9252"/>
                            <a:gd name="T1" fmla="*/ 0 h 4536"/>
                            <a:gd name="T2" fmla="*/ 2040 w 9252"/>
                            <a:gd name="T3" fmla="*/ 4536 h 4536"/>
                            <a:gd name="T4" fmla="*/ 3942 w 9252"/>
                            <a:gd name="T5" fmla="*/ 3636 h 4536"/>
                            <a:gd name="T6" fmla="*/ 6228 w 9252"/>
                            <a:gd name="T7" fmla="*/ 4164 h 4536"/>
                            <a:gd name="T8" fmla="*/ 9252 w 9252"/>
                            <a:gd name="T9" fmla="*/ 2492 h 45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252" h="4536">
                              <a:moveTo>
                                <a:pt x="0" y="0"/>
                              </a:moveTo>
                              <a:lnTo>
                                <a:pt x="2040" y="4536"/>
                              </a:lnTo>
                              <a:lnTo>
                                <a:pt x="3942" y="3636"/>
                              </a:lnTo>
                              <a:lnTo>
                                <a:pt x="6228" y="4164"/>
                              </a:lnTo>
                              <a:lnTo>
                                <a:pt x="9252" y="2492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FDA54A" id="Полилиния 742" o:spid="_x0000_s1026" style="position:absolute;margin-left:16.95pt;margin-top:10.55pt;width:400.2pt;height:226.15pt;z-index:-2508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252,4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" path="m,l2040,4536,3942,3636r2286,528l9252,2492e" filled="f" strokeweight="3pt">
                <v:path arrowok="t" o:connecttype="custom" o:connectlocs="0,0;1120664,2872105;2165518,2302243;3421321,2636562;5082540,1577885" o:connectangles="0,0,0,0,0"/>
              </v:shape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0"/>
        </w:tabs>
        <w:suppressAutoHyphens/>
        <w:ind w:left="707"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EE08854" wp14:editId="66DAF75F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741" name="Прямая со стрелкой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263F23" id="Прямая со стрелкой 741" o:spid="_x0000_s1026" type="#_x0000_t32" style="position:absolute;margin-left:16.95pt;margin-top:7pt;width:37.2pt;height:.6pt;z-index:2524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E2578E" w:rsidRPr="006B34C9" w:rsidRDefault="00995C1B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ab/>
      </w:r>
      <w:r w:rsidR="00E2578E" w:rsidRPr="006B34C9">
        <w:rPr>
          <w:rFonts w:cs="Arial"/>
        </w:rPr>
        <w:t>которой не допускается розничная продажа алкогольной продукции.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950F730" wp14:editId="3227DA0F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740" name="Прямая со стрелкой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796D58" id="Прямая со стрелкой 740" o:spid="_x0000_s1026" type="#_x0000_t32" style="position:absolute;margin-left:16.95pt;margin-top:7.3pt;width:37.2pt;height:.6pt;z-index:2524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Граница прилегающей территории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DE54166" wp14:editId="1F0AB8A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739" name="Прямая со стрелкой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2147A5" id="Прямая со стрелкой 739" o:spid="_x0000_s1026" type="#_x0000_t32" style="position:absolute;margin-left:16.95pt;margin-top:8.5pt;width:37.2pt;height:.6pt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CxhI1Z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Маршрут движения (80 м)</w:t>
      </w: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959B268" wp14:editId="011E2949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738" name="Полилиния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0233B9" id="Полилиния 738" o:spid="_x0000_s1026" style="position:absolute;margin-left:27.15pt;margin-top:4.45pt;width:15.6pt;height:10.2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Вход в здание для посетителей</w:t>
      </w:r>
    </w:p>
    <w:p w:rsidR="00995C1B" w:rsidRPr="006B34C9" w:rsidRDefault="00995C1B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147893" w:rsidRPr="006B34C9" w:rsidRDefault="00147893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="00D46E53" w:rsidRPr="006B34C9">
        <w:t>7</w:t>
      </w:r>
      <w:r w:rsidR="00995C1B" w:rsidRPr="006B34C9">
        <w:t xml:space="preserve"> </w:t>
      </w:r>
      <w:r w:rsidRPr="006B34C9">
        <w:t>границ прилегающих территорий</w:t>
      </w:r>
    </w:p>
    <w:p w:rsidR="00147893" w:rsidRPr="006B34C9" w:rsidRDefault="00147893" w:rsidP="00995C1B">
      <w:pPr>
        <w:suppressAutoHyphens/>
        <w:ind w:firstLine="709"/>
        <w:rPr>
          <w:rFonts w:cs="Arial"/>
        </w:rPr>
      </w:pPr>
    </w:p>
    <w:p w:rsidR="00995C1B" w:rsidRPr="006B34C9" w:rsidRDefault="00995C1B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147893" w:rsidRPr="006B34C9" w:rsidTr="009C6AF7">
        <w:tc>
          <w:tcPr>
            <w:tcW w:w="3118" w:type="dxa"/>
            <w:shd w:val="clear" w:color="auto" w:fill="auto"/>
          </w:tcPr>
          <w:p w:rsidR="00147893" w:rsidRPr="006B34C9" w:rsidRDefault="00D46E53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ЗКРО ОФСОО</w:t>
            </w:r>
            <w:r w:rsidR="00566B84" w:rsidRPr="006B34C9">
              <w:rPr>
                <w:rFonts w:ascii="Arial" w:hAnsi="Arial" w:cs="Arial"/>
              </w:rPr>
              <w:t xml:space="preserve"> «</w:t>
            </w:r>
            <w:r w:rsidRPr="006B34C9">
              <w:rPr>
                <w:rFonts w:ascii="Arial" w:hAnsi="Arial" w:cs="Arial"/>
              </w:rPr>
              <w:t xml:space="preserve">Федерация </w:t>
            </w:r>
            <w:proofErr w:type="spellStart"/>
            <w:r w:rsidRPr="006B34C9">
              <w:rPr>
                <w:rFonts w:ascii="Arial" w:hAnsi="Arial" w:cs="Arial"/>
              </w:rPr>
              <w:t>Кудо</w:t>
            </w:r>
            <w:proofErr w:type="spellEnd"/>
            <w:r w:rsidRPr="006B34C9">
              <w:rPr>
                <w:rFonts w:ascii="Arial" w:hAnsi="Arial" w:cs="Arial"/>
              </w:rPr>
              <w:t xml:space="preserve"> России</w:t>
            </w:r>
            <w:r w:rsidR="00566B84" w:rsidRPr="006B34C9">
              <w:rPr>
                <w:rFonts w:ascii="Arial" w:hAnsi="Arial" w:cs="Arial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147893" w:rsidRPr="006B34C9" w:rsidRDefault="00147893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п.Горный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 xml:space="preserve">ул. </w:t>
            </w:r>
            <w:r w:rsidR="00566B84" w:rsidRPr="006B34C9">
              <w:rPr>
                <w:rFonts w:cs="Arial"/>
              </w:rPr>
              <w:t>Дружбы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</w:t>
            </w:r>
            <w:r w:rsidR="00566B84" w:rsidRPr="006B34C9">
              <w:rPr>
                <w:rFonts w:cs="Arial"/>
              </w:rPr>
              <w:t>27</w:t>
            </w:r>
          </w:p>
        </w:tc>
      </w:tr>
    </w:tbl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suppressAutoHyphens/>
        <w:ind w:firstLine="709"/>
        <w:rPr>
          <w:rFonts w:cs="Arial"/>
        </w:rPr>
      </w:pPr>
    </w:p>
    <w:p w:rsidR="007B4A00" w:rsidRPr="006B34C9" w:rsidRDefault="004A7CE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911" type="#_x0000_t136" style="position:absolute;left:0;text-align:left;margin-left:340.3pt;margin-top:195.1pt;width:117.15pt;height:39.6pt;z-index:251945984" fillcolor="black">
            <v:shadow color="#868686"/>
            <v:textpath style="font-family:&quot;Times New Roman&quot;;v-text-kern:t" trim="t" fitpath="t" string="Универмаг &quot;Спутник&quot;&#10;ул.Дружбы, 26"/>
          </v:shape>
        </w:pic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227F67" wp14:editId="2F7E80DD">
                <wp:simplePos x="0" y="0"/>
                <wp:positionH relativeFrom="column">
                  <wp:posOffset>1897380</wp:posOffset>
                </wp:positionH>
                <wp:positionV relativeFrom="paragraph">
                  <wp:posOffset>2458720</wp:posOffset>
                </wp:positionV>
                <wp:extent cx="198120" cy="129540"/>
                <wp:effectExtent l="36195" t="0" r="62865" b="44450"/>
                <wp:wrapNone/>
                <wp:docPr id="400" name="Полилиния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619121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9114DE" id="Полилиния 400" o:spid="_x0000_s1026" style="position:absolute;margin-left:149.4pt;margin-top:193.6pt;width:15.6pt;height:10.2pt;rotation:7655468fd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2279A0" wp14:editId="7CA0B2B5">
                <wp:simplePos x="0" y="0"/>
                <wp:positionH relativeFrom="column">
                  <wp:posOffset>1426845</wp:posOffset>
                </wp:positionH>
                <wp:positionV relativeFrom="paragraph">
                  <wp:posOffset>1115695</wp:posOffset>
                </wp:positionV>
                <wp:extent cx="2247900" cy="4511040"/>
                <wp:effectExtent l="0" t="29845" r="0" b="31115"/>
                <wp:wrapNone/>
                <wp:docPr id="399" name="Прямая со стрелкой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21540000" flipH="1">
                          <a:off x="0" y="0"/>
                          <a:ext cx="2247900" cy="4511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C1B825E" id="Прямая со стрелкой 399" o:spid="_x0000_s1026" type="#_x0000_t32" style="position:absolute;margin-left:112.35pt;margin-top:87.85pt;width:177pt;height:355.2pt;rotation:1;flip:x;z-index:2524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"/>
            </w:pict>
          </mc:Fallback>
        </mc:AlternateConten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F4C3D0" wp14:editId="3808D85B">
                <wp:simplePos x="0" y="0"/>
                <wp:positionH relativeFrom="column">
                  <wp:posOffset>1205865</wp:posOffset>
                </wp:positionH>
                <wp:positionV relativeFrom="paragraph">
                  <wp:posOffset>1031875</wp:posOffset>
                </wp:positionV>
                <wp:extent cx="2247900" cy="4511040"/>
                <wp:effectExtent l="0" t="31750" r="0" b="29210"/>
                <wp:wrapNone/>
                <wp:docPr id="398" name="Прямая со стрелкой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21540000" flipH="1">
                          <a:off x="0" y="0"/>
                          <a:ext cx="2247900" cy="4511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F2DD31" id="Прямая со стрелкой 398" o:spid="_x0000_s1026" type="#_x0000_t32" style="position:absolute;margin-left:94.95pt;margin-top:81.25pt;width:177pt;height:355.2pt;rotation:1;flip:x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"/>
            </w:pict>
          </mc:Fallback>
        </mc:AlternateConten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60F413" wp14:editId="10804EA7">
                <wp:simplePos x="0" y="0"/>
                <wp:positionH relativeFrom="column">
                  <wp:posOffset>1245235</wp:posOffset>
                </wp:positionH>
                <wp:positionV relativeFrom="paragraph">
                  <wp:posOffset>2117725</wp:posOffset>
                </wp:positionV>
                <wp:extent cx="638810" cy="1085850"/>
                <wp:effectExtent l="235585" t="117475" r="240030" b="120650"/>
                <wp:wrapNone/>
                <wp:docPr id="397" name="Прямоугольник 397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541">
                          <a:off x="0" y="0"/>
                          <a:ext cx="638810" cy="108585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291F1F4" id="Прямоугольник 397" o:spid="_x0000_s1026" alt="Плетенка" style="position:absolute;margin-left:98.05pt;margin-top:166.75pt;width:50.3pt;height:85.5pt;rotation:1664113fd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" fillcolor="black" strokeweight="2pt">
                <v:fill r:id="rId11" o:title="" type="pattern"/>
              </v:rect>
            </w:pict>
          </mc:Fallback>
        </mc:AlternateConten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5616AA" wp14:editId="72B041DC">
                <wp:simplePos x="0" y="0"/>
                <wp:positionH relativeFrom="column">
                  <wp:posOffset>2005330</wp:posOffset>
                </wp:positionH>
                <wp:positionV relativeFrom="paragraph">
                  <wp:posOffset>2176780</wp:posOffset>
                </wp:positionV>
                <wp:extent cx="186690" cy="1313815"/>
                <wp:effectExtent l="290830" t="0" r="284480" b="0"/>
                <wp:wrapNone/>
                <wp:docPr id="396" name="Прямоугольник 396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541">
                          <a:off x="0" y="0"/>
                          <a:ext cx="186690" cy="131381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9ABEEF9" id="Прямоугольник 396" o:spid="_x0000_s1026" alt="5%" style="position:absolute;margin-left:157.9pt;margin-top:171.4pt;width:14.7pt;height:103.45pt;rotation:1664113fd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" fillcolor="black">
                <v:fill r:id="rId13" o:title="" type="pattern"/>
              </v:rect>
            </w:pict>
          </mc:Fallback>
        </mc:AlternateConten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DB8769" wp14:editId="76E6B5F6">
                <wp:simplePos x="0" y="0"/>
                <wp:positionH relativeFrom="column">
                  <wp:posOffset>2377440</wp:posOffset>
                </wp:positionH>
                <wp:positionV relativeFrom="paragraph">
                  <wp:posOffset>2320290</wp:posOffset>
                </wp:positionV>
                <wp:extent cx="186690" cy="791210"/>
                <wp:effectExtent l="177165" t="15240" r="179070" b="22225"/>
                <wp:wrapNone/>
                <wp:docPr id="395" name="Прямоугольник 395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541">
                          <a:off x="0" y="0"/>
                          <a:ext cx="186690" cy="79121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97F1C14" id="Прямоугольник 395" o:spid="_x0000_s1026" alt="5%" style="position:absolute;margin-left:187.2pt;margin-top:182.7pt;width:14.7pt;height:62.3pt;rotation:1664113fd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" fillcolor="black">
                <v:fill r:id="rId13" o:title="" type="pattern"/>
              </v:rect>
            </w:pict>
          </mc:Fallback>
        </mc:AlternateContent>
      </w:r>
      <w:r w:rsidRPr="006B34C9">
        <w:rPr>
          <w:rFonts w:cs="Arial"/>
          <w:lang w:eastAsia="en-US"/>
        </w:rPr>
        <w:pict>
          <v:shape id="_x0000_s1922" type="#_x0000_t136" style="position:absolute;left:0;text-align:left;margin-left:162.3pt;margin-top:13.15pt;width:139.5pt;height:48pt;z-index:251947008;mso-position-horizontal-relative:text;mso-position-vertical-relative:text" fillcolor="black">
            <v:shadow color="#868686"/>
            <v:textpath style="font-family:&quot;Times New Roman&quot;;v-text-kern:t" trim="t" fitpath="t" string="Здание почты&#10;ул.Дружбы, 27"/>
          </v:shape>
        </w:pic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DF9116" wp14:editId="1ACDB011">
                <wp:simplePos x="0" y="0"/>
                <wp:positionH relativeFrom="column">
                  <wp:posOffset>1689100</wp:posOffset>
                </wp:positionH>
                <wp:positionV relativeFrom="paragraph">
                  <wp:posOffset>1934210</wp:posOffset>
                </wp:positionV>
                <wp:extent cx="328930" cy="163195"/>
                <wp:effectExtent l="41275" t="76835" r="39370" b="83820"/>
                <wp:wrapNone/>
                <wp:docPr id="394" name="Прямоугольник 394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328930" cy="163195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chemeClr val="bg1">
                              <a:lumMod val="100000"/>
                              <a:lumOff val="0"/>
                            </a:schemeClr>
                          </a:fgClr>
                          <a:bgClr>
                            <a:srgbClr val="FFFFFF"/>
                          </a:bgClr>
                        </a:patt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DD90962" id="Прямоугольник 394" o:spid="_x0000_s1026" alt="Плетенка" style="position:absolute;margin-left:133pt;margin-top:152.3pt;width:25.9pt;height:12.85pt;rotation:25;z-index:2525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" fillcolor="white [3212]" strokeweight="1pt">
                <v:fill r:id="rId11" o:title="" type="pattern"/>
              </v:rect>
            </w:pict>
          </mc:Fallback>
        </mc:AlternateConten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E8430E" wp14:editId="6C6169D8">
                <wp:simplePos x="0" y="0"/>
                <wp:positionH relativeFrom="column">
                  <wp:posOffset>1987550</wp:posOffset>
                </wp:positionH>
                <wp:positionV relativeFrom="paragraph">
                  <wp:posOffset>2044065</wp:posOffset>
                </wp:positionV>
                <wp:extent cx="196850" cy="163195"/>
                <wp:effectExtent l="44450" t="53340" r="44450" b="50165"/>
                <wp:wrapNone/>
                <wp:docPr id="381" name="Прямоугольник 381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96850" cy="163195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chemeClr val="bg1">
                              <a:lumMod val="100000"/>
                              <a:lumOff val="0"/>
                            </a:schemeClr>
                          </a:fgClr>
                          <a:bgClr>
                            <a:srgbClr val="FFFFFF"/>
                          </a:bgClr>
                        </a:patt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7F4261D" id="Прямоугольник 381" o:spid="_x0000_s1026" alt="Плетенка" style="position:absolute;margin-left:156.5pt;margin-top:160.95pt;width:15.5pt;height:12.85pt;rotation:25;z-index:25251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" fillcolor="white [3212]" strokeweight="1pt">
                <v:fill r:id="rId11" o:title="" type="pattern"/>
              </v:rect>
            </w:pict>
          </mc:Fallback>
        </mc:AlternateConten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2663AD" wp14:editId="0BCAC662">
                <wp:simplePos x="0" y="0"/>
                <wp:positionH relativeFrom="column">
                  <wp:posOffset>1594485</wp:posOffset>
                </wp:positionH>
                <wp:positionV relativeFrom="paragraph">
                  <wp:posOffset>2424430</wp:posOffset>
                </wp:positionV>
                <wp:extent cx="585470" cy="2036445"/>
                <wp:effectExtent l="41910" t="24130" r="20320" b="15875"/>
                <wp:wrapNone/>
                <wp:docPr id="380" name="Полилиния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470" cy="2036445"/>
                        </a:xfrm>
                        <a:custGeom>
                          <a:avLst/>
                          <a:gdLst>
                            <a:gd name="T0" fmla="*/ 732 w 922"/>
                            <a:gd name="T1" fmla="*/ 84 h 3207"/>
                            <a:gd name="T2" fmla="*/ 735 w 922"/>
                            <a:gd name="T3" fmla="*/ 0 h 3207"/>
                            <a:gd name="T4" fmla="*/ 840 w 922"/>
                            <a:gd name="T5" fmla="*/ 0 h 3207"/>
                            <a:gd name="T6" fmla="*/ 0 w 922"/>
                            <a:gd name="T7" fmla="*/ 1804 h 3207"/>
                            <a:gd name="T8" fmla="*/ 619 w 922"/>
                            <a:gd name="T9" fmla="*/ 2016 h 3207"/>
                            <a:gd name="T10" fmla="*/ 240 w 922"/>
                            <a:gd name="T11" fmla="*/ 2895 h 3207"/>
                            <a:gd name="T12" fmla="*/ 922 w 922"/>
                            <a:gd name="T13" fmla="*/ 3207 h 32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922" h="3207">
                              <a:moveTo>
                                <a:pt x="732" y="84"/>
                              </a:moveTo>
                              <a:lnTo>
                                <a:pt x="735" y="0"/>
                              </a:lnTo>
                              <a:lnTo>
                                <a:pt x="840" y="0"/>
                              </a:lnTo>
                              <a:lnTo>
                                <a:pt x="0" y="1804"/>
                              </a:lnTo>
                              <a:lnTo>
                                <a:pt x="619" y="2016"/>
                              </a:lnTo>
                              <a:lnTo>
                                <a:pt x="240" y="2895"/>
                              </a:lnTo>
                              <a:lnTo>
                                <a:pt x="922" y="3207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2267193D" id="Полилиния 380" o:spid="_x0000_s1026" style="position:absolute;z-index:2525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62.15pt,195.1pt,162.3pt,190.9pt,167.55pt,190.9pt,125.55pt,281.1pt,156.5pt,291.7pt,137.55pt,335.65pt,171.65pt,351.25pt" coordsize="922,3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" filled="f" strokeweight="2.5pt">
                <v:stroke dashstyle="1 1" endcap="round"/>
                <v:path arrowok="t" o:connecttype="custom" o:connectlocs="464820,53340;466725,0;533400,0;0,1145540;393065,1280160;152400,1838325;585470,2036445" o:connectangles="0,0,0,0,0,0,0"/>
              </v:polyline>
            </w:pict>
          </mc:Fallback>
        </mc:AlternateConten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294BAE" wp14:editId="34494740">
                <wp:simplePos x="0" y="0"/>
                <wp:positionH relativeFrom="column">
                  <wp:posOffset>2097405</wp:posOffset>
                </wp:positionH>
                <wp:positionV relativeFrom="paragraph">
                  <wp:posOffset>2140585</wp:posOffset>
                </wp:positionV>
                <wp:extent cx="1127125" cy="1450340"/>
                <wp:effectExtent l="20955" t="45085" r="23495" b="19050"/>
                <wp:wrapNone/>
                <wp:docPr id="379" name="Полилиния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27125" cy="1450340"/>
                        </a:xfrm>
                        <a:custGeom>
                          <a:avLst/>
                          <a:gdLst>
                            <a:gd name="T0" fmla="*/ 0 w 2040"/>
                            <a:gd name="T1" fmla="*/ 480 h 2389"/>
                            <a:gd name="T2" fmla="*/ 291 w 2040"/>
                            <a:gd name="T3" fmla="*/ 0 h 2389"/>
                            <a:gd name="T4" fmla="*/ 792 w 2040"/>
                            <a:gd name="T5" fmla="*/ 217 h 2389"/>
                            <a:gd name="T6" fmla="*/ 187 w 2040"/>
                            <a:gd name="T7" fmla="*/ 1489 h 2389"/>
                            <a:gd name="T8" fmla="*/ 2040 w 2040"/>
                            <a:gd name="T9" fmla="*/ 2389 h 2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40" h="2389">
                              <a:moveTo>
                                <a:pt x="0" y="480"/>
                              </a:moveTo>
                              <a:lnTo>
                                <a:pt x="291" y="0"/>
                              </a:lnTo>
                              <a:lnTo>
                                <a:pt x="792" y="217"/>
                              </a:lnTo>
                              <a:lnTo>
                                <a:pt x="187" y="1489"/>
                              </a:lnTo>
                              <a:lnTo>
                                <a:pt x="2040" y="2389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C175D93" id="Полилиния 379" o:spid="_x0000_s1026" style="position:absolute;margin-left:165.15pt;margin-top:168.55pt;width:88.75pt;height:114.2pt;z-index:2525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40,2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" path="m,480l291,,792,217,187,1489r1853,900e" filled="f" strokeweight="2.5pt">
                <v:stroke dashstyle="1 1" endcap="round"/>
                <v:path arrowok="t" o:connecttype="custom" o:connectlocs="0,291404;160781,0;437590,131739;103320,903958;1127125,1450340" o:connectangles="0,0,0,0,0"/>
              </v:shape>
            </w:pict>
          </mc:Fallback>
        </mc:AlternateConten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A3F3199" wp14:editId="655EA222">
                <wp:simplePos x="0" y="0"/>
                <wp:positionH relativeFrom="column">
                  <wp:posOffset>1205865</wp:posOffset>
                </wp:positionH>
                <wp:positionV relativeFrom="paragraph">
                  <wp:posOffset>721995</wp:posOffset>
                </wp:positionV>
                <wp:extent cx="1071245" cy="1447165"/>
                <wp:effectExtent l="43815" t="17145" r="46990" b="21590"/>
                <wp:wrapNone/>
                <wp:docPr id="378" name="Полилиния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245" cy="1447165"/>
                        </a:xfrm>
                        <a:custGeom>
                          <a:avLst/>
                          <a:gdLst>
                            <a:gd name="T0" fmla="*/ 1576 w 1687"/>
                            <a:gd name="T1" fmla="*/ 2279 h 2279"/>
                            <a:gd name="T2" fmla="*/ 1687 w 1687"/>
                            <a:gd name="T3" fmla="*/ 2092 h 2279"/>
                            <a:gd name="T4" fmla="*/ 0 w 1687"/>
                            <a:gd name="T5" fmla="*/ 1344 h 2279"/>
                            <a:gd name="T6" fmla="*/ 622 w 1687"/>
                            <a:gd name="T7" fmla="*/ 0 h 2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687" h="2279">
                              <a:moveTo>
                                <a:pt x="1576" y="2279"/>
                              </a:moveTo>
                              <a:lnTo>
                                <a:pt x="1687" y="2092"/>
                              </a:lnTo>
                              <a:lnTo>
                                <a:pt x="0" y="1344"/>
                              </a:lnTo>
                              <a:lnTo>
                                <a:pt x="622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6ABF201A" id="Полилиния 378" o:spid="_x0000_s1026" style="position:absolute;z-index:2525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73.75pt,170.8pt,179.3pt,161.45pt,94.95pt,124.05pt,126.05pt,56.85pt" coordsize="1687,2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" filled="f" strokeweight="2.5pt">
                <v:stroke dashstyle="1 1" endcap="round"/>
                <v:path arrowok="t" o:connecttype="custom" o:connectlocs="1000760,1447165;1071245,1328420;0,853440;394970,0" o:connectangles="0,0,0,0"/>
              </v:polyline>
            </w:pict>
          </mc:Fallback>
        </mc:AlternateContent>
      </w:r>
      <w:r w:rsidR="007B4A00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A7ECD63" wp14:editId="6D9A4367">
                <wp:simplePos x="0" y="0"/>
                <wp:positionH relativeFrom="column">
                  <wp:posOffset>1645285</wp:posOffset>
                </wp:positionH>
                <wp:positionV relativeFrom="paragraph">
                  <wp:posOffset>34925</wp:posOffset>
                </wp:positionV>
                <wp:extent cx="185420" cy="147320"/>
                <wp:effectExtent l="54610" t="63500" r="55245" b="65405"/>
                <wp:wrapNone/>
                <wp:docPr id="377" name="Прямоугольник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A85F2D1" id="Прямоугольник 377" o:spid="_x0000_s1026" style="position:absolute;margin-left:129.55pt;margin-top:2.75pt;width:14.6pt;height:11.6pt;rotation:25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" strokeweight="2pt"/>
            </w:pict>
          </mc:Fallback>
        </mc:AlternateContent>
      </w:r>
    </w:p>
    <w:p w:rsidR="007B4A00" w:rsidRPr="006B34C9" w:rsidRDefault="007B4A0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218AABF" wp14:editId="175B439F">
                <wp:simplePos x="0" y="0"/>
                <wp:positionH relativeFrom="column">
                  <wp:posOffset>478790</wp:posOffset>
                </wp:positionH>
                <wp:positionV relativeFrom="paragraph">
                  <wp:posOffset>6985</wp:posOffset>
                </wp:positionV>
                <wp:extent cx="1409065" cy="557530"/>
                <wp:effectExtent l="292418" t="69532" r="293052" b="83503"/>
                <wp:wrapNone/>
                <wp:docPr id="401" name="Прямоугольник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900000">
                          <a:off x="0" y="0"/>
                          <a:ext cx="1409065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2768545" id="Прямоугольник 401" o:spid="_x0000_s1026" style="position:absolute;margin-left:37.7pt;margin-top:.55pt;width:110.95pt;height:43.9pt;rotation:115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3DE342" wp14:editId="1844332B">
                <wp:simplePos x="0" y="0"/>
                <wp:positionH relativeFrom="column">
                  <wp:posOffset>1533525</wp:posOffset>
                </wp:positionH>
                <wp:positionV relativeFrom="paragraph">
                  <wp:posOffset>115570</wp:posOffset>
                </wp:positionV>
                <wp:extent cx="185420" cy="147320"/>
                <wp:effectExtent l="57150" t="67945" r="52705" b="70485"/>
                <wp:wrapNone/>
                <wp:docPr id="376" name="Прямоугольник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D34F635" id="Прямоугольник 376" o:spid="_x0000_s1026" style="position:absolute;margin-left:120.75pt;margin-top:9.1pt;width:14.6pt;height:11.6pt;rotation:25;z-index:2525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" strokeweight="2pt"/>
            </w:pict>
          </mc:Fallback>
        </mc:AlternateContent>
      </w:r>
    </w:p>
    <w:p w:rsidR="007B4A00" w:rsidRPr="006B34C9" w:rsidRDefault="007B4A00" w:rsidP="00995C1B">
      <w:pPr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6BCA72" wp14:editId="41423861">
                <wp:simplePos x="0" y="0"/>
                <wp:positionH relativeFrom="column">
                  <wp:posOffset>1373505</wp:posOffset>
                </wp:positionH>
                <wp:positionV relativeFrom="paragraph">
                  <wp:posOffset>117475</wp:posOffset>
                </wp:positionV>
                <wp:extent cx="185420" cy="147320"/>
                <wp:effectExtent l="59055" t="69850" r="60325" b="68580"/>
                <wp:wrapNone/>
                <wp:docPr id="375" name="Прямоугольник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61E42FD" id="Прямоугольник 375" o:spid="_x0000_s1026" style="position:absolute;margin-left:108.15pt;margin-top:9.25pt;width:14.6pt;height:11.6pt;rotation:25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" strokeweight="2pt"/>
            </w:pict>
          </mc:Fallback>
        </mc:AlternateContent>
      </w:r>
    </w:p>
    <w:p w:rsidR="007B4A00" w:rsidRPr="006B34C9" w:rsidRDefault="007B4A0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79A739" wp14:editId="6A110235">
                <wp:simplePos x="0" y="0"/>
                <wp:positionH relativeFrom="column">
                  <wp:posOffset>497205</wp:posOffset>
                </wp:positionH>
                <wp:positionV relativeFrom="paragraph">
                  <wp:posOffset>36195</wp:posOffset>
                </wp:positionV>
                <wp:extent cx="3147060" cy="4086860"/>
                <wp:effectExtent l="49530" t="26670" r="51435" b="48895"/>
                <wp:wrapNone/>
                <wp:docPr id="374" name="Полилиния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7060" cy="4086860"/>
                        </a:xfrm>
                        <a:custGeom>
                          <a:avLst/>
                          <a:gdLst>
                            <a:gd name="T0" fmla="*/ 1808 w 4956"/>
                            <a:gd name="T1" fmla="*/ 0 h 6436"/>
                            <a:gd name="T2" fmla="*/ 4956 w 4956"/>
                            <a:gd name="T3" fmla="*/ 3123 h 6436"/>
                            <a:gd name="T4" fmla="*/ 4116 w 4956"/>
                            <a:gd name="T5" fmla="*/ 4827 h 6436"/>
                            <a:gd name="T6" fmla="*/ 1877 w 4956"/>
                            <a:gd name="T7" fmla="*/ 6436 h 6436"/>
                            <a:gd name="T8" fmla="*/ 1524 w 4956"/>
                            <a:gd name="T9" fmla="*/ 6280 h 6436"/>
                            <a:gd name="T10" fmla="*/ 0 w 4956"/>
                            <a:gd name="T11" fmla="*/ 3279 h 6436"/>
                            <a:gd name="T12" fmla="*/ 1464 w 4956"/>
                            <a:gd name="T13" fmla="*/ 0 h 64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4956" h="6436">
                              <a:moveTo>
                                <a:pt x="1808" y="0"/>
                              </a:moveTo>
                              <a:lnTo>
                                <a:pt x="4956" y="3123"/>
                              </a:lnTo>
                              <a:lnTo>
                                <a:pt x="4116" y="4827"/>
                              </a:lnTo>
                              <a:lnTo>
                                <a:pt x="1877" y="6436"/>
                              </a:lnTo>
                              <a:lnTo>
                                <a:pt x="1524" y="6280"/>
                              </a:lnTo>
                              <a:lnTo>
                                <a:pt x="0" y="3279"/>
                              </a:lnTo>
                              <a:lnTo>
                                <a:pt x="1464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5114C80E" id="Полилиния 374" o:spid="_x0000_s1026" style="position:absolute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29.55pt,2.85pt,286.95pt,159pt,244.95pt,244.2pt,133pt,324.65pt,115.35pt,316.85pt,39.15pt,166.8pt,112.35pt,2.85pt" coordsize="4956,6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" filled="f" strokeweight="3pt">
                <v:path arrowok="t" o:connecttype="custom" o:connectlocs="1148080,0;3147060,1983105;2613660,3065145;1191895,4086860;967740,3987800;0,2082165;929640,0" o:connectangles="0,0,0,0,0,0,0"/>
              </v:polyline>
            </w:pict>
          </mc:Fallback>
        </mc:AlternateContent>
      </w:r>
    </w:p>
    <w:p w:rsidR="007B4A00" w:rsidRPr="006B34C9" w:rsidRDefault="007B4A0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8E968E" wp14:editId="5E327D42">
                <wp:simplePos x="0" y="0"/>
                <wp:positionH relativeFrom="column">
                  <wp:posOffset>1241425</wp:posOffset>
                </wp:positionH>
                <wp:positionV relativeFrom="paragraph">
                  <wp:posOffset>26670</wp:posOffset>
                </wp:positionV>
                <wp:extent cx="185420" cy="147320"/>
                <wp:effectExtent l="60325" t="64770" r="59055" b="64135"/>
                <wp:wrapNone/>
                <wp:docPr id="373" name="Прямоугольник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288E305" id="Прямоугольник 373" o:spid="_x0000_s1026" style="position:absolute;margin-left:97.75pt;margin-top:2.1pt;width:14.6pt;height:11.6pt;rotation:25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" strokeweight="2pt"/>
            </w:pict>
          </mc:Fallback>
        </mc:AlternateContent>
      </w:r>
    </w:p>
    <w:p w:rsidR="007B4A00" w:rsidRPr="006B34C9" w:rsidRDefault="007B4A0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FC253E" wp14:editId="512D9450">
                <wp:simplePos x="0" y="0"/>
                <wp:positionH relativeFrom="column">
                  <wp:posOffset>1188085</wp:posOffset>
                </wp:positionH>
                <wp:positionV relativeFrom="paragraph">
                  <wp:posOffset>82550</wp:posOffset>
                </wp:positionV>
                <wp:extent cx="185420" cy="63500"/>
                <wp:effectExtent l="35560" t="73025" r="36195" b="73025"/>
                <wp:wrapNone/>
                <wp:docPr id="372" name="Прямоугольник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6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C2CB5EA" id="Прямоугольник 372" o:spid="_x0000_s1026" style="position:absolute;margin-left:93.55pt;margin-top:6.5pt;width:14.6pt;height:5pt;rotation:25;z-index:2525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" strokeweight="2pt"/>
            </w:pict>
          </mc:Fallback>
        </mc:AlternateContent>
      </w:r>
    </w:p>
    <w:p w:rsidR="007B4A00" w:rsidRPr="006B34C9" w:rsidRDefault="007B4A00" w:rsidP="00995C1B">
      <w:pPr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suppressAutoHyphens/>
        <w:ind w:firstLine="709"/>
        <w:rPr>
          <w:rFonts w:cs="Arial"/>
        </w:rPr>
      </w:pPr>
    </w:p>
    <w:p w:rsidR="00995C1B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9FA444" wp14:editId="736DB16C">
                <wp:simplePos x="0" y="0"/>
                <wp:positionH relativeFrom="column">
                  <wp:posOffset>2875915</wp:posOffset>
                </wp:positionH>
                <wp:positionV relativeFrom="paragraph">
                  <wp:posOffset>39370</wp:posOffset>
                </wp:positionV>
                <wp:extent cx="638810" cy="855980"/>
                <wp:effectExtent l="170815" t="115570" r="171450" b="104775"/>
                <wp:wrapNone/>
                <wp:docPr id="371" name="Прямоугольник 371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541">
                          <a:off x="0" y="0"/>
                          <a:ext cx="638810" cy="8559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DC919FB" id="Прямоугольник 371" o:spid="_x0000_s1026" alt="5%" style="position:absolute;margin-left:226.45pt;margin-top:3.1pt;width:50.3pt;height:67.4pt;rotation:1664113fd;z-index:2524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" fillcolor="black" strokeweight=".25pt">
                <v:fill r:id="rId13" o:title="" type="pattern"/>
              </v:rect>
            </w:pict>
          </mc:Fallback>
        </mc:AlternateContent>
      </w:r>
    </w:p>
    <w:p w:rsidR="00995C1B" w:rsidRPr="006B34C9" w:rsidRDefault="00995C1B" w:rsidP="00995C1B">
      <w:pPr>
        <w:tabs>
          <w:tab w:val="left" w:pos="1020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3C6B94" wp14:editId="72F7E39B">
                <wp:simplePos x="0" y="0"/>
                <wp:positionH relativeFrom="column">
                  <wp:posOffset>4321810</wp:posOffset>
                </wp:positionH>
                <wp:positionV relativeFrom="paragraph">
                  <wp:posOffset>728345</wp:posOffset>
                </wp:positionV>
                <wp:extent cx="382905" cy="626110"/>
                <wp:effectExtent l="140335" t="80645" r="143510" b="64770"/>
                <wp:wrapNone/>
                <wp:docPr id="370" name="Прямоугольник 370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382905" cy="62611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chemeClr val="bg1">
                              <a:lumMod val="100000"/>
                              <a:lumOff val="0"/>
                            </a:schemeClr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84D0EEA" id="Прямоугольник 370" o:spid="_x0000_s1026" alt="Плетенка" style="position:absolute;margin-left:340.3pt;margin-top:57.35pt;width:30.15pt;height:49.3pt;rotation:1508005fd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" fillcolor="white [3212]" strokeweight="2pt">
                <v:fill r:id="rId11" o:title="" type="pattern"/>
              </v:rect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E39F28" wp14:editId="795D8018">
                <wp:simplePos x="0" y="0"/>
                <wp:positionH relativeFrom="column">
                  <wp:posOffset>3341370</wp:posOffset>
                </wp:positionH>
                <wp:positionV relativeFrom="paragraph">
                  <wp:posOffset>15240</wp:posOffset>
                </wp:positionV>
                <wp:extent cx="1295400" cy="1533525"/>
                <wp:effectExtent l="36195" t="34290" r="30480" b="13335"/>
                <wp:wrapNone/>
                <wp:docPr id="369" name="Полилиния 369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533525"/>
                        </a:xfrm>
                        <a:custGeom>
                          <a:avLst/>
                          <a:gdLst>
                            <a:gd name="T0" fmla="*/ 912 w 2040"/>
                            <a:gd name="T1" fmla="*/ 0 h 2415"/>
                            <a:gd name="T2" fmla="*/ 660 w 2040"/>
                            <a:gd name="T3" fmla="*/ 495 h 2415"/>
                            <a:gd name="T4" fmla="*/ 816 w 2040"/>
                            <a:gd name="T5" fmla="*/ 555 h 2415"/>
                            <a:gd name="T6" fmla="*/ 288 w 2040"/>
                            <a:gd name="T7" fmla="*/ 1587 h 2415"/>
                            <a:gd name="T8" fmla="*/ 180 w 2040"/>
                            <a:gd name="T9" fmla="*/ 1527 h 2415"/>
                            <a:gd name="T10" fmla="*/ 0 w 2040"/>
                            <a:gd name="T11" fmla="*/ 1923 h 2415"/>
                            <a:gd name="T12" fmla="*/ 1164 w 2040"/>
                            <a:gd name="T13" fmla="*/ 2415 h 2415"/>
                            <a:gd name="T14" fmla="*/ 2040 w 2040"/>
                            <a:gd name="T15" fmla="*/ 423 h 2415"/>
                            <a:gd name="T16" fmla="*/ 912 w 2040"/>
                            <a:gd name="T17" fmla="*/ 0 h 24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040" h="2415">
                              <a:moveTo>
                                <a:pt x="912" y="0"/>
                              </a:moveTo>
                              <a:lnTo>
                                <a:pt x="660" y="495"/>
                              </a:lnTo>
                              <a:lnTo>
                                <a:pt x="816" y="555"/>
                              </a:lnTo>
                              <a:lnTo>
                                <a:pt x="288" y="1587"/>
                              </a:lnTo>
                              <a:lnTo>
                                <a:pt x="180" y="1527"/>
                              </a:lnTo>
                              <a:lnTo>
                                <a:pt x="0" y="1923"/>
                              </a:lnTo>
                              <a:lnTo>
                                <a:pt x="1164" y="2415"/>
                              </a:lnTo>
                              <a:lnTo>
                                <a:pt x="2040" y="423"/>
                              </a:lnTo>
                              <a:lnTo>
                                <a:pt x="912" y="0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chemeClr val="bg1">
                              <a:lumMod val="100000"/>
                              <a:lumOff val="0"/>
                            </a:schemeClr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01653D" id="Полилиния 369" o:spid="_x0000_s1026" alt="Плетенка" style="position:absolute;margin-left:263.1pt;margin-top:1.2pt;width:102pt;height:120.75pt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40,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" path="m912,l660,495r156,60l288,1587,180,1527,,1923r1164,492l2040,423,912,xe" fillcolor="white [3212]" strokeweight="2pt">
                <v:fill r:id="rId11" o:title="" type="pattern"/>
                <v:path arrowok="t" o:connecttype="custom" o:connectlocs="579120,0;419100,314325;518160,352425;182880,1007745;114300,969645;0,1221105;739140,1533525;1295400,268605;579120,0" o:connectangles="0,0,0,0,0,0,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080C43" wp14:editId="36CB1D6A">
                <wp:simplePos x="0" y="0"/>
                <wp:positionH relativeFrom="column">
                  <wp:posOffset>3480435</wp:posOffset>
                </wp:positionH>
                <wp:positionV relativeFrom="paragraph">
                  <wp:posOffset>830580</wp:posOffset>
                </wp:positionV>
                <wp:extent cx="198120" cy="129540"/>
                <wp:effectExtent l="57150" t="43815" r="32385" b="0"/>
                <wp:wrapNone/>
                <wp:docPr id="368" name="Полилиния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9018474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2DFA0" id="Полилиния 368" o:spid="_x0000_s1026" style="position:absolute;margin-left:274.05pt;margin-top:65.4pt;width:15.6pt;height:10.2pt;rotation:-4133952fd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343264" wp14:editId="527DF9B9">
                <wp:simplePos x="0" y="0"/>
                <wp:positionH relativeFrom="column">
                  <wp:posOffset>1598295</wp:posOffset>
                </wp:positionH>
                <wp:positionV relativeFrom="paragraph">
                  <wp:posOffset>1997075</wp:posOffset>
                </wp:positionV>
                <wp:extent cx="1720850" cy="557530"/>
                <wp:effectExtent l="370205" t="72390" r="367665" b="73660"/>
                <wp:wrapNone/>
                <wp:docPr id="367" name="Прямоугольник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900000">
                          <a:off x="0" y="0"/>
                          <a:ext cx="1720850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A51F813" id="Прямоугольник 367" o:spid="_x0000_s1026" style="position:absolute;margin-left:125.85pt;margin-top:157.25pt;width:135.5pt;height:43.9pt;rotation:115;z-index:2525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E20E6A" wp14:editId="0C4FDB0B">
                <wp:simplePos x="0" y="0"/>
                <wp:positionH relativeFrom="column">
                  <wp:posOffset>1533525</wp:posOffset>
                </wp:positionH>
                <wp:positionV relativeFrom="paragraph">
                  <wp:posOffset>1356995</wp:posOffset>
                </wp:positionV>
                <wp:extent cx="213360" cy="421640"/>
                <wp:effectExtent l="19050" t="23495" r="24765" b="21590"/>
                <wp:wrapNone/>
                <wp:docPr id="366" name="Прямая со стрелкой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3360" cy="421640"/>
                        </a:xfrm>
                        <a:prstGeom prst="straightConnector1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38DCE8" id="Прямая со стрелкой 366" o:spid="_x0000_s1026" type="#_x0000_t32" style="position:absolute;margin-left:120.75pt;margin-top:106.85pt;width:16.8pt;height:33.2pt;flip:x;z-index:2525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" strokeweight="2.5pt">
                <v:stroke dashstyle="1 1" endcap="round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92E300" wp14:editId="141B6513">
                <wp:simplePos x="0" y="0"/>
                <wp:positionH relativeFrom="column">
                  <wp:posOffset>2547620</wp:posOffset>
                </wp:positionH>
                <wp:positionV relativeFrom="paragraph">
                  <wp:posOffset>605155</wp:posOffset>
                </wp:positionV>
                <wp:extent cx="638810" cy="427355"/>
                <wp:effectExtent l="80645" t="128905" r="80645" b="129540"/>
                <wp:wrapNone/>
                <wp:docPr id="365" name="Прямоугольник 365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493">
                          <a:off x="0" y="0"/>
                          <a:ext cx="638810" cy="42735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4101F7C" id="Прямоугольник 365" o:spid="_x0000_s1026" alt="5%" style="position:absolute;margin-left:200.6pt;margin-top:47.65pt;width:50.3pt;height:33.65pt;rotation:1664061fd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" fillcolor="black">
                <v:fill r:id="rId13" o:title="" type="pattern"/>
              </v:rect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0136EE" wp14:editId="1BA54F09">
                <wp:simplePos x="0" y="0"/>
                <wp:positionH relativeFrom="column">
                  <wp:posOffset>2059305</wp:posOffset>
                </wp:positionH>
                <wp:positionV relativeFrom="paragraph">
                  <wp:posOffset>250190</wp:posOffset>
                </wp:positionV>
                <wp:extent cx="186690" cy="408940"/>
                <wp:effectExtent l="97155" t="40640" r="97155" b="26670"/>
                <wp:wrapNone/>
                <wp:docPr id="364" name="Прямоугольник 364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23541">
                          <a:off x="0" y="0"/>
                          <a:ext cx="186690" cy="40894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69FAE62" id="Прямоугольник 364" o:spid="_x0000_s1026" alt="5%" style="position:absolute;margin-left:162.15pt;margin-top:19.7pt;width:14.7pt;height:32.2pt;rotation:1664113fd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" fillcolor="black">
                <v:fill r:id="rId13" o:title="" type="pattern"/>
              </v:rect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D5C870" wp14:editId="3777450F">
                <wp:simplePos x="0" y="0"/>
                <wp:positionH relativeFrom="column">
                  <wp:posOffset>2369820</wp:posOffset>
                </wp:positionH>
                <wp:positionV relativeFrom="paragraph">
                  <wp:posOffset>204470</wp:posOffset>
                </wp:positionV>
                <wp:extent cx="17780" cy="217170"/>
                <wp:effectExtent l="55245" t="13970" r="60325" b="6985"/>
                <wp:wrapNone/>
                <wp:docPr id="363" name="Прямоугольник 363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FB86B35" id="Прямоугольник 363" o:spid="_x0000_s1026" alt="Плетенка" style="position:absolute;margin-left:186.6pt;margin-top:16.1pt;width:1.4pt;height:17.1pt;rotation:1508005fd;z-index:2525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" fillcolor="black" strokeweight=".25pt">
                <v:fill r:id="rId11" o:title="" color2="black [3213]" type="pattern"/>
              </v:rect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A11827" wp14:editId="402889DA">
                <wp:simplePos x="0" y="0"/>
                <wp:positionH relativeFrom="column">
                  <wp:posOffset>2407920</wp:posOffset>
                </wp:positionH>
                <wp:positionV relativeFrom="paragraph">
                  <wp:posOffset>219710</wp:posOffset>
                </wp:positionV>
                <wp:extent cx="17780" cy="217170"/>
                <wp:effectExtent l="55245" t="10160" r="60325" b="10795"/>
                <wp:wrapNone/>
                <wp:docPr id="362" name="Прямоугольник 362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1098512" id="Прямоугольник 362" o:spid="_x0000_s1026" alt="Плетенка" style="position:absolute;margin-left:189.6pt;margin-top:17.3pt;width:1.4pt;height:17.1pt;rotation:1508005fd;z-index:2525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" fillcolor="black" strokeweight=".25pt">
                <v:fill r:id="rId11" o:title="" color2="black [3213]" type="pattern"/>
              </v:rect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E3D496F" wp14:editId="40370DFA">
                <wp:simplePos x="0" y="0"/>
                <wp:positionH relativeFrom="column">
                  <wp:posOffset>2446020</wp:posOffset>
                </wp:positionH>
                <wp:positionV relativeFrom="paragraph">
                  <wp:posOffset>234950</wp:posOffset>
                </wp:positionV>
                <wp:extent cx="17780" cy="217170"/>
                <wp:effectExtent l="55245" t="6350" r="60325" b="14605"/>
                <wp:wrapNone/>
                <wp:docPr id="361" name="Прямоугольник 361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BBCDF8B" id="Прямоугольник 361" o:spid="_x0000_s1026" alt="Плетенка" style="position:absolute;margin-left:192.6pt;margin-top:18.5pt;width:1.4pt;height:17.1pt;rotation:1508005fd;z-index:2525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" fillcolor="black" strokeweight=".25pt">
                <v:fill r:id="rId11" o:title="" color2="black [3213]" type="pattern"/>
              </v:rect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2003F8" wp14:editId="3644F3E5">
                <wp:simplePos x="0" y="0"/>
                <wp:positionH relativeFrom="column">
                  <wp:posOffset>2484120</wp:posOffset>
                </wp:positionH>
                <wp:positionV relativeFrom="paragraph">
                  <wp:posOffset>250190</wp:posOffset>
                </wp:positionV>
                <wp:extent cx="17780" cy="217170"/>
                <wp:effectExtent l="55245" t="12065" r="60325" b="8890"/>
                <wp:wrapNone/>
                <wp:docPr id="360" name="Прямоугольник 360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BEF547E" id="Прямоугольник 360" o:spid="_x0000_s1026" alt="Плетенка" style="position:absolute;margin-left:195.6pt;margin-top:19.7pt;width:1.4pt;height:17.1pt;rotation:1508005fd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" fillcolor="black" strokeweight=".25pt">
                <v:fill r:id="rId11" o:title="" color2="black [3213]" type="pattern"/>
              </v:rect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4D77E1" wp14:editId="4CFCA47D">
                <wp:simplePos x="0" y="0"/>
                <wp:positionH relativeFrom="column">
                  <wp:posOffset>2522220</wp:posOffset>
                </wp:positionH>
                <wp:positionV relativeFrom="paragraph">
                  <wp:posOffset>273050</wp:posOffset>
                </wp:positionV>
                <wp:extent cx="17780" cy="217170"/>
                <wp:effectExtent l="55245" t="6350" r="60325" b="14605"/>
                <wp:wrapNone/>
                <wp:docPr id="359" name="Прямоугольник 359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6EF95EA" id="Прямоугольник 359" o:spid="_x0000_s1026" alt="Плетенка" style="position:absolute;margin-left:198.6pt;margin-top:21.5pt;width:1.4pt;height:17.1pt;rotation:1508005fd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" fillcolor="black" strokeweight=".25pt">
                <v:fill r:id="rId11" o:title="" color2="black [3213]" type="pattern"/>
              </v:rect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3F40A1" wp14:editId="7C9F2592">
                <wp:simplePos x="0" y="0"/>
                <wp:positionH relativeFrom="column">
                  <wp:posOffset>2560320</wp:posOffset>
                </wp:positionH>
                <wp:positionV relativeFrom="paragraph">
                  <wp:posOffset>288290</wp:posOffset>
                </wp:positionV>
                <wp:extent cx="17780" cy="217170"/>
                <wp:effectExtent l="55245" t="12065" r="60325" b="8890"/>
                <wp:wrapNone/>
                <wp:docPr id="358" name="Прямоугольник 358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0620">
                          <a:off x="0" y="0"/>
                          <a:ext cx="17780" cy="21717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chemeClr val="tx1">
                              <a:lumMod val="100000"/>
                              <a:lumOff val="0"/>
                            </a:schemeClr>
                          </a:bgClr>
                        </a:patt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3B166B1" id="Прямоугольник 358" o:spid="_x0000_s1026" alt="Плетенка" style="position:absolute;margin-left:201.6pt;margin-top:22.7pt;width:1.4pt;height:17.1pt;rotation:1508005fd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" fillcolor="black" strokeweight=".25pt">
                <v:fill r:id="rId11" o:title="" color2="black [3213]" type="pattern"/>
              </v:rect>
            </w:pict>
          </mc:Fallback>
        </mc:AlternateContent>
      </w: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0713E04" wp14:editId="1364C931">
                <wp:simplePos x="0" y="0"/>
                <wp:positionH relativeFrom="column">
                  <wp:posOffset>2346960</wp:posOffset>
                </wp:positionH>
                <wp:positionV relativeFrom="paragraph">
                  <wp:posOffset>13970</wp:posOffset>
                </wp:positionV>
                <wp:extent cx="185420" cy="147320"/>
                <wp:effectExtent l="60960" t="71120" r="58420" b="67310"/>
                <wp:wrapNone/>
                <wp:docPr id="357" name="Прямоугольник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3F4093" id="Прямоугольник 357" o:spid="_x0000_s1026" style="position:absolute;margin-left:184.8pt;margin-top:1.1pt;width:14.6pt;height:11.6pt;rotation:25;z-index:2525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" strokeweight="2pt"/>
            </w:pict>
          </mc:Fallback>
        </mc:AlternateContent>
      </w: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C8716F3" wp14:editId="05882576">
                <wp:simplePos x="0" y="0"/>
                <wp:positionH relativeFrom="column">
                  <wp:posOffset>2837815</wp:posOffset>
                </wp:positionH>
                <wp:positionV relativeFrom="paragraph">
                  <wp:posOffset>67310</wp:posOffset>
                </wp:positionV>
                <wp:extent cx="185420" cy="147320"/>
                <wp:effectExtent l="56515" t="67310" r="53340" b="71120"/>
                <wp:wrapNone/>
                <wp:docPr id="356" name="Прямоугольник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FBA872A" id="Прямоугольник 356" o:spid="_x0000_s1026" style="position:absolute;margin-left:223.45pt;margin-top:5.3pt;width:14.6pt;height:11.6pt;rotation:25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" strokeweight="2pt"/>
            </w:pict>
          </mc:Fallback>
        </mc:AlternateContent>
      </w: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11CC09" wp14:editId="6CCD653F">
                <wp:simplePos x="0" y="0"/>
                <wp:positionH relativeFrom="column">
                  <wp:posOffset>2672080</wp:posOffset>
                </wp:positionH>
                <wp:positionV relativeFrom="paragraph">
                  <wp:posOffset>84455</wp:posOffset>
                </wp:positionV>
                <wp:extent cx="185420" cy="147320"/>
                <wp:effectExtent l="52705" t="65405" r="57150" b="63500"/>
                <wp:wrapNone/>
                <wp:docPr id="355" name="Прямоугольник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43984AA" id="Прямоугольник 355" o:spid="_x0000_s1026" style="position:absolute;margin-left:210.4pt;margin-top:6.65pt;width:14.6pt;height:11.6pt;rotation:25;z-index:2525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" strokeweight="2pt"/>
            </w:pict>
          </mc:Fallback>
        </mc:AlternateContent>
      </w: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B220AB" wp14:editId="329C007C">
                <wp:simplePos x="0" y="0"/>
                <wp:positionH relativeFrom="column">
                  <wp:posOffset>2486660</wp:posOffset>
                </wp:positionH>
                <wp:positionV relativeFrom="paragraph">
                  <wp:posOffset>164465</wp:posOffset>
                </wp:positionV>
                <wp:extent cx="185420" cy="147320"/>
                <wp:effectExtent l="57785" t="69215" r="52070" b="69215"/>
                <wp:wrapNone/>
                <wp:docPr id="354" name="Прямоугольник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892980B" id="Прямоугольник 354" o:spid="_x0000_s1026" style="position:absolute;margin-left:195.8pt;margin-top:12.95pt;width:14.6pt;height:11.6pt;rotation:25;z-index:2525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" strokeweight="2pt"/>
            </w:pict>
          </mc:Fallback>
        </mc:AlternateContent>
      </w:r>
    </w:p>
    <w:p w:rsidR="007B4A00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937" type="#_x0000_t136" style="position:absolute;left:0;text-align:left;margin-left:226.45pt;margin-top:3.15pt;width:127.2pt;height:16.8pt;z-index:251948032" fillcolor="black">
            <v:shadow color="#868686"/>
            <v:textpath style="font-family:&quot;Times New Roman&quot;;v-text-kern:t" trim="t" fitpath="t" string="ул.Дружбы, 6"/>
          </v:shape>
        </w:pict>
      </w: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CB7003" wp14:editId="0894EA33">
                <wp:simplePos x="0" y="0"/>
                <wp:positionH relativeFrom="column">
                  <wp:posOffset>2316480</wp:posOffset>
                </wp:positionH>
                <wp:positionV relativeFrom="paragraph">
                  <wp:posOffset>1270</wp:posOffset>
                </wp:positionV>
                <wp:extent cx="185420" cy="147320"/>
                <wp:effectExtent l="59055" t="67945" r="60325" b="70485"/>
                <wp:wrapNone/>
                <wp:docPr id="353" name="Прямоугольник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00000">
                          <a:off x="0" y="0"/>
                          <a:ext cx="1854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D25FD8D" id="Прямоугольник 353" o:spid="_x0000_s1026" style="position:absolute;margin-left:182.4pt;margin-top:.1pt;width:14.6pt;height:11.6pt;rotation:25;z-index:2525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" strokeweight="2pt"/>
            </w:pict>
          </mc:Fallback>
        </mc:AlternateContent>
      </w: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7B4A00" w:rsidRPr="006B34C9" w:rsidRDefault="007B4A00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7B4A00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E96877" wp14:editId="3C597113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352" name="Прямая со стрелкой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2536BE" id="Прямая со стрелкой 352" o:spid="_x0000_s1026" type="#_x0000_t32" style="position:absolute;margin-left:16.95pt;margin-top:7pt;width:37.2pt;height:.6pt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ApYwWM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7B4A00" w:rsidRPr="006B34C9" w:rsidRDefault="00995C1B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ab/>
      </w:r>
      <w:r w:rsidR="007B4A00" w:rsidRPr="006B34C9">
        <w:rPr>
          <w:rFonts w:cs="Arial"/>
        </w:rPr>
        <w:t>которой не допускается розничная продажа алкогольной продукции.</w:t>
      </w:r>
    </w:p>
    <w:p w:rsidR="007B4A00" w:rsidRPr="006B34C9" w:rsidRDefault="007B4A00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3C98E" wp14:editId="7F683CC0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127" name="Прямая со стрелкой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61D450" id="Прямая со стрелкой 127" o:spid="_x0000_s1026" type="#_x0000_t32" style="position:absolute;margin-left:16.95pt;margin-top:7.3pt;width:37.2pt;height:.6pt;z-index:2524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PtmEYh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Граница прилегающей территории</w:t>
      </w:r>
    </w:p>
    <w:p w:rsidR="007B4A00" w:rsidRPr="006B34C9" w:rsidRDefault="007B4A00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EF8EBB" wp14:editId="6D4374DF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126" name="Прямая со стрелкой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D0326B" id="Прямая со стрелкой 126" o:spid="_x0000_s1026" type="#_x0000_t32" style="position:absolute;margin-left:16.95pt;margin-top:8.5pt;width:37.2pt;height:.6pt;z-index:2524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Маршрут движения (80 м)</w:t>
      </w:r>
    </w:p>
    <w:p w:rsidR="007B4A00" w:rsidRPr="006B34C9" w:rsidRDefault="007B4A00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E78027" wp14:editId="7F2C3CCB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125" name="Поли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A513F86" id="Полилиния 125" o:spid="_x0000_s1026" style="position:absolute;margin-left:27.15pt;margin-top:4.45pt;width:15.6pt;height:10.2pt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Вход для посетителей на обособленную территорию</w:t>
      </w:r>
    </w:p>
    <w:p w:rsidR="00995C1B" w:rsidRPr="006B34C9" w:rsidRDefault="00995C1B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A0776D" w:rsidRPr="006B34C9" w:rsidRDefault="00D46E53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Pr="006B34C9">
        <w:t>8</w:t>
      </w:r>
      <w:r w:rsidR="00995C1B" w:rsidRPr="006B34C9">
        <w:t xml:space="preserve"> </w:t>
      </w:r>
      <w:r w:rsidR="00A0776D" w:rsidRPr="006B34C9">
        <w:t>границ прилегающих территорий</w:t>
      </w:r>
    </w:p>
    <w:p w:rsidR="00DD4288" w:rsidRPr="006B34C9" w:rsidRDefault="00DD4288" w:rsidP="009C6AF7">
      <w:pPr>
        <w:pStyle w:val="3"/>
      </w:pPr>
    </w:p>
    <w:p w:rsidR="00995C1B" w:rsidRPr="006B34C9" w:rsidRDefault="00995C1B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2943"/>
        <w:gridCol w:w="6673"/>
      </w:tblGrid>
      <w:tr w:rsidR="00A0776D" w:rsidRPr="006B34C9" w:rsidTr="009C6AF7">
        <w:tc>
          <w:tcPr>
            <w:tcW w:w="2943" w:type="dxa"/>
            <w:shd w:val="clear" w:color="auto" w:fill="auto"/>
          </w:tcPr>
          <w:p w:rsidR="00A0776D" w:rsidRPr="006B34C9" w:rsidRDefault="00A0776D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ГУЗ «Улетовская ЦРБ»</w:t>
            </w:r>
          </w:p>
        </w:tc>
        <w:tc>
          <w:tcPr>
            <w:tcW w:w="6673" w:type="dxa"/>
            <w:shd w:val="clear" w:color="auto" w:fill="auto"/>
          </w:tcPr>
          <w:p w:rsidR="00A0776D" w:rsidRPr="006B34C9" w:rsidRDefault="00A0776D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п.Горный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Дружбы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д.200 (поликлиника)</w:t>
            </w:r>
          </w:p>
        </w:tc>
      </w:tr>
    </w:tbl>
    <w:p w:rsidR="00754677" w:rsidRPr="006B34C9" w:rsidRDefault="00754677" w:rsidP="00995C1B">
      <w:pPr>
        <w:suppressAutoHyphens/>
        <w:ind w:firstLine="709"/>
        <w:rPr>
          <w:rFonts w:cs="Arial"/>
        </w:rPr>
      </w:pPr>
    </w:p>
    <w:p w:rsidR="00754677" w:rsidRPr="006B34C9" w:rsidRDefault="00754677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698" type="#_x0000_t136" style="position:absolute;left:0;text-align:left;margin-left:289.05pt;margin-top:377.35pt;width:139.5pt;height:48pt;z-index:251920384" fillcolor="black">
            <v:shadow color="#868686"/>
            <v:textpath style="font-family:&quot;Times New Roman&quot;;v-text-kern:t" trim="t" fitpath="t" string="ПОЛИКЛИНИКА,&#10;ул.Дружбы, 200"/>
          </v:shape>
        </w:pict>
      </w:r>
      <w:r w:rsidRPr="006B34C9">
        <w:rPr>
          <w:rFonts w:cs="Arial"/>
          <w:lang w:eastAsia="en-US"/>
        </w:rPr>
        <w:pict>
          <v:shape id="_x0000_s1697" type="#_x0000_t136" style="position:absolute;left:0;text-align:left;margin-left:280.35pt;margin-top:73.9pt;width:127.2pt;height:16.8pt;z-index:251919360" fillcolor="black">
            <v:shadow color="#868686"/>
            <v:textpath style="font-family:&quot;Times New Roman&quot;;v-text-kern:t" trim="t" fitpath="t" string="ул.Солнечная, 12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84160" behindDoc="0" locked="0" layoutInCell="1" allowOverlap="1" wp14:anchorId="5F2535C6" wp14:editId="318CDADA">
                <wp:simplePos x="0" y="0"/>
                <wp:positionH relativeFrom="column">
                  <wp:posOffset>687705</wp:posOffset>
                </wp:positionH>
                <wp:positionV relativeFrom="paragraph">
                  <wp:posOffset>333375</wp:posOffset>
                </wp:positionV>
                <wp:extent cx="312420" cy="1463040"/>
                <wp:effectExtent l="278130" t="47625" r="276225" b="41910"/>
                <wp:wrapNone/>
                <wp:docPr id="601" name="Прямоугольник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4D53629" id="Прямоугольник 601" o:spid="_x0000_s1026" style="position:absolute;margin-left:54.15pt;margin-top:26.25pt;width:24.6pt;height:115.2pt;rotation:1313231fd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85184" behindDoc="0" locked="0" layoutInCell="1" allowOverlap="1" wp14:anchorId="03B4A295" wp14:editId="43CDE93F">
                <wp:simplePos x="0" y="0"/>
                <wp:positionH relativeFrom="column">
                  <wp:posOffset>1609725</wp:posOffset>
                </wp:positionH>
                <wp:positionV relativeFrom="paragraph">
                  <wp:posOffset>692785</wp:posOffset>
                </wp:positionV>
                <wp:extent cx="312420" cy="1463040"/>
                <wp:effectExtent l="276225" t="45085" r="278130" b="44450"/>
                <wp:wrapNone/>
                <wp:docPr id="600" name="Прямоугольник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778344A" id="Прямоугольник 600" o:spid="_x0000_s1026" style="position:absolute;margin-left:126.75pt;margin-top:54.55pt;width:24.6pt;height:115.2pt;rotation:1313231fd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86208" behindDoc="0" locked="0" layoutInCell="1" allowOverlap="1" wp14:anchorId="4D79FBCA" wp14:editId="5BBD4F6B">
                <wp:simplePos x="0" y="0"/>
                <wp:positionH relativeFrom="column">
                  <wp:posOffset>-59055</wp:posOffset>
                </wp:positionH>
                <wp:positionV relativeFrom="paragraph">
                  <wp:posOffset>2379345</wp:posOffset>
                </wp:positionV>
                <wp:extent cx="312420" cy="1463040"/>
                <wp:effectExtent l="274320" t="45720" r="270510" b="43815"/>
                <wp:wrapNone/>
                <wp:docPr id="599" name="Прямоугольник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FE91E6B" id="Прямоугольник 599" o:spid="_x0000_s1026" style="position:absolute;margin-left:-4.65pt;margin-top:187.35pt;width:24.6pt;height:115.2pt;rotation:1313231fd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87232" behindDoc="0" locked="0" layoutInCell="1" allowOverlap="1" wp14:anchorId="089CB050" wp14:editId="7E24AAE0">
                <wp:simplePos x="0" y="0"/>
                <wp:positionH relativeFrom="column">
                  <wp:posOffset>885825</wp:posOffset>
                </wp:positionH>
                <wp:positionV relativeFrom="paragraph">
                  <wp:posOffset>2716530</wp:posOffset>
                </wp:positionV>
                <wp:extent cx="312420" cy="1463040"/>
                <wp:effectExtent l="276225" t="40005" r="278130" b="40005"/>
                <wp:wrapNone/>
                <wp:docPr id="598" name="Прямоугольник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CFCA80" id="Прямоугольник 598" o:spid="_x0000_s1026" style="position:absolute;margin-left:69.75pt;margin-top:213.9pt;width:24.6pt;height:115.2pt;rotation:1313231fd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88256" behindDoc="0" locked="0" layoutInCell="1" allowOverlap="1" wp14:anchorId="5FBC4DF5" wp14:editId="56079023">
                <wp:simplePos x="0" y="0"/>
                <wp:positionH relativeFrom="column">
                  <wp:posOffset>3248025</wp:posOffset>
                </wp:positionH>
                <wp:positionV relativeFrom="paragraph">
                  <wp:posOffset>1207770</wp:posOffset>
                </wp:positionV>
                <wp:extent cx="312420" cy="1463040"/>
                <wp:effectExtent l="66675" t="36195" r="68580" b="34290"/>
                <wp:wrapNone/>
                <wp:docPr id="597" name="Прямоугольник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B4FB0A8" id="Прямоугольник 597" o:spid="_x0000_s1026" style="position:absolute;margin-left:255.75pt;margin-top:95.1pt;width:24.6pt;height:115.2pt;rotation:-203262fd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89280" behindDoc="0" locked="0" layoutInCell="1" allowOverlap="1" wp14:anchorId="7B316A46" wp14:editId="31C6FE49">
                <wp:simplePos x="0" y="0"/>
                <wp:positionH relativeFrom="column">
                  <wp:posOffset>4391025</wp:posOffset>
                </wp:positionH>
                <wp:positionV relativeFrom="paragraph">
                  <wp:posOffset>1644015</wp:posOffset>
                </wp:positionV>
                <wp:extent cx="312420" cy="1463040"/>
                <wp:effectExtent l="66675" t="34290" r="68580" b="36195"/>
                <wp:wrapNone/>
                <wp:docPr id="596" name="Прямоугольник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2F69857" id="Прямоугольник 596" o:spid="_x0000_s1026" style="position:absolute;margin-left:345.75pt;margin-top:129.45pt;width:24.6pt;height:115.2pt;rotation:-203262fd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90304" behindDoc="0" locked="0" layoutInCell="1" allowOverlap="1" wp14:anchorId="3A15FDED" wp14:editId="78BB4AE8">
                <wp:simplePos x="0" y="0"/>
                <wp:positionH relativeFrom="column">
                  <wp:posOffset>1560195</wp:posOffset>
                </wp:positionH>
                <wp:positionV relativeFrom="paragraph">
                  <wp:posOffset>3264535</wp:posOffset>
                </wp:positionV>
                <wp:extent cx="998220" cy="1089025"/>
                <wp:effectExtent l="0" t="168910" r="175260" b="161290"/>
                <wp:wrapNone/>
                <wp:docPr id="595" name="Полилиния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123982">
                          <a:off x="0" y="0"/>
                          <a:ext cx="998220" cy="1089025"/>
                        </a:xfrm>
                        <a:custGeom>
                          <a:avLst/>
                          <a:gdLst>
                            <a:gd name="T0" fmla="*/ 0 w 1470"/>
                            <a:gd name="T1" fmla="*/ 0 h 2112"/>
                            <a:gd name="T2" fmla="*/ 0 w 1470"/>
                            <a:gd name="T3" fmla="*/ 756 h 2112"/>
                            <a:gd name="T4" fmla="*/ 864 w 1470"/>
                            <a:gd name="T5" fmla="*/ 780 h 2112"/>
                            <a:gd name="T6" fmla="*/ 840 w 1470"/>
                            <a:gd name="T7" fmla="*/ 2088 h 2112"/>
                            <a:gd name="T8" fmla="*/ 1470 w 1470"/>
                            <a:gd name="T9" fmla="*/ 2112 h 2112"/>
                            <a:gd name="T10" fmla="*/ 1470 w 1470"/>
                            <a:gd name="T11" fmla="*/ 12 h 2112"/>
                            <a:gd name="T12" fmla="*/ 0 w 1470"/>
                            <a:gd name="T13" fmla="*/ 0 h 2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470" h="2112">
                              <a:moveTo>
                                <a:pt x="0" y="0"/>
                              </a:moveTo>
                              <a:lnTo>
                                <a:pt x="0" y="756"/>
                              </a:lnTo>
                              <a:lnTo>
                                <a:pt x="864" y="780"/>
                              </a:lnTo>
                              <a:lnTo>
                                <a:pt x="840" y="2088"/>
                              </a:lnTo>
                              <a:lnTo>
                                <a:pt x="1470" y="2112"/>
                              </a:lnTo>
                              <a:lnTo>
                                <a:pt x="1470" y="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FC1E543" id="Полилиния 595" o:spid="_x0000_s1026" style="position:absolute;margin-left:122.85pt;margin-top:257.05pt;width:78.6pt;height:85.75pt;rotation:1227688fd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0,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" path="m,l,756r864,24l840,2088r630,24l1470,12,,xe" strokeweight="2pt">
                <v:path arrowok="t" o:connecttype="custom" o:connectlocs="0,0;0,389821;586709,402197;570411,1076650;998220,1089025;998220,6188;0,0" o:connectangles="0,0,0,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 wp14:anchorId="44359001" wp14:editId="55E25B97">
                <wp:simplePos x="0" y="0"/>
                <wp:positionH relativeFrom="column">
                  <wp:posOffset>2199005</wp:posOffset>
                </wp:positionH>
                <wp:positionV relativeFrom="paragraph">
                  <wp:posOffset>2076450</wp:posOffset>
                </wp:positionV>
                <wp:extent cx="412750" cy="335280"/>
                <wp:effectExtent l="74930" t="85725" r="74295" b="93345"/>
                <wp:wrapNone/>
                <wp:docPr id="594" name="Прямоугольник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5511">
                          <a:off x="0" y="0"/>
                          <a:ext cx="41275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AF56093" id="Прямоугольник 594" o:spid="_x0000_s1026" style="position:absolute;margin-left:173.15pt;margin-top:163.5pt;width:32.5pt;height:26.4pt;rotation:1185667fd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" strokeweight="2pt"/>
            </w:pict>
          </mc:Fallback>
        </mc:AlternateContent>
      </w:r>
      <w:r w:rsidRPr="006B34C9">
        <w:rPr>
          <w:rFonts w:cs="Arial"/>
          <w:lang w:eastAsia="en-US"/>
        </w:rPr>
        <w:pict>
          <v:shape id="_x0000_s1708" type="#_x0000_t136" style="position:absolute;left:0;text-align:left;margin-left:376.35pt;margin-top:124pt;width:127.2pt;height:16.8pt;z-index:251921408;mso-position-horizontal-relative:text;mso-position-vertical-relative:text" fillcolor="black">
            <v:shadow color="#868686"/>
            <v:textpath style="font-family:&quot;Times New Roman&quot;;v-text-kern:t" trim="t" fitpath="t" string="ул.Солнечная, 14"/>
          </v:shape>
        </w:pict>
      </w:r>
      <w:r w:rsidRPr="006B34C9">
        <w:rPr>
          <w:rFonts w:cs="Arial"/>
          <w:lang w:eastAsia="en-US"/>
        </w:rPr>
        <w:pict>
          <v:shape id="_x0000_s1710" type="#_x0000_t136" style="position:absolute;left:0;text-align:left;margin-left:126.75pt;margin-top:21.4pt;width:96pt;height:16.8pt;z-index:251923456;mso-position-horizontal-relative:text;mso-position-vertical-relative:text" fillcolor="black">
            <v:shadow color="#868686"/>
            <v:textpath style="font-family:&quot;Times New Roman&quot;;v-text-kern:t" trim="t" fitpath="t" string="ул.Дружбы, 9"/>
          </v:shape>
        </w:pict>
      </w:r>
      <w:r w:rsidRPr="006B34C9">
        <w:rPr>
          <w:rFonts w:cs="Arial"/>
          <w:lang w:eastAsia="en-US"/>
        </w:rPr>
        <w:pict>
          <v:shape id="_x0000_s1713" type="#_x0000_t136" style="position:absolute;left:0;text-align:left;margin-left:151.35pt;margin-top:110.7pt;width:96pt;height:36.05pt;z-index:251926528;mso-position-horizontal-relative:text;mso-position-vertical-relative:text" fillcolor="black">
            <v:shadow color="#868686"/>
            <v:textpath style="font-family:&quot;Times New Roman&quot;;v-text-kern:t" trim="t" fitpath="t" string="КБО&#10;ул.Дружбы, 27а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67E098E7" wp14:editId="2E56C916">
                <wp:simplePos x="0" y="0"/>
                <wp:positionH relativeFrom="column">
                  <wp:posOffset>2305685</wp:posOffset>
                </wp:positionH>
                <wp:positionV relativeFrom="paragraph">
                  <wp:posOffset>3084830</wp:posOffset>
                </wp:positionV>
                <wp:extent cx="198120" cy="129540"/>
                <wp:effectExtent l="635" t="46355" r="39370" b="33655"/>
                <wp:wrapNone/>
                <wp:docPr id="593" name="Полилиния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2464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D593D9" id="Полилиния 593" o:spid="_x0000_s1026" style="position:absolute;margin-left:181.55pt;margin-top:242.9pt;width:15.6pt;height:10.2pt;rotation:1009960fd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94400" behindDoc="0" locked="0" layoutInCell="1" allowOverlap="1" wp14:anchorId="526D0B6F" wp14:editId="3C5C953D">
                <wp:simplePos x="0" y="0"/>
                <wp:positionH relativeFrom="column">
                  <wp:posOffset>2426970</wp:posOffset>
                </wp:positionH>
                <wp:positionV relativeFrom="paragraph">
                  <wp:posOffset>2237105</wp:posOffset>
                </wp:positionV>
                <wp:extent cx="1333500" cy="842645"/>
                <wp:effectExtent l="17145" t="17780" r="40005" b="15875"/>
                <wp:wrapNone/>
                <wp:docPr id="592" name="Полилиния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842645"/>
                        </a:xfrm>
                        <a:custGeom>
                          <a:avLst/>
                          <a:gdLst>
                            <a:gd name="T0" fmla="*/ 0 w 2100"/>
                            <a:gd name="T1" fmla="*/ 2004 h 2004"/>
                            <a:gd name="T2" fmla="*/ 294 w 2100"/>
                            <a:gd name="T3" fmla="*/ 1176 h 2004"/>
                            <a:gd name="T4" fmla="*/ 2100 w 2100"/>
                            <a:gd name="T5" fmla="*/ 1728 h 2004"/>
                            <a:gd name="T6" fmla="*/ 2040 w 2100"/>
                            <a:gd name="T7" fmla="*/ 0 h 2004"/>
                            <a:gd name="T8" fmla="*/ 2040 w 2100"/>
                            <a:gd name="T9" fmla="*/ 96 h 20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00" h="2004">
                              <a:moveTo>
                                <a:pt x="0" y="2004"/>
                              </a:moveTo>
                              <a:lnTo>
                                <a:pt x="294" y="1176"/>
                              </a:lnTo>
                              <a:lnTo>
                                <a:pt x="2100" y="1728"/>
                              </a:lnTo>
                              <a:lnTo>
                                <a:pt x="2040" y="0"/>
                              </a:lnTo>
                              <a:lnTo>
                                <a:pt x="2040" y="96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AFA2CB" id="Полилиния 592" o:spid="_x0000_s1026" style="position:absolute;margin-left:191.1pt;margin-top:176.15pt;width:105pt;height:66.35pt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00,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" path="m,2004l294,1176r1806,552l2040,r,96e" filled="f" strokeweight="2.5pt">
                <v:stroke dashstyle="1 1" endcap="round"/>
                <v:path arrowok="t" o:connecttype="custom" o:connectlocs="0,842645;186690,494486;1333500,726592;1295400,0;1295400,40366" o:connectangles="0,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95424" behindDoc="0" locked="0" layoutInCell="1" allowOverlap="1" wp14:anchorId="46D61EED" wp14:editId="1F6D34CE">
                <wp:simplePos x="0" y="0"/>
                <wp:positionH relativeFrom="column">
                  <wp:posOffset>687705</wp:posOffset>
                </wp:positionH>
                <wp:positionV relativeFrom="paragraph">
                  <wp:posOffset>2647950</wp:posOffset>
                </wp:positionV>
                <wp:extent cx="1739265" cy="783590"/>
                <wp:effectExtent l="20955" t="38100" r="20955" b="16510"/>
                <wp:wrapNone/>
                <wp:docPr id="591" name="Полилиния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9265" cy="783590"/>
                        </a:xfrm>
                        <a:custGeom>
                          <a:avLst/>
                          <a:gdLst>
                            <a:gd name="T0" fmla="*/ 2739 w 2739"/>
                            <a:gd name="T1" fmla="*/ 696 h 1578"/>
                            <a:gd name="T2" fmla="*/ 576 w 2739"/>
                            <a:gd name="T3" fmla="*/ 0 h 1578"/>
                            <a:gd name="T4" fmla="*/ 0 w 2739"/>
                            <a:gd name="T5" fmla="*/ 1578 h 15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739" h="1578">
                              <a:moveTo>
                                <a:pt x="2739" y="696"/>
                              </a:moveTo>
                              <a:lnTo>
                                <a:pt x="576" y="0"/>
                              </a:lnTo>
                              <a:lnTo>
                                <a:pt x="0" y="157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C7C5D6B" id="Полилиния 591" o:spid="_x0000_s1026" style="position:absolute;margin-left:54.15pt;margin-top:208.5pt;width:136.95pt;height:61.7pt;z-index:25229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39,1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" path="m2739,696l576,,,1578e" filled="f" strokeweight="2.5pt">
                <v:stroke dashstyle="1 1" endcap="round"/>
                <v:path arrowok="t" o:connecttype="custom" o:connectlocs="1739265,345614;365760,0;0,783590" o:connectangles="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96448" behindDoc="0" locked="0" layoutInCell="1" allowOverlap="1" wp14:anchorId="3B8F79FC" wp14:editId="0A478667">
                <wp:simplePos x="0" y="0"/>
                <wp:positionH relativeFrom="column">
                  <wp:posOffset>603885</wp:posOffset>
                </wp:positionH>
                <wp:positionV relativeFrom="paragraph">
                  <wp:posOffset>2489835</wp:posOffset>
                </wp:positionV>
                <wp:extent cx="632460" cy="548640"/>
                <wp:effectExtent l="22860" t="41910" r="20955" b="19050"/>
                <wp:wrapNone/>
                <wp:docPr id="590" name="Полилиния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" cy="548640"/>
                        </a:xfrm>
                        <a:custGeom>
                          <a:avLst/>
                          <a:gdLst>
                            <a:gd name="T0" fmla="*/ 996 w 996"/>
                            <a:gd name="T1" fmla="*/ 192 h 864"/>
                            <a:gd name="T2" fmla="*/ 288 w 996"/>
                            <a:gd name="T3" fmla="*/ 0 h 864"/>
                            <a:gd name="T4" fmla="*/ 0 w 996"/>
                            <a:gd name="T5" fmla="*/ 864 h 8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96" h="864">
                              <a:moveTo>
                                <a:pt x="996" y="192"/>
                              </a:moveTo>
                              <a:lnTo>
                                <a:pt x="288" y="0"/>
                              </a:lnTo>
                              <a:lnTo>
                                <a:pt x="0" y="864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2B531E44" id="Полилиния 590" o:spid="_x0000_s1026" style="position:absolute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97.35pt,205.65pt,61.95pt,196.05pt,47.55pt,239.25pt" coordsize="996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" filled="f" strokeweight="2.5pt">
                <v:stroke dashstyle="1 1" endcap="round"/>
                <v:path arrowok="t" o:connecttype="custom" o:connectlocs="632460,121920;182880,0;0,548640" o:connectangles="0,0,0"/>
              </v:poly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97472" behindDoc="0" locked="0" layoutInCell="1" allowOverlap="1" wp14:anchorId="74FBC653" wp14:editId="79F46518">
                <wp:simplePos x="0" y="0"/>
                <wp:positionH relativeFrom="column">
                  <wp:posOffset>1152525</wp:posOffset>
                </wp:positionH>
                <wp:positionV relativeFrom="paragraph">
                  <wp:posOffset>1865630</wp:posOffset>
                </wp:positionV>
                <wp:extent cx="1459230" cy="704215"/>
                <wp:effectExtent l="47625" t="17780" r="17145" b="20955"/>
                <wp:wrapNone/>
                <wp:docPr id="589" name="Полилиния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9230" cy="704215"/>
                        </a:xfrm>
                        <a:custGeom>
                          <a:avLst/>
                          <a:gdLst>
                            <a:gd name="T0" fmla="*/ 2298 w 2298"/>
                            <a:gd name="T1" fmla="*/ 1456 h 1456"/>
                            <a:gd name="T2" fmla="*/ 0 w 2298"/>
                            <a:gd name="T3" fmla="*/ 676 h 1456"/>
                            <a:gd name="T4" fmla="*/ 276 w 2298"/>
                            <a:gd name="T5" fmla="*/ 0 h 14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98" h="1456">
                              <a:moveTo>
                                <a:pt x="2298" y="1456"/>
                              </a:moveTo>
                              <a:lnTo>
                                <a:pt x="0" y="676"/>
                              </a:lnTo>
                              <a:lnTo>
                                <a:pt x="276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691DC16" id="Полилиния 589" o:spid="_x0000_s1026" style="position:absolute;margin-left:90.75pt;margin-top:146.9pt;width:114.9pt;height:55.45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98,1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" path="m2298,1456l,676,276,e" filled="f" strokeweight="2.5pt">
                <v:stroke dashstyle="1 1" endcap="round"/>
                <v:path arrowok="t" o:connecttype="custom" o:connectlocs="1459230,704215;0,326957;175260,0" o:connectangles="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2FD74F2B" wp14:editId="7204EB6D">
                <wp:simplePos x="0" y="0"/>
                <wp:positionH relativeFrom="column">
                  <wp:posOffset>3758565</wp:posOffset>
                </wp:positionH>
                <wp:positionV relativeFrom="paragraph">
                  <wp:posOffset>2677795</wp:posOffset>
                </wp:positionV>
                <wp:extent cx="472440" cy="350520"/>
                <wp:effectExtent l="24765" t="20320" r="17145" b="38735"/>
                <wp:wrapNone/>
                <wp:docPr id="588" name="Полилиния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2440" cy="350520"/>
                        </a:xfrm>
                        <a:custGeom>
                          <a:avLst/>
                          <a:gdLst>
                            <a:gd name="T0" fmla="*/ 0 w 744"/>
                            <a:gd name="T1" fmla="*/ 767 h 1019"/>
                            <a:gd name="T2" fmla="*/ 744 w 744"/>
                            <a:gd name="T3" fmla="*/ 1019 h 1019"/>
                            <a:gd name="T4" fmla="*/ 744 w 744"/>
                            <a:gd name="T5" fmla="*/ 0 h 10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44" h="1019">
                              <a:moveTo>
                                <a:pt x="0" y="767"/>
                              </a:moveTo>
                              <a:lnTo>
                                <a:pt x="744" y="1019"/>
                              </a:lnTo>
                              <a:lnTo>
                                <a:pt x="744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3EF722B" id="Полилиния 588" o:spid="_x0000_s1026" style="position:absolute;margin-left:295.95pt;margin-top:210.85pt;width:37.2pt;height:27.6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44,1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" path="m,767r744,252l744,e" filled="f" strokeweight="2.5pt">
                <v:stroke dashstyle="1 1" endcap="round"/>
                <v:path arrowok="t" o:connecttype="custom" o:connectlocs="0,263836;472440,350520;472440,0" o:connectangles="0,0,0"/>
              </v:shape>
            </w:pict>
          </mc:Fallback>
        </mc:AlternateContent>
      </w: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709" type="#_x0000_t136" style="position:absolute;left:0;text-align:left;margin-left:-8.25pt;margin-top:47.2pt;width:96pt;height:16.8pt;rotation:-4351076fd;z-index:251922432;mso-position-horizontal-relative:text;mso-position-vertical-relative:text" fillcolor="black">
            <v:shadow color="#868686"/>
            <v:textpath style="font-family:&quot;Times New Roman&quot;;v-text-kern:t" trim="t" fitpath="t" string="ул.Дружбы, 7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 wp14:anchorId="41C8A763" wp14:editId="49CA654B">
                <wp:simplePos x="0" y="0"/>
                <wp:positionH relativeFrom="column">
                  <wp:posOffset>1029335</wp:posOffset>
                </wp:positionH>
                <wp:positionV relativeFrom="paragraph">
                  <wp:posOffset>-3810</wp:posOffset>
                </wp:positionV>
                <wp:extent cx="205740" cy="160020"/>
                <wp:effectExtent l="57785" t="62865" r="60325" b="62865"/>
                <wp:wrapNone/>
                <wp:docPr id="587" name="Прямоугольник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3ABEDB1" id="Прямоугольник 587" o:spid="_x0000_s1026" style="position:absolute;margin-left:81.05pt;margin-top:-.3pt;width:16.2pt;height:12.6pt;rotation:1390849fd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02592" behindDoc="0" locked="0" layoutInCell="1" allowOverlap="1" wp14:anchorId="749CD066" wp14:editId="3EF3D74F">
                <wp:simplePos x="0" y="0"/>
                <wp:positionH relativeFrom="column">
                  <wp:posOffset>1746885</wp:posOffset>
                </wp:positionH>
                <wp:positionV relativeFrom="paragraph">
                  <wp:posOffset>91440</wp:posOffset>
                </wp:positionV>
                <wp:extent cx="205740" cy="160020"/>
                <wp:effectExtent l="51435" t="62865" r="57150" b="62865"/>
                <wp:wrapNone/>
                <wp:docPr id="586" name="Прямоугольник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49525FD" id="Прямоугольник 586" o:spid="_x0000_s1026" style="position:absolute;margin-left:137.55pt;margin-top:7.2pt;width:16.2pt;height:12.6pt;rotation:1390849fd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 wp14:anchorId="2B97CE16" wp14:editId="79C9FA68">
                <wp:simplePos x="0" y="0"/>
                <wp:positionH relativeFrom="column">
                  <wp:posOffset>908685</wp:posOffset>
                </wp:positionH>
                <wp:positionV relativeFrom="paragraph">
                  <wp:posOffset>5715</wp:posOffset>
                </wp:positionV>
                <wp:extent cx="205740" cy="160020"/>
                <wp:effectExtent l="51435" t="62865" r="57150" b="62865"/>
                <wp:wrapNone/>
                <wp:docPr id="585" name="Прямоугольник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6AE8AF5" id="Прямоугольник 585" o:spid="_x0000_s1026" style="position:absolute;margin-left:71.55pt;margin-top:.45pt;width:16.2pt;height:12.6pt;rotation:1390849fd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05664" behindDoc="0" locked="0" layoutInCell="1" allowOverlap="1" wp14:anchorId="54984E82" wp14:editId="7208AC43">
                <wp:simplePos x="0" y="0"/>
                <wp:positionH relativeFrom="column">
                  <wp:posOffset>1647825</wp:posOffset>
                </wp:positionH>
                <wp:positionV relativeFrom="paragraph">
                  <wp:posOffset>55245</wp:posOffset>
                </wp:positionV>
                <wp:extent cx="205740" cy="160020"/>
                <wp:effectExtent l="57150" t="64770" r="51435" b="60960"/>
                <wp:wrapNone/>
                <wp:docPr id="584" name="Прямоугольник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79CFDBE" id="Прямоугольник 584" o:spid="_x0000_s1026" style="position:absolute;margin-left:129.75pt;margin-top:4.35pt;width:16.2pt;height:12.6pt;rotation:1390849fd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51C57AC7" wp14:editId="200408A0">
                <wp:simplePos x="0" y="0"/>
                <wp:positionH relativeFrom="column">
                  <wp:posOffset>3396615</wp:posOffset>
                </wp:positionH>
                <wp:positionV relativeFrom="paragraph">
                  <wp:posOffset>107315</wp:posOffset>
                </wp:positionV>
                <wp:extent cx="205740" cy="160020"/>
                <wp:effectExtent l="34290" t="40640" r="36195" b="37465"/>
                <wp:wrapNone/>
                <wp:docPr id="583" name="Прямоугольник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E310383" id="Прямоугольник 583" o:spid="_x0000_s1026" style="position:absolute;margin-left:267.45pt;margin-top:8.45pt;width:16.2pt;height:12.6pt;rotation:-297048fd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 wp14:anchorId="55CB9DEB" wp14:editId="7F761842">
                <wp:simplePos x="0" y="0"/>
                <wp:positionH relativeFrom="column">
                  <wp:posOffset>771525</wp:posOffset>
                </wp:positionH>
                <wp:positionV relativeFrom="paragraph">
                  <wp:posOffset>45085</wp:posOffset>
                </wp:positionV>
                <wp:extent cx="205740" cy="160020"/>
                <wp:effectExtent l="57150" t="64135" r="51435" b="61595"/>
                <wp:wrapNone/>
                <wp:docPr id="582" name="Прямоугольник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0E2BE97" id="Прямоугольник 582" o:spid="_x0000_s1026" style="position:absolute;margin-left:60.75pt;margin-top:3.55pt;width:16.2pt;height:12.6pt;rotation:1390849fd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708D9EA6" wp14:editId="040C3E1E">
                <wp:simplePos x="0" y="0"/>
                <wp:positionH relativeFrom="column">
                  <wp:posOffset>1501775</wp:posOffset>
                </wp:positionH>
                <wp:positionV relativeFrom="paragraph">
                  <wp:posOffset>111760</wp:posOffset>
                </wp:positionV>
                <wp:extent cx="205740" cy="160020"/>
                <wp:effectExtent l="53975" t="64135" r="54610" b="61595"/>
                <wp:wrapNone/>
                <wp:docPr id="581" name="Прямоугольник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A15905F" id="Прямоугольник 581" o:spid="_x0000_s1026" style="position:absolute;margin-left:118.25pt;margin-top:8.8pt;width:16.2pt;height:12.6pt;rotation:1390849fd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24096" behindDoc="0" locked="0" layoutInCell="1" allowOverlap="1" wp14:anchorId="64B7C975" wp14:editId="79B86F0F">
                <wp:simplePos x="0" y="0"/>
                <wp:positionH relativeFrom="column">
                  <wp:posOffset>436245</wp:posOffset>
                </wp:positionH>
                <wp:positionV relativeFrom="paragraph">
                  <wp:posOffset>31750</wp:posOffset>
                </wp:positionV>
                <wp:extent cx="4267200" cy="3073400"/>
                <wp:effectExtent l="45720" t="41275" r="49530" b="19050"/>
                <wp:wrapNone/>
                <wp:docPr id="580" name="Полилиния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200" cy="3073400"/>
                        </a:xfrm>
                        <a:custGeom>
                          <a:avLst/>
                          <a:gdLst>
                            <a:gd name="T0" fmla="*/ 1416 w 7380"/>
                            <a:gd name="T1" fmla="*/ 4878 h 5558"/>
                            <a:gd name="T2" fmla="*/ 0 w 7380"/>
                            <a:gd name="T3" fmla="*/ 2306 h 5558"/>
                            <a:gd name="T4" fmla="*/ 516 w 7380"/>
                            <a:gd name="T5" fmla="*/ 877 h 5558"/>
                            <a:gd name="T6" fmla="*/ 3456 w 7380"/>
                            <a:gd name="T7" fmla="*/ 0 h 5558"/>
                            <a:gd name="T8" fmla="*/ 4620 w 7380"/>
                            <a:gd name="T9" fmla="*/ 350 h 5558"/>
                            <a:gd name="T10" fmla="*/ 5652 w 7380"/>
                            <a:gd name="T11" fmla="*/ 769 h 5558"/>
                            <a:gd name="T12" fmla="*/ 7380 w 7380"/>
                            <a:gd name="T13" fmla="*/ 2930 h 5558"/>
                            <a:gd name="T14" fmla="*/ 6576 w 7380"/>
                            <a:gd name="T15" fmla="*/ 5118 h 5558"/>
                            <a:gd name="T16" fmla="*/ 3792 w 7380"/>
                            <a:gd name="T17" fmla="*/ 5558 h 55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380" h="5558">
                              <a:moveTo>
                                <a:pt x="1416" y="4878"/>
                              </a:moveTo>
                              <a:lnTo>
                                <a:pt x="0" y="2306"/>
                              </a:lnTo>
                              <a:lnTo>
                                <a:pt x="516" y="877"/>
                              </a:lnTo>
                              <a:lnTo>
                                <a:pt x="3456" y="0"/>
                              </a:lnTo>
                              <a:lnTo>
                                <a:pt x="4620" y="350"/>
                              </a:lnTo>
                              <a:lnTo>
                                <a:pt x="5652" y="769"/>
                              </a:lnTo>
                              <a:lnTo>
                                <a:pt x="7380" y="2930"/>
                              </a:lnTo>
                              <a:lnTo>
                                <a:pt x="6576" y="5118"/>
                              </a:lnTo>
                              <a:lnTo>
                                <a:pt x="3792" y="5558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801F7F" id="Полилиния 580" o:spid="_x0000_s1026" style="position:absolute;margin-left:34.35pt;margin-top:2.5pt;width:336pt;height:242pt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380,5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" path="m1416,4878l,2306,516,877,3456,,4620,350,5652,769,7380,2930,6576,5118,3792,5558e" filled="f" strokeweight="3pt">
                <v:path arrowok="t" o:connecttype="custom" o:connectlocs="818747,2697381;0,1275146;298357,484954;1998299,0;2671337,193539;3268051,425233;4267200,1620198;3802318,2830094;2192578,3073400" o:connectangles="0,0,0,0,0,0,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 wp14:anchorId="33897F52" wp14:editId="3CE643C8">
                <wp:simplePos x="0" y="0"/>
                <wp:positionH relativeFrom="column">
                  <wp:posOffset>4299585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2385" t="37465" r="38100" b="40640"/>
                <wp:wrapNone/>
                <wp:docPr id="579" name="Прямоугольник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41FEEE0" id="Прямоугольник 579" o:spid="_x0000_s1026" style="position:absolute;margin-left:338.55pt;margin-top:12.7pt;width:16.2pt;height:12.6pt;rotation:-297048fd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17952" behindDoc="0" locked="0" layoutInCell="1" allowOverlap="1" wp14:anchorId="68C32513" wp14:editId="21722671">
                <wp:simplePos x="0" y="0"/>
                <wp:positionH relativeFrom="column">
                  <wp:posOffset>3419475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8100" t="37465" r="32385" b="40640"/>
                <wp:wrapNone/>
                <wp:docPr id="578" name="Прямоугольник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3441868" id="Прямоугольник 578" o:spid="_x0000_s1026" style="position:absolute;margin-left:269.25pt;margin-top:12.7pt;width:16.2pt;height:12.6pt;rotation:-297048fd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33397D0A" wp14:editId="3F7EC71E">
                <wp:simplePos x="0" y="0"/>
                <wp:positionH relativeFrom="column">
                  <wp:posOffset>641985</wp:posOffset>
                </wp:positionH>
                <wp:positionV relativeFrom="paragraph">
                  <wp:posOffset>31750</wp:posOffset>
                </wp:positionV>
                <wp:extent cx="205740" cy="160020"/>
                <wp:effectExtent l="51435" t="69850" r="57150" b="65405"/>
                <wp:wrapNone/>
                <wp:docPr id="577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092E5AF" id="Прямоугольник 577" o:spid="_x0000_s1026" style="position:absolute;margin-left:50.55pt;margin-top:2.5pt;width:16.2pt;height:12.6pt;rotation:1390849fd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03616" behindDoc="0" locked="0" layoutInCell="1" allowOverlap="1" wp14:anchorId="7DA9A59B" wp14:editId="70433819">
                <wp:simplePos x="0" y="0"/>
                <wp:positionH relativeFrom="column">
                  <wp:posOffset>1384935</wp:posOffset>
                </wp:positionH>
                <wp:positionV relativeFrom="paragraph">
                  <wp:posOffset>90170</wp:posOffset>
                </wp:positionV>
                <wp:extent cx="205740" cy="160020"/>
                <wp:effectExtent l="51435" t="61595" r="57150" b="64135"/>
                <wp:wrapNone/>
                <wp:docPr id="576" name="Прямоугольник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6FF11DE" id="Прямоугольник 576" o:spid="_x0000_s1026" style="position:absolute;margin-left:109.05pt;margin-top:7.1pt;width:16.2pt;height:12.6pt;rotation:1390849fd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21024" behindDoc="0" locked="0" layoutInCell="1" allowOverlap="1" wp14:anchorId="5DCBFC9C" wp14:editId="75A6CB4E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8100" t="38100" r="32385" b="40005"/>
                <wp:wrapNone/>
                <wp:docPr id="575" name="Прямоугольник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D56CDFF" id="Прямоугольник 575" o:spid="_x0000_s1026" style="position:absolute;margin-left:339.75pt;margin-top:1.5pt;width:16.2pt;height:12.6pt;rotation:-297048fd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16928" behindDoc="0" locked="0" layoutInCell="1" allowOverlap="1" wp14:anchorId="1AD258FD" wp14:editId="12AC99E2">
                <wp:simplePos x="0" y="0"/>
                <wp:positionH relativeFrom="column">
                  <wp:posOffset>3427095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6195" t="38100" r="34290" b="40005"/>
                <wp:wrapNone/>
                <wp:docPr id="574" name="Прямоугольник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CDE2E52" id="Прямоугольник 574" o:spid="_x0000_s1026" style="position:absolute;margin-left:269.85pt;margin-top:1.5pt;width:16.2pt;height:12.6pt;rotation:-297048fd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" strokeweight="2pt"/>
            </w:pict>
          </mc:Fallback>
        </mc:AlternateContent>
      </w: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711" type="#_x0000_t136" style="position:absolute;left:0;text-align:left;margin-left:-63pt;margin-top:49.8pt;width:96pt;height:16.8pt;rotation:-51631500fd;z-index:251924480;mso-position-horizontal-relative:text;mso-position-vertical-relative:text" fillcolor="black">
            <v:shadow color="#868686"/>
            <v:textpath style="font-family:&quot;Times New Roman&quot;;v-text-kern:t" trim="t" fitpath="t" string="ул.Дружбы, 173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029840E2" wp14:editId="25FDC00C">
                <wp:simplePos x="0" y="0"/>
                <wp:positionH relativeFrom="column">
                  <wp:posOffset>4337685</wp:posOffset>
                </wp:positionH>
                <wp:positionV relativeFrom="paragraph">
                  <wp:posOffset>89535</wp:posOffset>
                </wp:positionV>
                <wp:extent cx="205740" cy="160020"/>
                <wp:effectExtent l="32385" t="41910" r="38100" b="36195"/>
                <wp:wrapNone/>
                <wp:docPr id="573" name="Прямоугольник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BBDAF85" id="Прямоугольник 573" o:spid="_x0000_s1026" style="position:absolute;margin-left:341.55pt;margin-top:7.05pt;width:16.2pt;height:12.6pt;rotation:-297048fd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12BD4AB5" wp14:editId="02E7AAAB">
                <wp:simplePos x="0" y="0"/>
                <wp:positionH relativeFrom="column">
                  <wp:posOffset>3449955</wp:posOffset>
                </wp:positionH>
                <wp:positionV relativeFrom="paragraph">
                  <wp:posOffset>51435</wp:posOffset>
                </wp:positionV>
                <wp:extent cx="205740" cy="160020"/>
                <wp:effectExtent l="40005" t="41910" r="40005" b="36195"/>
                <wp:wrapNone/>
                <wp:docPr id="572" name="Прямоугольник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A08E9F0" id="Прямоугольник 572" o:spid="_x0000_s1026" style="position:absolute;margin-left:271.65pt;margin-top:4.05pt;width:16.2pt;height:12.6pt;rotation:-297048fd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06688" behindDoc="0" locked="0" layoutInCell="1" allowOverlap="1" wp14:anchorId="0C8B1C58" wp14:editId="4FCB149E">
                <wp:simplePos x="0" y="0"/>
                <wp:positionH relativeFrom="column">
                  <wp:posOffset>283845</wp:posOffset>
                </wp:positionH>
                <wp:positionV relativeFrom="paragraph">
                  <wp:posOffset>155575</wp:posOffset>
                </wp:positionV>
                <wp:extent cx="205740" cy="160020"/>
                <wp:effectExtent l="55245" t="69850" r="53340" b="65405"/>
                <wp:wrapNone/>
                <wp:docPr id="571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BC57EF2" id="Прямоугольник 571" o:spid="_x0000_s1026" style="position:absolute;margin-left:22.35pt;margin-top:12.25pt;width:16.2pt;height:12.6pt;rotation:1390849fd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20000" behindDoc="0" locked="0" layoutInCell="1" allowOverlap="1" wp14:anchorId="3CE2C828" wp14:editId="63257E1F">
                <wp:simplePos x="0" y="0"/>
                <wp:positionH relativeFrom="column">
                  <wp:posOffset>4352925</wp:posOffset>
                </wp:positionH>
                <wp:positionV relativeFrom="paragraph">
                  <wp:posOffset>126365</wp:posOffset>
                </wp:positionV>
                <wp:extent cx="205740" cy="160020"/>
                <wp:effectExtent l="38100" t="40640" r="32385" b="37465"/>
                <wp:wrapNone/>
                <wp:docPr id="570" name="Прямоугольник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75405E9" id="Прямоугольник 570" o:spid="_x0000_s1026" style="position:absolute;margin-left:342.75pt;margin-top:9.95pt;width:16.2pt;height:12.6pt;rotation:-297048fd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10784" behindDoc="0" locked="0" layoutInCell="1" allowOverlap="1" wp14:anchorId="30645211" wp14:editId="13AD11BF">
                <wp:simplePos x="0" y="0"/>
                <wp:positionH relativeFrom="column">
                  <wp:posOffset>1030605</wp:posOffset>
                </wp:positionH>
                <wp:positionV relativeFrom="paragraph">
                  <wp:posOffset>53340</wp:posOffset>
                </wp:positionV>
                <wp:extent cx="205740" cy="160020"/>
                <wp:effectExtent l="59055" t="62865" r="59055" b="62865"/>
                <wp:wrapNone/>
                <wp:docPr id="569" name="Прямоугольник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E103AB0" id="Прямоугольник 569" o:spid="_x0000_s1026" style="position:absolute;margin-left:81.15pt;margin-top:4.2pt;width:16.2pt;height:12.6pt;rotation:1390849fd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 wp14:anchorId="718E8F5F" wp14:editId="051F1831">
                <wp:simplePos x="0" y="0"/>
                <wp:positionH relativeFrom="column">
                  <wp:posOffset>1106805</wp:posOffset>
                </wp:positionH>
                <wp:positionV relativeFrom="paragraph">
                  <wp:posOffset>126365</wp:posOffset>
                </wp:positionV>
                <wp:extent cx="1927860" cy="2049780"/>
                <wp:effectExtent l="11430" t="12065" r="13335" b="5080"/>
                <wp:wrapNone/>
                <wp:docPr id="568" name="Полилиния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7860" cy="2049780"/>
                        </a:xfrm>
                        <a:custGeom>
                          <a:avLst/>
                          <a:gdLst>
                            <a:gd name="T0" fmla="*/ 792 w 3036"/>
                            <a:gd name="T1" fmla="*/ 0 h 3228"/>
                            <a:gd name="T2" fmla="*/ 3036 w 3036"/>
                            <a:gd name="T3" fmla="*/ 744 h 3228"/>
                            <a:gd name="T4" fmla="*/ 2208 w 3036"/>
                            <a:gd name="T5" fmla="*/ 3228 h 3228"/>
                            <a:gd name="T6" fmla="*/ 0 w 3036"/>
                            <a:gd name="T7" fmla="*/ 2460 h 3228"/>
                            <a:gd name="T8" fmla="*/ 792 w 3036"/>
                            <a:gd name="T9" fmla="*/ 0 h 32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36" h="3228">
                              <a:moveTo>
                                <a:pt x="792" y="0"/>
                              </a:moveTo>
                              <a:lnTo>
                                <a:pt x="3036" y="744"/>
                              </a:lnTo>
                              <a:lnTo>
                                <a:pt x="2208" y="3228"/>
                              </a:lnTo>
                              <a:lnTo>
                                <a:pt x="0" y="2460"/>
                              </a:lnTo>
                              <a:lnTo>
                                <a:pt x="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56B355" id="Полилиния 568" o:spid="_x0000_s1026" style="position:absolute;margin-left:87.15pt;margin-top:9.95pt;width:151.8pt;height:161.4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36,3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" path="m792,l3036,744,2208,3228,,2460,792,xe">
                <v:stroke dashstyle="dashDot"/>
                <v:path arrowok="t" o:connecttype="custom" o:connectlocs="502920,0;1927860,472440;1402080,2049780;0,1562100;502920,0" o:connectangles="0,0,0,0,0"/>
              </v:shape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09760" behindDoc="0" locked="0" layoutInCell="1" allowOverlap="1" wp14:anchorId="14EFB9D7" wp14:editId="4BB91CC2">
                <wp:simplePos x="0" y="0"/>
                <wp:positionH relativeFrom="column">
                  <wp:posOffset>146685</wp:posOffset>
                </wp:positionH>
                <wp:positionV relativeFrom="paragraph">
                  <wp:posOffset>27305</wp:posOffset>
                </wp:positionV>
                <wp:extent cx="205740" cy="160020"/>
                <wp:effectExtent l="51435" t="65405" r="57150" b="69850"/>
                <wp:wrapNone/>
                <wp:docPr id="567" name="Прямоугольник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AD3E646" id="Прямоугольник 567" o:spid="_x0000_s1026" style="position:absolute;margin-left:11.55pt;margin-top:2.15pt;width:16.2pt;height:12.6pt;rotation:1390849fd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17912C66" wp14:editId="37610A70">
                <wp:simplePos x="0" y="0"/>
                <wp:positionH relativeFrom="column">
                  <wp:posOffset>885825</wp:posOffset>
                </wp:positionH>
                <wp:positionV relativeFrom="paragraph">
                  <wp:posOffset>96520</wp:posOffset>
                </wp:positionV>
                <wp:extent cx="205740" cy="160020"/>
                <wp:effectExtent l="57150" t="67945" r="51435" b="67310"/>
                <wp:wrapNone/>
                <wp:docPr id="566" name="Прямоугольник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B0C19E" id="Прямоугольник 566" o:spid="_x0000_s1026" style="position:absolute;margin-left:69.75pt;margin-top:7.6pt;width:16.2pt;height:12.6pt;rotation:1390849fd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TK7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m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 wp14:anchorId="20DA4C2C" wp14:editId="71A8F385">
                <wp:simplePos x="0" y="0"/>
                <wp:positionH relativeFrom="column">
                  <wp:posOffset>32385</wp:posOffset>
                </wp:positionH>
                <wp:positionV relativeFrom="paragraph">
                  <wp:posOffset>17780</wp:posOffset>
                </wp:positionV>
                <wp:extent cx="205740" cy="160020"/>
                <wp:effectExtent l="51435" t="65405" r="57150" b="69850"/>
                <wp:wrapNone/>
                <wp:docPr id="565" name="Прямоугольник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C44938A" id="Прямоугольник 565" o:spid="_x0000_s1026" style="position:absolute;margin-left:2.55pt;margin-top:1.4pt;width:16.2pt;height:12.6pt;rotation:1390849fd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rru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i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799336B7" wp14:editId="1FA6FEFF">
                <wp:simplePos x="0" y="0"/>
                <wp:positionH relativeFrom="column">
                  <wp:posOffset>748665</wp:posOffset>
                </wp:positionH>
                <wp:positionV relativeFrom="paragraph">
                  <wp:posOffset>113665</wp:posOffset>
                </wp:positionV>
                <wp:extent cx="205740" cy="160020"/>
                <wp:effectExtent l="53340" t="66040" r="55245" b="69215"/>
                <wp:wrapNone/>
                <wp:docPr id="564" name="Прямоугольник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B3DD430" id="Прямоугольник 564" o:spid="_x0000_s1026" style="position:absolute;margin-left:58.95pt;margin-top:8.95pt;width:16.2pt;height:12.6pt;rotation:1390849fd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8Ld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k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 wp14:anchorId="6491417E" wp14:editId="338A7C34">
                <wp:simplePos x="0" y="0"/>
                <wp:positionH relativeFrom="column">
                  <wp:posOffset>-97155</wp:posOffset>
                </wp:positionH>
                <wp:positionV relativeFrom="paragraph">
                  <wp:posOffset>20955</wp:posOffset>
                </wp:positionV>
                <wp:extent cx="205740" cy="160020"/>
                <wp:effectExtent l="55245" t="68580" r="53340" b="66675"/>
                <wp:wrapNone/>
                <wp:docPr id="563" name="Прямоугольник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5C8B808" id="Прямоугольник 563" o:spid="_x0000_s1026" style="position:absolute;margin-left:-7.65pt;margin-top:1.65pt;width:16.2pt;height:12.6pt;rotation:1390849fd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 wp14:anchorId="62CBB347" wp14:editId="3BA98335">
                <wp:simplePos x="0" y="0"/>
                <wp:positionH relativeFrom="column">
                  <wp:posOffset>634365</wp:posOffset>
                </wp:positionH>
                <wp:positionV relativeFrom="paragraph">
                  <wp:posOffset>124460</wp:posOffset>
                </wp:positionV>
                <wp:extent cx="205740" cy="160020"/>
                <wp:effectExtent l="53340" t="67310" r="55245" b="67945"/>
                <wp:wrapNone/>
                <wp:docPr id="562" name="Прямоугольник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A3B5F19" id="Прямоугольник 562" o:spid="_x0000_s1026" style="position:absolute;margin-left:49.95pt;margin-top:9.8pt;width:16.2pt;height:12.6pt;rotation:1390849fd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NN2Uw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" strokeweight="2pt"/>
            </w:pict>
          </mc:Fallback>
        </mc:AlternateContent>
      </w: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712" type="#_x0000_t136" style="position:absolute;left:0;text-align:left;margin-left:-15.9pt;margin-top:12.4pt;width:96pt;height:16.8pt;z-index:251925504;mso-position-horizontal-relative:text;mso-position-vertical-relative:text" fillcolor="black">
            <v:shadow color="#868686"/>
            <v:textpath style="font-family:&quot;Times New Roman&quot;;v-text-kern:t" trim="t" fitpath="t" string="ул.Дружбы, 174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81088" behindDoc="0" locked="0" layoutInCell="1" allowOverlap="1" wp14:anchorId="711B6EFA" wp14:editId="447D6E26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561" name="Прямая со стрелкой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62D7FA" id="Прямая со стрелкой 561" o:spid="_x0000_s1026" type="#_x0000_t32" style="position:absolute;margin-left:16.95pt;margin-top:7pt;width:37.2pt;height:.6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E2578E" w:rsidRPr="006B34C9" w:rsidRDefault="00995C1B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ab/>
      </w:r>
      <w:r w:rsidR="00E2578E" w:rsidRPr="006B34C9">
        <w:rPr>
          <w:rFonts w:cs="Arial"/>
        </w:rPr>
        <w:t>которой не допускается розничная продажа алкогольной продукции.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82112" behindDoc="0" locked="0" layoutInCell="1" allowOverlap="1" wp14:anchorId="1AF76F10" wp14:editId="216C88B0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560" name="Прямая со стрелкой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AC79E2" id="Прямая со стрелкой 560" o:spid="_x0000_s1026" type="#_x0000_t32" style="position:absolute;margin-left:16.95pt;margin-top:7.3pt;width:37.2pt;height:.6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KIp9Gt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Граница прилегающей территории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83136" behindDoc="0" locked="0" layoutInCell="1" allowOverlap="1" wp14:anchorId="5BC4938A" wp14:editId="1F5CF98A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559" name="Прямая со стрелкой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2B4634" id="Прямая со стрелкой 559" o:spid="_x0000_s1026" type="#_x0000_t32" style="position:absolute;margin-left:16.95pt;margin-top:8.5pt;width:37.2pt;height:.6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DpA5cp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Маршрут движения (80 м)</w:t>
      </w: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480064" behindDoc="0" locked="0" layoutInCell="1" allowOverlap="1" wp14:anchorId="4CDDE5E5" wp14:editId="77C955F5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558" name="Полилиния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2862300" id="Полилиния 558" o:spid="_x0000_s1026" style="position:absolute;margin-left:27.15pt;margin-top:4.45pt;width:15.6pt;height:10.2pt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Вход для посетителей на обособленную территорию</w:t>
      </w:r>
    </w:p>
    <w:p w:rsidR="00995C1B" w:rsidRPr="006B34C9" w:rsidRDefault="00995C1B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995C1B" w:rsidRPr="006B34C9" w:rsidRDefault="00A0776D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="00D46E53" w:rsidRPr="006B34C9">
        <w:t>9</w:t>
      </w:r>
      <w:r w:rsidR="00995C1B" w:rsidRPr="006B34C9">
        <w:t xml:space="preserve"> </w:t>
      </w:r>
      <w:r w:rsidRPr="006B34C9">
        <w:t>границ прилегающих территорий</w:t>
      </w:r>
      <w:r w:rsidR="00995C1B" w:rsidRPr="006B34C9">
        <w:t xml:space="preserve"> </w:t>
      </w:r>
      <w:r w:rsidR="00995C1B" w:rsidRPr="006B34C9">
        <w:rPr>
          <w:szCs w:val="28"/>
        </w:rPr>
        <w:t>городского округа ЗАТО п</w:t>
      </w:r>
      <w:proofErr w:type="gramStart"/>
      <w:r w:rsidR="00995C1B" w:rsidRPr="006B34C9">
        <w:rPr>
          <w:szCs w:val="28"/>
        </w:rPr>
        <w:t>.Г</w:t>
      </w:r>
      <w:proofErr w:type="gramEnd"/>
      <w:r w:rsidR="00995C1B" w:rsidRPr="006B34C9">
        <w:rPr>
          <w:szCs w:val="28"/>
        </w:rPr>
        <w:t>орный</w:t>
      </w:r>
    </w:p>
    <w:p w:rsidR="00DD4288" w:rsidRPr="006B34C9" w:rsidRDefault="00DD4288" w:rsidP="00995C1B">
      <w:pPr>
        <w:suppressAutoHyphens/>
        <w:ind w:firstLine="709"/>
        <w:rPr>
          <w:rFonts w:cs="Arial"/>
        </w:rPr>
      </w:pPr>
    </w:p>
    <w:p w:rsidR="00995C1B" w:rsidRPr="006B34C9" w:rsidRDefault="00995C1B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3227"/>
        <w:gridCol w:w="6389"/>
      </w:tblGrid>
      <w:tr w:rsidR="006B34C9" w:rsidRPr="006B34C9" w:rsidTr="009C6AF7">
        <w:tc>
          <w:tcPr>
            <w:tcW w:w="3227" w:type="dxa"/>
            <w:shd w:val="clear" w:color="auto" w:fill="auto"/>
          </w:tcPr>
          <w:p w:rsidR="00A0776D" w:rsidRPr="006B34C9" w:rsidRDefault="00A0776D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ГУЗ «Улетовская ЦРБ»</w:t>
            </w:r>
          </w:p>
        </w:tc>
        <w:tc>
          <w:tcPr>
            <w:tcW w:w="6389" w:type="dxa"/>
            <w:shd w:val="clear" w:color="auto" w:fill="auto"/>
          </w:tcPr>
          <w:p w:rsidR="00A0776D" w:rsidRPr="006B34C9" w:rsidRDefault="00A0776D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п.Горный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Дружбы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д.259 (стационар)</w:t>
            </w:r>
          </w:p>
        </w:tc>
      </w:tr>
    </w:tbl>
    <w:p w:rsidR="00754677" w:rsidRPr="006B34C9" w:rsidRDefault="00492695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40800" behindDoc="0" locked="0" layoutInCell="1" allowOverlap="1" wp14:anchorId="01F39B0F" wp14:editId="79903615">
                <wp:simplePos x="0" y="0"/>
                <wp:positionH relativeFrom="column">
                  <wp:posOffset>3611880</wp:posOffset>
                </wp:positionH>
                <wp:positionV relativeFrom="paragraph">
                  <wp:posOffset>4618355</wp:posOffset>
                </wp:positionV>
                <wp:extent cx="198120" cy="129540"/>
                <wp:effectExtent l="24765" t="13970" r="24765" b="8890"/>
                <wp:wrapNone/>
                <wp:docPr id="110" name="AutoShap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D42B7C" id="AutoShape 412" o:spid="_x0000_s1026" style="position:absolute;margin-left:284.4pt;margin-top:363.65pt;width:15.6pt;height:10.2pt;rotation:180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41824" behindDoc="0" locked="0" layoutInCell="1" allowOverlap="1" wp14:anchorId="2C77C735" wp14:editId="0A220550">
                <wp:simplePos x="0" y="0"/>
                <wp:positionH relativeFrom="column">
                  <wp:posOffset>-1181100</wp:posOffset>
                </wp:positionH>
                <wp:positionV relativeFrom="paragraph">
                  <wp:posOffset>4657090</wp:posOffset>
                </wp:positionV>
                <wp:extent cx="4968240" cy="1478280"/>
                <wp:effectExtent l="22860" t="14605" r="19050" b="21590"/>
                <wp:wrapNone/>
                <wp:docPr id="109" name="Freeform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68240" cy="1478280"/>
                        </a:xfrm>
                        <a:custGeom>
                          <a:avLst/>
                          <a:gdLst>
                            <a:gd name="T0" fmla="*/ 7596 w 7824"/>
                            <a:gd name="T1" fmla="*/ 0 h 2328"/>
                            <a:gd name="T2" fmla="*/ 7596 w 7824"/>
                            <a:gd name="T3" fmla="*/ 732 h 2328"/>
                            <a:gd name="T4" fmla="*/ 0 w 7824"/>
                            <a:gd name="T5" fmla="*/ 2124 h 2328"/>
                            <a:gd name="T6" fmla="*/ 48 w 7824"/>
                            <a:gd name="T7" fmla="*/ 2328 h 2328"/>
                            <a:gd name="T8" fmla="*/ 7824 w 7824"/>
                            <a:gd name="T9" fmla="*/ 888 h 2328"/>
                            <a:gd name="T10" fmla="*/ 7812 w 7824"/>
                            <a:gd name="T11" fmla="*/ 0 h 23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824" h="2328">
                              <a:moveTo>
                                <a:pt x="7596" y="0"/>
                              </a:moveTo>
                              <a:lnTo>
                                <a:pt x="7596" y="732"/>
                              </a:lnTo>
                              <a:lnTo>
                                <a:pt x="0" y="2124"/>
                              </a:lnTo>
                              <a:lnTo>
                                <a:pt x="48" y="2328"/>
                              </a:lnTo>
                              <a:lnTo>
                                <a:pt x="7824" y="888"/>
                              </a:lnTo>
                              <a:lnTo>
                                <a:pt x="7812" y="0"/>
                              </a:ln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3F2BC765" id="Freeform 413" o:spid="_x0000_s1026" style="position:absolute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86.8pt,366.7pt,286.8pt,403.3pt,-93pt,472.9pt,-90.6pt,483.1pt,298.2pt,411.1pt,297.6pt,366.7pt" coordsize="7824,2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" filled="f" strokeweight="1.25pt">
                <v:path arrowok="t" o:connecttype="custom" o:connectlocs="4823460,0;4823460,464820;0,1348740;30480,1478280;4968240,563880;4960620,0" o:connectangles="0,0,0,0,0,0"/>
              </v:poly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42848" behindDoc="0" locked="0" layoutInCell="1" allowOverlap="1" wp14:anchorId="5632855C" wp14:editId="6B32F635">
                <wp:simplePos x="0" y="0"/>
                <wp:positionH relativeFrom="column">
                  <wp:posOffset>1807845</wp:posOffset>
                </wp:positionH>
                <wp:positionV relativeFrom="paragraph">
                  <wp:posOffset>4803140</wp:posOffset>
                </wp:positionV>
                <wp:extent cx="1905000" cy="716280"/>
                <wp:effectExtent l="20955" t="17780" r="17145" b="18415"/>
                <wp:wrapNone/>
                <wp:docPr id="108" name="Freeform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716280"/>
                        </a:xfrm>
                        <a:custGeom>
                          <a:avLst/>
                          <a:gdLst>
                            <a:gd name="T0" fmla="*/ 3000 w 3000"/>
                            <a:gd name="T1" fmla="*/ 0 h 1128"/>
                            <a:gd name="T2" fmla="*/ 3000 w 3000"/>
                            <a:gd name="T3" fmla="*/ 552 h 1128"/>
                            <a:gd name="T4" fmla="*/ 0 w 3000"/>
                            <a:gd name="T5" fmla="*/ 1128 h 1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000" h="1128">
                              <a:moveTo>
                                <a:pt x="3000" y="0"/>
                              </a:moveTo>
                              <a:lnTo>
                                <a:pt x="3000" y="552"/>
                              </a:lnTo>
                              <a:lnTo>
                                <a:pt x="0" y="112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57D70C70" id="Freeform 414" o:spid="_x0000_s1026" style="position:absolute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92.35pt,378.2pt,292.35pt,405.8pt,142.35pt,434.6pt" coordsize="3000,1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" filled="f" strokeweight="2.5pt">
                <v:stroke dashstyle="1 1" endcap="round"/>
                <v:path arrowok="t" o:connecttype="custom" o:connectlocs="1905000,0;1905000,350520;0,716280" o:connectangles="0,0,0"/>
              </v:poly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343872" behindDoc="0" locked="0" layoutInCell="1" allowOverlap="1" wp14:anchorId="1D1C3CA7" wp14:editId="5F4F8DA3">
                <wp:simplePos x="0" y="0"/>
                <wp:positionH relativeFrom="column">
                  <wp:posOffset>1724025</wp:posOffset>
                </wp:positionH>
                <wp:positionV relativeFrom="paragraph">
                  <wp:posOffset>4657090</wp:posOffset>
                </wp:positionV>
                <wp:extent cx="4244340" cy="1988820"/>
                <wp:effectExtent l="22860" t="24130" r="47625" b="25400"/>
                <wp:wrapNone/>
                <wp:docPr id="107" name="Freeform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44340" cy="1988820"/>
                        </a:xfrm>
                        <a:custGeom>
                          <a:avLst/>
                          <a:gdLst>
                            <a:gd name="T0" fmla="*/ 0 w 6684"/>
                            <a:gd name="T1" fmla="*/ 0 h 3132"/>
                            <a:gd name="T2" fmla="*/ 12 w 6684"/>
                            <a:gd name="T3" fmla="*/ 3132 h 3132"/>
                            <a:gd name="T4" fmla="*/ 6684 w 6684"/>
                            <a:gd name="T5" fmla="*/ 3132 h 3132"/>
                            <a:gd name="T6" fmla="*/ 6660 w 6684"/>
                            <a:gd name="T7" fmla="*/ 0 h 3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684" h="3132">
                              <a:moveTo>
                                <a:pt x="0" y="0"/>
                              </a:moveTo>
                              <a:lnTo>
                                <a:pt x="12" y="3132"/>
                              </a:lnTo>
                              <a:lnTo>
                                <a:pt x="6684" y="3132"/>
                              </a:lnTo>
                              <a:lnTo>
                                <a:pt x="6660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44DB0ED5" id="Freeform 415" o:spid="_x0000_s1026" style="position:absolute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5.75pt,366.7pt,136.35pt,523.3pt,469.95pt,523.3pt,468.75pt,366.7pt" coordsize="6684,3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" filled="f" strokeweight="3pt">
                <v:path arrowok="t" o:connecttype="custom" o:connectlocs="0,0;7620,1988820;4244340,1988820;4229100,0" o:connectangles="0,0,0,0"/>
              </v:polyline>
            </w:pict>
          </mc:Fallback>
        </mc:AlternateContent>
      </w:r>
    </w:p>
    <w:p w:rsidR="00754677" w:rsidRPr="006B34C9" w:rsidRDefault="00754677" w:rsidP="00995C1B">
      <w:pPr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774" type="#_x0000_t136" style="position:absolute;left:0;text-align:left;margin-left:54.15pt;margin-top:246.65pt;width:139.5pt;height:69.6pt;z-index:251927552" fillcolor="black">
            <v:shadow color="#868686"/>
            <v:textpath style="font-family:&quot;Times New Roman&quot;;v-text-kern:t" trim="t" fitpath="t" string="Стационар,&#10;инфекция&#10;ул.Дружбы, 259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09F97E2F" wp14:editId="436A8DFE">
                <wp:simplePos x="0" y="0"/>
                <wp:positionH relativeFrom="column">
                  <wp:posOffset>2562225</wp:posOffset>
                </wp:positionH>
                <wp:positionV relativeFrom="paragraph">
                  <wp:posOffset>389890</wp:posOffset>
                </wp:positionV>
                <wp:extent cx="3429000" cy="4244340"/>
                <wp:effectExtent l="19050" t="18415" r="19050" b="13970"/>
                <wp:wrapNone/>
                <wp:docPr id="636" name="Полилиния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0" cy="4244340"/>
                        </a:xfrm>
                        <a:custGeom>
                          <a:avLst/>
                          <a:gdLst>
                            <a:gd name="T0" fmla="*/ 0 w 5400"/>
                            <a:gd name="T1" fmla="*/ 0 h 6684"/>
                            <a:gd name="T2" fmla="*/ 144 w 5400"/>
                            <a:gd name="T3" fmla="*/ 6684 h 6684"/>
                            <a:gd name="T4" fmla="*/ 5400 w 5400"/>
                            <a:gd name="T5" fmla="*/ 6672 h 6684"/>
                            <a:gd name="T6" fmla="*/ 5280 w 5400"/>
                            <a:gd name="T7" fmla="*/ 2016 h 6684"/>
                            <a:gd name="T8" fmla="*/ 0 w 5400"/>
                            <a:gd name="T9" fmla="*/ 0 h 66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400" h="6684">
                              <a:moveTo>
                                <a:pt x="0" y="0"/>
                              </a:moveTo>
                              <a:lnTo>
                                <a:pt x="144" y="6684"/>
                              </a:lnTo>
                              <a:lnTo>
                                <a:pt x="5400" y="6672"/>
                              </a:lnTo>
                              <a:lnTo>
                                <a:pt x="5280" y="2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9880E6A" id="Полилиния 636" o:spid="_x0000_s1026" style="position:absolute;margin-left:201.75pt;margin-top:30.7pt;width:270pt;height:334.2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0,6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" path="m,l144,6684r5256,-12l5280,2016,,xe">
                <v:stroke dashstyle="dashDot"/>
                <v:path arrowok="t" o:connecttype="custom" o:connectlocs="0,0;91440,4244340;3429000,4236720;3352800,1280160;0,0" o:connectangles="0,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69D61699" wp14:editId="552DD6CE">
                <wp:simplePos x="0" y="0"/>
                <wp:positionH relativeFrom="column">
                  <wp:posOffset>4002405</wp:posOffset>
                </wp:positionH>
                <wp:positionV relativeFrom="paragraph">
                  <wp:posOffset>2083435</wp:posOffset>
                </wp:positionV>
                <wp:extent cx="510540" cy="1988820"/>
                <wp:effectExtent l="20955" t="16510" r="20955" b="13970"/>
                <wp:wrapNone/>
                <wp:docPr id="635" name="Прямоугольник 635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" cy="198882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D118F32" id="Прямоугольник 635" o:spid="_x0000_s1026" alt="Плетенка" style="position:absolute;margin-left:315.15pt;margin-top:164.05pt;width:40.2pt;height:156.6pt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" fillcolor="black" strokeweight="2pt">
                <v:fill r:id="rId11" o:title="" type="pattern"/>
              </v:rect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5A9673E7" wp14:editId="58E9414E">
                <wp:simplePos x="0" y="0"/>
                <wp:positionH relativeFrom="column">
                  <wp:posOffset>2851785</wp:posOffset>
                </wp:positionH>
                <wp:positionV relativeFrom="paragraph">
                  <wp:posOffset>3132455</wp:posOffset>
                </wp:positionV>
                <wp:extent cx="480060" cy="701040"/>
                <wp:effectExtent l="13335" t="17780" r="20955" b="14605"/>
                <wp:wrapNone/>
                <wp:docPr id="634" name="Прямоугольник 634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060" cy="70104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02F9ECD" id="Прямоугольник 634" o:spid="_x0000_s1026" alt="Плетенка" style="position:absolute;margin-left:224.55pt;margin-top:246.65pt;width:37.8pt;height:55.2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" fillcolor="black" strokeweight="2pt">
                <v:fill r:id="rId11" o:title="" type="pattern"/>
              </v:rect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077B25C1" wp14:editId="1A641D7B">
                <wp:simplePos x="0" y="0"/>
                <wp:positionH relativeFrom="column">
                  <wp:posOffset>-1080135</wp:posOffset>
                </wp:positionH>
                <wp:positionV relativeFrom="paragraph">
                  <wp:posOffset>159385</wp:posOffset>
                </wp:positionV>
                <wp:extent cx="3733800" cy="4472940"/>
                <wp:effectExtent l="5715" t="6985" r="13335" b="6350"/>
                <wp:wrapNone/>
                <wp:docPr id="633" name="Полилиния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3800" cy="4472940"/>
                        </a:xfrm>
                        <a:custGeom>
                          <a:avLst/>
                          <a:gdLst>
                            <a:gd name="T0" fmla="*/ 0 w 5880"/>
                            <a:gd name="T1" fmla="*/ 0 h 7044"/>
                            <a:gd name="T2" fmla="*/ 5736 w 5880"/>
                            <a:gd name="T3" fmla="*/ 360 h 7044"/>
                            <a:gd name="T4" fmla="*/ 5880 w 5880"/>
                            <a:gd name="T5" fmla="*/ 7044 h 7044"/>
                            <a:gd name="T6" fmla="*/ 144 w 5880"/>
                            <a:gd name="T7" fmla="*/ 7044 h 70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880" h="7044">
                              <a:moveTo>
                                <a:pt x="0" y="0"/>
                              </a:moveTo>
                              <a:lnTo>
                                <a:pt x="5736" y="360"/>
                              </a:lnTo>
                              <a:lnTo>
                                <a:pt x="5880" y="7044"/>
                              </a:lnTo>
                              <a:lnTo>
                                <a:pt x="144" y="7044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641B9D05" id="Полилиния 633" o:spid="_x0000_s1026" style="position:absolute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85.05pt,12.55pt,201.75pt,30.55pt,208.95pt,364.75pt,-77.85pt,364.75pt" coordsize="5880,7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" filled="f">
                <v:stroke dashstyle="dashDot"/>
                <v:path arrowok="t" o:connecttype="custom" o:connectlocs="0,0;3642360,228600;3733800,4472940;91440,4472940" o:connectangles="0,0,0,0"/>
              </v:poly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0DCBAC49" wp14:editId="599D33A0">
                <wp:simplePos x="0" y="0"/>
                <wp:positionH relativeFrom="column">
                  <wp:posOffset>3611880</wp:posOffset>
                </wp:positionH>
                <wp:positionV relativeFrom="paragraph">
                  <wp:posOffset>4618355</wp:posOffset>
                </wp:positionV>
                <wp:extent cx="198120" cy="129540"/>
                <wp:effectExtent l="20955" t="8255" r="19050" b="14605"/>
                <wp:wrapNone/>
                <wp:docPr id="632" name="Полилиния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7161DB" id="Полилиния 632" o:spid="_x0000_s1026" style="position:absolute;margin-left:284.4pt;margin-top:363.65pt;width:15.6pt;height:10.2pt;rotation:18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7ED2696C" wp14:editId="69234E71">
                <wp:simplePos x="0" y="0"/>
                <wp:positionH relativeFrom="column">
                  <wp:posOffset>-1181100</wp:posOffset>
                </wp:positionH>
                <wp:positionV relativeFrom="paragraph">
                  <wp:posOffset>4657090</wp:posOffset>
                </wp:positionV>
                <wp:extent cx="4968240" cy="1478280"/>
                <wp:effectExtent l="19050" t="8890" r="22860" b="17780"/>
                <wp:wrapNone/>
                <wp:docPr id="631" name="Полилиния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68240" cy="1478280"/>
                        </a:xfrm>
                        <a:custGeom>
                          <a:avLst/>
                          <a:gdLst>
                            <a:gd name="T0" fmla="*/ 7596 w 7824"/>
                            <a:gd name="T1" fmla="*/ 0 h 2328"/>
                            <a:gd name="T2" fmla="*/ 7596 w 7824"/>
                            <a:gd name="T3" fmla="*/ 732 h 2328"/>
                            <a:gd name="T4" fmla="*/ 0 w 7824"/>
                            <a:gd name="T5" fmla="*/ 2124 h 2328"/>
                            <a:gd name="T6" fmla="*/ 48 w 7824"/>
                            <a:gd name="T7" fmla="*/ 2328 h 2328"/>
                            <a:gd name="T8" fmla="*/ 7824 w 7824"/>
                            <a:gd name="T9" fmla="*/ 888 h 2328"/>
                            <a:gd name="T10" fmla="*/ 7812 w 7824"/>
                            <a:gd name="T11" fmla="*/ 0 h 23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824" h="2328">
                              <a:moveTo>
                                <a:pt x="7596" y="0"/>
                              </a:moveTo>
                              <a:lnTo>
                                <a:pt x="7596" y="732"/>
                              </a:lnTo>
                              <a:lnTo>
                                <a:pt x="0" y="2124"/>
                              </a:lnTo>
                              <a:lnTo>
                                <a:pt x="48" y="2328"/>
                              </a:lnTo>
                              <a:lnTo>
                                <a:pt x="7824" y="888"/>
                              </a:lnTo>
                              <a:lnTo>
                                <a:pt x="7812" y="0"/>
                              </a:ln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415ACB49" id="Полилиния 631" o:spid="_x0000_s1026" style="position:absolute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86.8pt,366.7pt,286.8pt,403.3pt,-93pt,472.9pt,-90.6pt,483.1pt,298.2pt,411.1pt,297.6pt,366.7pt" coordsize="7824,2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" filled="f" strokeweight="1.25pt">
                <v:path arrowok="t" o:connecttype="custom" o:connectlocs="4823460,0;4823460,464820;0,1348740;30480,1478280;4968240,563880;4960620,0" o:connectangles="0,0,0,0,0,0"/>
              </v:poly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0A8528C9" wp14:editId="317A516E">
                <wp:simplePos x="0" y="0"/>
                <wp:positionH relativeFrom="column">
                  <wp:posOffset>2272665</wp:posOffset>
                </wp:positionH>
                <wp:positionV relativeFrom="paragraph">
                  <wp:posOffset>4833620</wp:posOffset>
                </wp:positionV>
                <wp:extent cx="1440180" cy="609600"/>
                <wp:effectExtent l="24765" t="23495" r="20955" b="24130"/>
                <wp:wrapNone/>
                <wp:docPr id="630" name="Полилиния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0180" cy="609600"/>
                        </a:xfrm>
                        <a:custGeom>
                          <a:avLst/>
                          <a:gdLst>
                            <a:gd name="T0" fmla="*/ 3000 w 3000"/>
                            <a:gd name="T1" fmla="*/ 0 h 1128"/>
                            <a:gd name="T2" fmla="*/ 3000 w 3000"/>
                            <a:gd name="T3" fmla="*/ 552 h 1128"/>
                            <a:gd name="T4" fmla="*/ 0 w 3000"/>
                            <a:gd name="T5" fmla="*/ 1128 h 1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000" h="1128">
                              <a:moveTo>
                                <a:pt x="3000" y="0"/>
                              </a:moveTo>
                              <a:lnTo>
                                <a:pt x="3000" y="552"/>
                              </a:lnTo>
                              <a:lnTo>
                                <a:pt x="0" y="112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9F9EB2" id="Полилиния 630" o:spid="_x0000_s1026" style="position:absolute;margin-left:178.95pt;margin-top:380.6pt;width:113.4pt;height:48pt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00,1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" path="m3000,r,552l,1128e" filled="f" strokeweight="2.5pt">
                <v:stroke dashstyle="1 1" endcap="round"/>
                <v:path arrowok="t" o:connecttype="custom" o:connectlocs="1440180,0;1440180,298315;0,609600" o:connectangles="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3C92BB75" wp14:editId="642E50D1">
                <wp:simplePos x="0" y="0"/>
                <wp:positionH relativeFrom="column">
                  <wp:posOffset>2226945</wp:posOffset>
                </wp:positionH>
                <wp:positionV relativeFrom="paragraph">
                  <wp:posOffset>4657090</wp:posOffset>
                </wp:positionV>
                <wp:extent cx="3192780" cy="1714500"/>
                <wp:effectExtent l="26670" t="27940" r="47625" b="19685"/>
                <wp:wrapNone/>
                <wp:docPr id="629" name="Полилиния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2780" cy="1714500"/>
                        </a:xfrm>
                        <a:custGeom>
                          <a:avLst/>
                          <a:gdLst>
                            <a:gd name="T0" fmla="*/ 0 w 6684"/>
                            <a:gd name="T1" fmla="*/ 0 h 3132"/>
                            <a:gd name="T2" fmla="*/ 12 w 6684"/>
                            <a:gd name="T3" fmla="*/ 3132 h 3132"/>
                            <a:gd name="T4" fmla="*/ 6684 w 6684"/>
                            <a:gd name="T5" fmla="*/ 3132 h 3132"/>
                            <a:gd name="T6" fmla="*/ 6660 w 6684"/>
                            <a:gd name="T7" fmla="*/ 0 h 3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684" h="3132">
                              <a:moveTo>
                                <a:pt x="0" y="0"/>
                              </a:moveTo>
                              <a:lnTo>
                                <a:pt x="12" y="3132"/>
                              </a:lnTo>
                              <a:lnTo>
                                <a:pt x="6684" y="3132"/>
                              </a:lnTo>
                              <a:lnTo>
                                <a:pt x="6660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0C1E64" id="Полилиния 629" o:spid="_x0000_s1026" style="position:absolute;margin-left:175.35pt;margin-top:366.7pt;width:251.4pt;height:135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84,3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" path="m,l12,3132r6672,l6660,e" filled="f" strokeweight="3pt">
                <v:path arrowok="t" o:connecttype="custom" o:connectlocs="0,0;5732,1714500;3192780,1714500;3181316,0" o:connectangles="0,0,0,0"/>
              </v:shape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5FDF4F8B" wp14:editId="14FB7DBC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628" name="Прямая со стрелкой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F6C5D4F" id="Прямая со стрелкой 628" o:spid="_x0000_s1026" type="#_x0000_t32" style="position:absolute;margin-left:16.95pt;margin-top:7pt;width:37.2pt;height:.6pt;z-index:2523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nroP8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E2578E" w:rsidRPr="006B34C9" w:rsidRDefault="00995C1B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ab/>
      </w:r>
      <w:r w:rsidR="00E2578E" w:rsidRPr="006B34C9">
        <w:rPr>
          <w:rFonts w:cs="Arial"/>
        </w:rPr>
        <w:t>которой не допускается розничная продажа алкогольной продукции.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0F1360E7" wp14:editId="75793BF5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627" name="Прямая со стрелкой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B7CD1E8" id="Прямая со стрелкой 627" o:spid="_x0000_s1026" type="#_x0000_t32" style="position:absolute;margin-left:16.95pt;margin-top:7.3pt;width:37.2pt;height:.6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OnXFWl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Граница прилегающей территории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46FE0F21" wp14:editId="1B9738D6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626" name="Прямая со стрелкой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165274" id="Прямая со стрелкой 626" o:spid="_x0000_s1026" type="#_x0000_t32" style="position:absolute;margin-left:16.95pt;margin-top:8.5pt;width:37.2pt;height:.6pt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MRdzwJ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Маршрут движения (80 м)</w:t>
      </w: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136C2709" wp14:editId="37224E13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625" name="Полилиния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F32027" id="Полилиния 625" o:spid="_x0000_s1026" style="position:absolute;margin-left:27.15pt;margin-top:4.45pt;width:15.6pt;height:10.2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995C1B" w:rsidRPr="006B34C9">
        <w:rPr>
          <w:rFonts w:cs="Arial"/>
        </w:rPr>
        <w:tab/>
      </w:r>
      <w:r w:rsidRPr="006B34C9">
        <w:rPr>
          <w:rFonts w:cs="Arial"/>
        </w:rPr>
        <w:t>Вход для посетителей на обособленную территорию</w:t>
      </w:r>
    </w:p>
    <w:p w:rsidR="00995C1B" w:rsidRPr="006B34C9" w:rsidRDefault="00995C1B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A0776D" w:rsidRPr="006B34C9" w:rsidRDefault="00A0776D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="00D46E53" w:rsidRPr="006B34C9">
        <w:t>10</w:t>
      </w:r>
      <w:r w:rsidR="00995C1B" w:rsidRPr="006B34C9">
        <w:t xml:space="preserve"> </w:t>
      </w:r>
      <w:r w:rsidRPr="006B34C9">
        <w:t>границ прилегающих территорий</w:t>
      </w:r>
    </w:p>
    <w:p w:rsidR="00DD4288" w:rsidRPr="006B34C9" w:rsidRDefault="00DD4288" w:rsidP="00995C1B">
      <w:pPr>
        <w:suppressAutoHyphens/>
        <w:ind w:firstLine="709"/>
        <w:rPr>
          <w:rFonts w:cs="Arial"/>
        </w:rPr>
      </w:pPr>
    </w:p>
    <w:p w:rsidR="00995C1B" w:rsidRPr="006B34C9" w:rsidRDefault="00995C1B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2660"/>
        <w:gridCol w:w="6956"/>
      </w:tblGrid>
      <w:tr w:rsidR="00A0776D" w:rsidRPr="006B34C9" w:rsidTr="009C6AF7">
        <w:tc>
          <w:tcPr>
            <w:tcW w:w="2660" w:type="dxa"/>
            <w:shd w:val="clear" w:color="auto" w:fill="auto"/>
          </w:tcPr>
          <w:p w:rsidR="00A0776D" w:rsidRPr="006B34C9" w:rsidRDefault="00A0776D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Филиал</w:t>
            </w:r>
            <w:r w:rsidR="00995C1B" w:rsidRPr="006B34C9">
              <w:rPr>
                <w:rFonts w:ascii="Arial" w:hAnsi="Arial" w:cs="Arial"/>
              </w:rPr>
              <w:t xml:space="preserve"> № </w:t>
            </w:r>
            <w:r w:rsidRPr="006B34C9">
              <w:rPr>
                <w:rFonts w:ascii="Arial" w:hAnsi="Arial" w:cs="Arial"/>
              </w:rPr>
              <w:t>2 ФГКУ «321 ВКГ»</w:t>
            </w:r>
          </w:p>
        </w:tc>
        <w:tc>
          <w:tcPr>
            <w:tcW w:w="6956" w:type="dxa"/>
            <w:shd w:val="clear" w:color="auto" w:fill="auto"/>
          </w:tcPr>
          <w:p w:rsidR="00A0776D" w:rsidRPr="006B34C9" w:rsidRDefault="00A0776D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д.51 (госпиталь)</w:t>
            </w:r>
          </w:p>
        </w:tc>
      </w:tr>
    </w:tbl>
    <w:p w:rsidR="00754677" w:rsidRPr="006B34C9" w:rsidRDefault="00754677" w:rsidP="00995C1B">
      <w:pPr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787" type="#_x0000_t136" style="position:absolute;left:0;text-align:left;margin-left:298.35pt;margin-top:327.5pt;width:139.5pt;height:69.6pt;z-index:251928576" fillcolor="black">
            <v:shadow color="#868686"/>
            <v:textpath style="font-family:&quot;Times New Roman&quot;;v-text-kern:t" trim="t" fitpath="t" string="Госпиталь,&#10;и прочая&#10;ул.Молодежная, 51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3A1A0585" wp14:editId="13529842">
                <wp:simplePos x="0" y="0"/>
                <wp:positionH relativeFrom="column">
                  <wp:posOffset>2739390</wp:posOffset>
                </wp:positionH>
                <wp:positionV relativeFrom="paragraph">
                  <wp:posOffset>1464310</wp:posOffset>
                </wp:positionV>
                <wp:extent cx="3781425" cy="5048250"/>
                <wp:effectExtent l="15240" t="16510" r="13335" b="12065"/>
                <wp:wrapNone/>
                <wp:docPr id="648" name="Полилиния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81425" cy="5048250"/>
                        </a:xfrm>
                        <a:custGeom>
                          <a:avLst/>
                          <a:gdLst>
                            <a:gd name="T0" fmla="*/ 5940 w 5955"/>
                            <a:gd name="T1" fmla="*/ 6885 h 7950"/>
                            <a:gd name="T2" fmla="*/ 0 w 5955"/>
                            <a:gd name="T3" fmla="*/ 7950 h 7950"/>
                            <a:gd name="T4" fmla="*/ 75 w 5955"/>
                            <a:gd name="T5" fmla="*/ 0 h 7950"/>
                            <a:gd name="T6" fmla="*/ 5955 w 5955"/>
                            <a:gd name="T7" fmla="*/ 90 h 79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955" h="7950">
                              <a:moveTo>
                                <a:pt x="5940" y="6885"/>
                              </a:moveTo>
                              <a:lnTo>
                                <a:pt x="0" y="7950"/>
                              </a:lnTo>
                              <a:lnTo>
                                <a:pt x="75" y="0"/>
                              </a:lnTo>
                              <a:lnTo>
                                <a:pt x="5955" y="9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2A339047" id="Полилиния 648" o:spid="_x0000_s1026" style="position:absolute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512.7pt,459.55pt,215.7pt,512.8pt,219.45pt,115.3pt,513.45pt,119.8pt" coordsize="5955,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" filled="f">
                <v:stroke dashstyle="dashDot"/>
                <v:path arrowok="t" o:connecttype="custom" o:connectlocs="3771900,4371975;0,5048250;47625,0;3781425,57150" o:connectangles="0,0,0,0"/>
              </v:poly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62A7E6C1" wp14:editId="5E4C5E97">
                <wp:simplePos x="0" y="0"/>
                <wp:positionH relativeFrom="column">
                  <wp:posOffset>-1242060</wp:posOffset>
                </wp:positionH>
                <wp:positionV relativeFrom="paragraph">
                  <wp:posOffset>85090</wp:posOffset>
                </wp:positionV>
                <wp:extent cx="3352800" cy="6419850"/>
                <wp:effectExtent l="15240" t="18415" r="13335" b="10160"/>
                <wp:wrapNone/>
                <wp:docPr id="647" name="Полилиния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2800" cy="6419850"/>
                        </a:xfrm>
                        <a:custGeom>
                          <a:avLst/>
                          <a:gdLst>
                            <a:gd name="T0" fmla="*/ 5280 w 5280"/>
                            <a:gd name="T1" fmla="*/ 10110 h 10110"/>
                            <a:gd name="T2" fmla="*/ 0 w 5280"/>
                            <a:gd name="T3" fmla="*/ 10110 h 10110"/>
                            <a:gd name="T4" fmla="*/ 45 w 5280"/>
                            <a:gd name="T5" fmla="*/ 0 h 10110"/>
                            <a:gd name="T6" fmla="*/ 5115 w 5280"/>
                            <a:gd name="T7" fmla="*/ 225 h 10110"/>
                            <a:gd name="T8" fmla="*/ 5085 w 5280"/>
                            <a:gd name="T9" fmla="*/ 10110 h 10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80" h="10110">
                              <a:moveTo>
                                <a:pt x="5280" y="10110"/>
                              </a:moveTo>
                              <a:lnTo>
                                <a:pt x="0" y="10110"/>
                              </a:lnTo>
                              <a:lnTo>
                                <a:pt x="45" y="0"/>
                              </a:lnTo>
                              <a:lnTo>
                                <a:pt x="5115" y="225"/>
                              </a:lnTo>
                              <a:lnTo>
                                <a:pt x="5085" y="1011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37E22129" id="Полилиния 647" o:spid="_x0000_s1026" style="position:absolute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66.2pt,512.2pt,-97.8pt,512.2pt,-95.55pt,6.7pt,157.95pt,17.95pt,156.45pt,512.2pt" coordsize="5280,1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" filled="f">
                <v:stroke dashstyle="dashDot"/>
                <v:path arrowok="t" o:connecttype="custom" o:connectlocs="3352800,6419850;0,6419850;28575,0;3248025,142875;3228975,6419850" o:connectangles="0,0,0,0,0"/>
              </v:poly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 wp14:anchorId="32D5B6F3" wp14:editId="4BD857ED">
                <wp:simplePos x="0" y="0"/>
                <wp:positionH relativeFrom="column">
                  <wp:posOffset>3970655</wp:posOffset>
                </wp:positionH>
                <wp:positionV relativeFrom="paragraph">
                  <wp:posOffset>1390015</wp:posOffset>
                </wp:positionV>
                <wp:extent cx="1254760" cy="2951480"/>
                <wp:effectExtent l="26670" t="28575" r="31750" b="31115"/>
                <wp:wrapNone/>
                <wp:docPr id="646" name="Полилиния 646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1254760" cy="2951480"/>
                        </a:xfrm>
                        <a:custGeom>
                          <a:avLst/>
                          <a:gdLst>
                            <a:gd name="T0" fmla="*/ 0 w 2573"/>
                            <a:gd name="T1" fmla="*/ 26 h 5746"/>
                            <a:gd name="T2" fmla="*/ 2546 w 2573"/>
                            <a:gd name="T3" fmla="*/ 0 h 5746"/>
                            <a:gd name="T4" fmla="*/ 2573 w 2573"/>
                            <a:gd name="T5" fmla="*/ 853 h 5746"/>
                            <a:gd name="T6" fmla="*/ 866 w 2573"/>
                            <a:gd name="T7" fmla="*/ 840 h 5746"/>
                            <a:gd name="T8" fmla="*/ 880 w 2573"/>
                            <a:gd name="T9" fmla="*/ 3280 h 5746"/>
                            <a:gd name="T10" fmla="*/ 1306 w 2573"/>
                            <a:gd name="T11" fmla="*/ 3280 h 5746"/>
                            <a:gd name="T12" fmla="*/ 1306 w 2573"/>
                            <a:gd name="T13" fmla="*/ 4106 h 5746"/>
                            <a:gd name="T14" fmla="*/ 866 w 2573"/>
                            <a:gd name="T15" fmla="*/ 4120 h 5746"/>
                            <a:gd name="T16" fmla="*/ 866 w 2573"/>
                            <a:gd name="T17" fmla="*/ 5746 h 5746"/>
                            <a:gd name="T18" fmla="*/ 13 w 2573"/>
                            <a:gd name="T19" fmla="*/ 5720 h 5746"/>
                            <a:gd name="T20" fmla="*/ 0 w 2573"/>
                            <a:gd name="T21" fmla="*/ 26 h 57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573" h="5746">
                              <a:moveTo>
                                <a:pt x="0" y="26"/>
                              </a:moveTo>
                              <a:lnTo>
                                <a:pt x="2546" y="0"/>
                              </a:lnTo>
                              <a:lnTo>
                                <a:pt x="2573" y="853"/>
                              </a:lnTo>
                              <a:lnTo>
                                <a:pt x="866" y="840"/>
                              </a:lnTo>
                              <a:lnTo>
                                <a:pt x="880" y="3280"/>
                              </a:lnTo>
                              <a:lnTo>
                                <a:pt x="1306" y="3280"/>
                              </a:lnTo>
                              <a:lnTo>
                                <a:pt x="1306" y="4106"/>
                              </a:lnTo>
                              <a:lnTo>
                                <a:pt x="866" y="4120"/>
                              </a:lnTo>
                              <a:lnTo>
                                <a:pt x="866" y="5746"/>
                              </a:lnTo>
                              <a:lnTo>
                                <a:pt x="13" y="5720"/>
                              </a:lnTo>
                              <a:lnTo>
                                <a:pt x="0" y="26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20CAAE" id="Полилиния 646" o:spid="_x0000_s1026" alt="Плетенка" style="position:absolute;margin-left:312.65pt;margin-top:109.45pt;width:98.8pt;height:232.4pt;rotation:-90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73,5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" path="m,26l2546,r27,853l866,840r14,2440l1306,3280r,826l866,4120r,1626l13,5720,,26xe" fillcolor="black" strokeweight="2pt">
                <v:fill r:id="rId11" o:title="" type="pattern"/>
                <v:path arrowok="t" o:connecttype="custom" o:connectlocs="0,13355;1241593,0;1254760,438150;422317,431473;429145,1684799;636889,1684799;636889,2109081;422317,2116272;422317,2951480;6340,2938125;0,13355" o:connectangles="0,0,0,0,0,0,0,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45B1FC29" wp14:editId="58237B4C">
                <wp:simplePos x="0" y="0"/>
                <wp:positionH relativeFrom="column">
                  <wp:posOffset>5673090</wp:posOffset>
                </wp:positionH>
                <wp:positionV relativeFrom="paragraph">
                  <wp:posOffset>2000250</wp:posOffset>
                </wp:positionV>
                <wp:extent cx="666750" cy="361950"/>
                <wp:effectExtent l="15240" t="19050" r="13335" b="19050"/>
                <wp:wrapNone/>
                <wp:docPr id="645" name="Прямоугольник 645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36195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90D129A" id="Прямоугольник 645" o:spid="_x0000_s1026" alt="Плетенка" style="position:absolute;margin-left:446.7pt;margin-top:157.5pt;width:52.5pt;height:28.5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" fillcolor="black" strokeweight="2pt">
                <v:fill r:id="rId11" o:title="" type="pattern"/>
              </v:rect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643DFA9C" wp14:editId="38C41102">
                <wp:simplePos x="0" y="0"/>
                <wp:positionH relativeFrom="column">
                  <wp:posOffset>2670810</wp:posOffset>
                </wp:positionH>
                <wp:positionV relativeFrom="paragraph">
                  <wp:posOffset>3921125</wp:posOffset>
                </wp:positionV>
                <wp:extent cx="198120" cy="129540"/>
                <wp:effectExtent l="19050" t="19685" r="13335" b="20320"/>
                <wp:wrapNone/>
                <wp:docPr id="644" name="Полилиния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F5ECE2" id="Полилиния 644" o:spid="_x0000_s1026" style="position:absolute;margin-left:210.3pt;margin-top:308.75pt;width:15.6pt;height:10.2pt;rotation:-90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54CD4780" wp14:editId="623CE82B">
                <wp:simplePos x="0" y="0"/>
                <wp:positionH relativeFrom="column">
                  <wp:posOffset>2613660</wp:posOffset>
                </wp:positionH>
                <wp:positionV relativeFrom="paragraph">
                  <wp:posOffset>3990340</wp:posOffset>
                </wp:positionV>
                <wp:extent cx="85725" cy="1874520"/>
                <wp:effectExtent l="22860" t="18415" r="24765" b="21590"/>
                <wp:wrapNone/>
                <wp:docPr id="643" name="Полилиния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874520"/>
                        </a:xfrm>
                        <a:custGeom>
                          <a:avLst/>
                          <a:gdLst>
                            <a:gd name="T0" fmla="*/ 156 w 156"/>
                            <a:gd name="T1" fmla="*/ 0 h 4092"/>
                            <a:gd name="T2" fmla="*/ 12 w 156"/>
                            <a:gd name="T3" fmla="*/ 0 h 4092"/>
                            <a:gd name="T4" fmla="*/ 0 w 156"/>
                            <a:gd name="T5" fmla="*/ 4092 h 40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6" h="4092">
                              <a:moveTo>
                                <a:pt x="156" y="0"/>
                              </a:moveTo>
                              <a:lnTo>
                                <a:pt x="12" y="0"/>
                              </a:lnTo>
                              <a:lnTo>
                                <a:pt x="0" y="4092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C1E0572" id="Полилиния 643" o:spid="_x0000_s1026" style="position:absolute;margin-left:205.8pt;margin-top:314.2pt;width:6.75pt;height:147.6pt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,4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" path="m156,l12,,,4092e" filled="f" strokeweight="2.5pt">
                <v:stroke dashstyle="1 1" endcap="round"/>
                <v:path arrowok="t" o:connecttype="custom" o:connectlocs="85725,0;6594,0;0,1874520" o:connectangles="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55A39E53" wp14:editId="00FDB4CA">
                <wp:simplePos x="0" y="0"/>
                <wp:positionH relativeFrom="column">
                  <wp:posOffset>2613660</wp:posOffset>
                </wp:positionH>
                <wp:positionV relativeFrom="paragraph">
                  <wp:posOffset>1960245</wp:posOffset>
                </wp:positionV>
                <wp:extent cx="45720" cy="2021205"/>
                <wp:effectExtent l="22860" t="17145" r="17145" b="19050"/>
                <wp:wrapNone/>
                <wp:docPr id="642" name="Прямая соединительная линия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" cy="202120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6AD997" id="Прямая соединительная линия 642" o:spid="_x0000_s1026" style="position:absolute;flip:y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8pt,154.35pt" to="209.4pt,3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" strokeweight="2.5pt">
                <v:stroke dashstyle="1 1" endcap="round"/>
              </v: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48672" behindDoc="0" locked="0" layoutInCell="1" allowOverlap="1" wp14:anchorId="200D6CAC" wp14:editId="3E0EBA4F">
                <wp:simplePos x="0" y="0"/>
                <wp:positionH relativeFrom="column">
                  <wp:posOffset>1901190</wp:posOffset>
                </wp:positionH>
                <wp:positionV relativeFrom="paragraph">
                  <wp:posOffset>1960245</wp:posOffset>
                </wp:positionV>
                <wp:extent cx="982980" cy="3985260"/>
                <wp:effectExtent l="43815" t="45720" r="40005" b="45720"/>
                <wp:wrapNone/>
                <wp:docPr id="641" name="Полилиния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2980" cy="3985260"/>
                        </a:xfrm>
                        <a:custGeom>
                          <a:avLst/>
                          <a:gdLst>
                            <a:gd name="T0" fmla="*/ 1536 w 1548"/>
                            <a:gd name="T1" fmla="*/ 327 h 8496"/>
                            <a:gd name="T2" fmla="*/ 1548 w 1548"/>
                            <a:gd name="T3" fmla="*/ 0 h 8496"/>
                            <a:gd name="T4" fmla="*/ 0 w 1548"/>
                            <a:gd name="T5" fmla="*/ 36 h 8496"/>
                            <a:gd name="T6" fmla="*/ 24 w 1548"/>
                            <a:gd name="T7" fmla="*/ 8460 h 8496"/>
                            <a:gd name="T8" fmla="*/ 1464 w 1548"/>
                            <a:gd name="T9" fmla="*/ 8496 h 8496"/>
                            <a:gd name="T10" fmla="*/ 1464 w 1548"/>
                            <a:gd name="T11" fmla="*/ 8277 h 84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548" h="8496">
                              <a:moveTo>
                                <a:pt x="1536" y="327"/>
                              </a:moveTo>
                              <a:lnTo>
                                <a:pt x="1548" y="0"/>
                              </a:lnTo>
                              <a:lnTo>
                                <a:pt x="0" y="36"/>
                              </a:lnTo>
                              <a:lnTo>
                                <a:pt x="24" y="8460"/>
                              </a:lnTo>
                              <a:lnTo>
                                <a:pt x="1464" y="8496"/>
                              </a:lnTo>
                              <a:lnTo>
                                <a:pt x="1464" y="8277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BD596E7" id="Полилиния 641" o:spid="_x0000_s1026" style="position:absolute;margin-left:149.7pt;margin-top:154.35pt;width:77.4pt;height:313.8pt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48,8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" path="m1536,327l1548,,,36,24,8460r1440,36l1464,8277e" filled="f" strokeweight="3pt">
                <v:path arrowok="t" o:connecttype="custom" o:connectlocs="975360,153387;982980,0;0,16887;15240,3968373;929640,3985260;929640,3882533" o:connectangles="0,0,0,0,0,0"/>
              </v:shape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560E340A" wp14:editId="79EF42CA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640" name="Прямая со стрелкой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EF221E" id="Прямая со стрелкой 640" o:spid="_x0000_s1026" type="#_x0000_t32" style="position:absolute;margin-left:16.95pt;margin-top:7pt;width:37.2pt;height:.6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>которой не допускается розничная продажа алкогольной продукции.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6AE23372" wp14:editId="02DC8432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639" name="Прямая со стрелкой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6B53CF4" id="Прямая со стрелкой 639" o:spid="_x0000_s1026" type="#_x0000_t32" style="position:absolute;margin-left:16.95pt;margin-top:7.3pt;width:37.2pt;height:.6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Граница прилегающей территории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60C8154E" wp14:editId="76E63271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638" name="Прямая со стрелкой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6E3BF7" id="Прямая со стрелкой 638" o:spid="_x0000_s1026" type="#_x0000_t32" style="position:absolute;margin-left:16.95pt;margin-top:8.5pt;width:37.2pt;height:.6pt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MJ2MmB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Маршрут движения (80 м)</w:t>
      </w:r>
    </w:p>
    <w:p w:rsidR="00C503E3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782A197A" wp14:editId="0220440D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637" name="Полилиния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319CD21" id="Полилиния 637" o:spid="_x0000_s1026" style="position:absolute;margin-left:27.15pt;margin-top:4.45pt;width:15.6pt;height:10.2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Вход для посетителей на обособленную территорию</w:t>
      </w:r>
    </w:p>
    <w:p w:rsidR="00C503E3" w:rsidRPr="006B34C9" w:rsidRDefault="00C503E3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A0776D" w:rsidRPr="006B34C9" w:rsidRDefault="00A0776D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Pr="006B34C9">
        <w:t>1</w:t>
      </w:r>
      <w:r w:rsidR="00D46E53" w:rsidRPr="006B34C9">
        <w:t>1</w:t>
      </w:r>
      <w:r w:rsidR="00C503E3" w:rsidRPr="006B34C9">
        <w:t xml:space="preserve"> </w:t>
      </w:r>
      <w:r w:rsidRPr="006B34C9">
        <w:t>границ прилегающих территорий</w:t>
      </w:r>
    </w:p>
    <w:p w:rsidR="00DD4288" w:rsidRPr="006B34C9" w:rsidRDefault="00DD4288" w:rsidP="00995C1B">
      <w:pPr>
        <w:suppressAutoHyphens/>
        <w:ind w:firstLine="709"/>
        <w:rPr>
          <w:rFonts w:cs="Arial"/>
        </w:rPr>
      </w:pPr>
    </w:p>
    <w:p w:rsidR="00C503E3" w:rsidRPr="006B34C9" w:rsidRDefault="00C503E3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A0776D" w:rsidRPr="006B34C9" w:rsidTr="009C6AF7">
        <w:tc>
          <w:tcPr>
            <w:tcW w:w="4807" w:type="dxa"/>
            <w:shd w:val="clear" w:color="auto" w:fill="auto"/>
          </w:tcPr>
          <w:p w:rsidR="00A0776D" w:rsidRPr="006B34C9" w:rsidRDefault="00A0776D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 xml:space="preserve">МУП бассейн «Нептун» городского </w:t>
            </w:r>
            <w:proofErr w:type="gramStart"/>
            <w:r w:rsidRPr="006B34C9">
              <w:rPr>
                <w:rFonts w:ascii="Arial" w:hAnsi="Arial" w:cs="Arial"/>
              </w:rPr>
              <w:t>округа</w:t>
            </w:r>
            <w:proofErr w:type="gramEnd"/>
            <w:r w:rsidRPr="006B34C9">
              <w:rPr>
                <w:rFonts w:ascii="Arial" w:hAnsi="Arial" w:cs="Arial"/>
              </w:rPr>
              <w:t xml:space="preserve"> ЗАТО п. Горный</w:t>
            </w:r>
          </w:p>
        </w:tc>
        <w:tc>
          <w:tcPr>
            <w:tcW w:w="4809" w:type="dxa"/>
            <w:shd w:val="clear" w:color="auto" w:fill="auto"/>
          </w:tcPr>
          <w:p w:rsidR="00A0776D" w:rsidRPr="006B34C9" w:rsidRDefault="00A0776D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д.32а</w:t>
            </w:r>
          </w:p>
        </w:tc>
      </w:tr>
    </w:tbl>
    <w:p w:rsidR="00754677" w:rsidRPr="006B34C9" w:rsidRDefault="00754677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800" type="#_x0000_t136" style="position:absolute;left:0;text-align:left;margin-left:206.65pt;margin-top:299.3pt;width:139.5pt;height:69.6pt;z-index:251929600" fillcolor="black">
            <v:shadow color="#868686"/>
            <v:textpath style="font-family:&quot;Times New Roman&quot;;v-text-kern:t" trim="t" fitpath="t" string="Плавательный &#10;бассейн&#10;ул.Молодежная, 32а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2ADF5B66" wp14:editId="55C22622">
                <wp:simplePos x="0" y="0"/>
                <wp:positionH relativeFrom="column">
                  <wp:posOffset>-958215</wp:posOffset>
                </wp:positionH>
                <wp:positionV relativeFrom="paragraph">
                  <wp:posOffset>1837055</wp:posOffset>
                </wp:positionV>
                <wp:extent cx="1889760" cy="1402080"/>
                <wp:effectExtent l="137160" t="189230" r="144780" b="189865"/>
                <wp:wrapNone/>
                <wp:docPr id="659" name="Прямоугольник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10216">
                          <a:off x="0" y="0"/>
                          <a:ext cx="1889760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B156EE" id="Прямоугольник 659" o:spid="_x0000_s1026" style="position:absolute;margin-left:-75.45pt;margin-top:144.65pt;width:148.8pt;height:110.4pt;rotation:666519fd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" strokeweight="2pt"/>
            </w:pict>
          </mc:Fallback>
        </mc:AlternateContent>
      </w:r>
      <w:r w:rsidRPr="006B34C9">
        <w:rPr>
          <w:rFonts w:cs="Arial"/>
          <w:lang w:eastAsia="en-US"/>
        </w:rPr>
        <w:pict>
          <v:shape id="_x0000_s1802" type="#_x0000_t136" style="position:absolute;left:0;text-align:left;margin-left:-49.05pt;margin-top:184.05pt;width:109.8pt;height:31.35pt;z-index:251930624;mso-position-horizontal-relative:text;mso-position-vertical-relative:text" fillcolor="black">
            <v:shadow color="#868686"/>
            <v:textpath style="font-family:&quot;Times New Roman&quot;;v-text-kern:t" trim="t" fitpath="t" string="ДК РА&#10;пл.Тюрина, 1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143DBB2C" wp14:editId="1F425224">
                <wp:simplePos x="0" y="0"/>
                <wp:positionH relativeFrom="column">
                  <wp:posOffset>4511675</wp:posOffset>
                </wp:positionH>
                <wp:positionV relativeFrom="paragraph">
                  <wp:posOffset>2894965</wp:posOffset>
                </wp:positionV>
                <wp:extent cx="888365" cy="1085850"/>
                <wp:effectExtent l="120650" t="104140" r="124460" b="105410"/>
                <wp:wrapNone/>
                <wp:docPr id="658" name="Прямоугольник 658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10216">
                          <a:off x="0" y="0"/>
                          <a:ext cx="888365" cy="108585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E863D9F" id="Прямоугольник 658" o:spid="_x0000_s1026" alt="Плетенка" style="position:absolute;margin-left:355.25pt;margin-top:227.95pt;width:69.95pt;height:85.5pt;rotation:666519fd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" fillcolor="black" strokeweight="2pt">
                <v:fill r:id="rId11" o:title="" type="pattern"/>
              </v:rect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4E55E9AC" wp14:editId="50F246F9">
                <wp:simplePos x="0" y="0"/>
                <wp:positionH relativeFrom="column">
                  <wp:posOffset>2005330</wp:posOffset>
                </wp:positionH>
                <wp:positionV relativeFrom="paragraph">
                  <wp:posOffset>521970</wp:posOffset>
                </wp:positionV>
                <wp:extent cx="1005840" cy="547370"/>
                <wp:effectExtent l="71755" t="112395" r="74930" b="121285"/>
                <wp:wrapNone/>
                <wp:docPr id="657" name="Прямоугольник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10216">
                          <a:off x="0" y="0"/>
                          <a:ext cx="1005840" cy="547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87FFB1C" id="Прямоугольник 657" o:spid="_x0000_s1026" style="position:absolute;margin-left:157.9pt;margin-top:41.1pt;width:79.2pt;height:43.1pt;rotation:666519fd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79998FFA" wp14:editId="13355BA4">
                <wp:simplePos x="0" y="0"/>
                <wp:positionH relativeFrom="column">
                  <wp:posOffset>4420235</wp:posOffset>
                </wp:positionH>
                <wp:positionV relativeFrom="paragraph">
                  <wp:posOffset>3281045</wp:posOffset>
                </wp:positionV>
                <wp:extent cx="198120" cy="129540"/>
                <wp:effectExtent l="34925" t="36830" r="26035" b="3175"/>
                <wp:wrapNone/>
                <wp:docPr id="656" name="Полилиния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7882157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21F201" id="Полилиния 656" o:spid="_x0000_s1026" style="position:absolute;margin-left:348.05pt;margin-top:258.35pt;width:15.6pt;height:10.2pt;rotation:-5114164fd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010952C3" wp14:editId="5DB8AE72">
                <wp:simplePos x="0" y="0"/>
                <wp:positionH relativeFrom="column">
                  <wp:posOffset>1685925</wp:posOffset>
                </wp:positionH>
                <wp:positionV relativeFrom="paragraph">
                  <wp:posOffset>1072515</wp:posOffset>
                </wp:positionV>
                <wp:extent cx="2768600" cy="2251075"/>
                <wp:effectExtent l="19050" t="24765" r="22225" b="19685"/>
                <wp:wrapNone/>
                <wp:docPr id="655" name="Полилиния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8600" cy="2251075"/>
                        </a:xfrm>
                        <a:custGeom>
                          <a:avLst/>
                          <a:gdLst>
                            <a:gd name="T0" fmla="*/ 4768 w 4768"/>
                            <a:gd name="T1" fmla="*/ 3545 h 3545"/>
                            <a:gd name="T2" fmla="*/ 1032 w 4768"/>
                            <a:gd name="T3" fmla="*/ 2856 h 3545"/>
                            <a:gd name="T4" fmla="*/ 1524 w 4768"/>
                            <a:gd name="T5" fmla="*/ 293 h 3545"/>
                            <a:gd name="T6" fmla="*/ 0 w 4768"/>
                            <a:gd name="T7" fmla="*/ 0 h 3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768" h="3545">
                              <a:moveTo>
                                <a:pt x="4768" y="3545"/>
                              </a:moveTo>
                              <a:lnTo>
                                <a:pt x="1032" y="2856"/>
                              </a:lnTo>
                              <a:lnTo>
                                <a:pt x="1524" y="29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6CE4C4" id="Полилиния 655" o:spid="_x0000_s1026" style="position:absolute;margin-left:132.75pt;margin-top:84.45pt;width:218pt;height:177.25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68,3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" path="m4768,3545l1032,2856,1524,293,,e" filled="f" strokeweight="2.5pt">
                <v:stroke dashstyle="1 1" endcap="round"/>
                <v:path arrowok="t" o:connecttype="custom" o:connectlocs="2768600,2251075;599244,1813560;884930,186055;0,0" o:connectangles="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110940AE" wp14:editId="2B031C6B">
                <wp:simplePos x="0" y="0"/>
                <wp:positionH relativeFrom="column">
                  <wp:posOffset>832485</wp:posOffset>
                </wp:positionH>
                <wp:positionV relativeFrom="paragraph">
                  <wp:posOffset>2894965</wp:posOffset>
                </wp:positionV>
                <wp:extent cx="1409700" cy="1214755"/>
                <wp:effectExtent l="22860" t="18415" r="24765" b="24130"/>
                <wp:wrapNone/>
                <wp:docPr id="654" name="Прямая соединительная линия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9700" cy="121475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98FF93" id="Прямая соединительная линия 654" o:spid="_x0000_s1026" style="position:absolute;flip:x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55pt,227.95pt" to="176.55pt,3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" strokeweight="2.5pt">
                <v:stroke dashstyle="1 1" endcap="round"/>
              </v:line>
            </w:pict>
          </mc:Fallback>
        </mc:AlternateContent>
      </w:r>
      <w:r w:rsidRPr="006B34C9">
        <w:rPr>
          <w:rFonts w:cs="Arial"/>
          <w:lang w:eastAsia="en-US"/>
        </w:rPr>
        <w:pict>
          <v:shape id="_x0000_s1809" type="#_x0000_t136" style="position:absolute;left:0;text-align:left;margin-left:176.5pt;margin-top:5.65pt;width:108.05pt;height:35.25pt;z-index:251931648;mso-position-horizontal-relative:text;mso-position-vertical-relative:text" fillcolor="black">
            <v:shadow color="#868686"/>
            <v:textpath style="font-family:&quot;Times New Roman&quot;;v-text-kern:t" trim="t" fitpath="t" string="Кафе &quot;Багульник&quot;&#10;ул.Молодежная, 31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59936" behindDoc="1" locked="0" layoutInCell="1" allowOverlap="1" wp14:anchorId="3165FA1B" wp14:editId="3038B15B">
                <wp:simplePos x="0" y="0"/>
                <wp:positionH relativeFrom="column">
                  <wp:posOffset>542925</wp:posOffset>
                </wp:positionH>
                <wp:positionV relativeFrom="paragraph">
                  <wp:posOffset>96520</wp:posOffset>
                </wp:positionV>
                <wp:extent cx="5524500" cy="4770120"/>
                <wp:effectExtent l="57150" t="48895" r="57150" b="29210"/>
                <wp:wrapNone/>
                <wp:docPr id="653" name="Полилиния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24500" cy="4770120"/>
                        </a:xfrm>
                        <a:custGeom>
                          <a:avLst/>
                          <a:gdLst>
                            <a:gd name="T0" fmla="*/ 0 w 9156"/>
                            <a:gd name="T1" fmla="*/ 6924 h 8352"/>
                            <a:gd name="T2" fmla="*/ 2124 w 9156"/>
                            <a:gd name="T3" fmla="*/ 0 h 8352"/>
                            <a:gd name="T4" fmla="*/ 9156 w 9156"/>
                            <a:gd name="T5" fmla="*/ 1284 h 8352"/>
                            <a:gd name="T6" fmla="*/ 7944 w 9156"/>
                            <a:gd name="T7" fmla="*/ 8352 h 8352"/>
                            <a:gd name="T8" fmla="*/ 0 w 9156"/>
                            <a:gd name="T9" fmla="*/ 6924 h 83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56" h="8352">
                              <a:moveTo>
                                <a:pt x="0" y="6924"/>
                              </a:moveTo>
                              <a:lnTo>
                                <a:pt x="2124" y="0"/>
                              </a:lnTo>
                              <a:lnTo>
                                <a:pt x="9156" y="1284"/>
                              </a:lnTo>
                              <a:lnTo>
                                <a:pt x="7944" y="8352"/>
                              </a:lnTo>
                              <a:lnTo>
                                <a:pt x="0" y="69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444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CE9B1C" id="Полилиния 653" o:spid="_x0000_s1026" style="position:absolute;margin-left:42.75pt;margin-top:7.6pt;width:435pt;height:375.6pt;z-index:-25094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156,8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" path="m,6924l2124,,9156,1284,7944,8352,,6924xe" strokeweight="3.5pt">
                <v:path arrowok="t" o:connecttype="custom" o:connectlocs="0,3954539;1281568,0;5524500,733337;4793210,4770120;0,3954539" o:connectangles="0,0,0,0,0"/>
              </v:shape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09F8B7D8" wp14:editId="25B18D65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652" name="Прямая со стрелкой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A3DC20" id="Прямая со стрелкой 652" o:spid="_x0000_s1026" type="#_x0000_t32" style="position:absolute;margin-left:16.95pt;margin-top:7pt;width:37.2pt;height:.6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jNWke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E2578E" w:rsidRPr="006B34C9" w:rsidRDefault="009C6AF7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ab/>
      </w:r>
      <w:r w:rsidR="00E2578E" w:rsidRPr="006B34C9">
        <w:rPr>
          <w:rFonts w:cs="Arial"/>
        </w:rPr>
        <w:t>которой не допускается розничная продажа алкогольной продукции.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 wp14:anchorId="278A30D0" wp14:editId="7B7F5C39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651" name="Прямая со стрелкой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B75380" id="Прямая со стрелкой 651" o:spid="_x0000_s1026" type="#_x0000_t32" style="position:absolute;margin-left:16.95pt;margin-top:7.3pt;width:37.2pt;height:.6pt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Граница прилегающей территории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6001ED8B" wp14:editId="4502CAA2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650" name="Прямая со стрелкой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6D5317" id="Прямая со стрелкой 650" o:spid="_x0000_s1026" type="#_x0000_t32" style="position:absolute;margin-left:16.95pt;margin-top:8.5pt;width:37.2pt;height:.6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Маршрут движения (80 м)</w:t>
      </w:r>
    </w:p>
    <w:p w:rsidR="00C503E3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17247A3A" wp14:editId="6D71C096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649" name="Полилиния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238CF8" id="Полилиния 649" o:spid="_x0000_s1026" style="position:absolute;margin-left:27.15pt;margin-top:4.45pt;width:15.6pt;height:10.2pt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Вход в здание для посетителей</w:t>
      </w:r>
    </w:p>
    <w:p w:rsidR="00C503E3" w:rsidRPr="006B34C9" w:rsidRDefault="00C503E3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A0776D" w:rsidRPr="006B34C9" w:rsidRDefault="00A0776D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Pr="006B34C9">
        <w:t>1</w:t>
      </w:r>
      <w:r w:rsidR="00D46E53" w:rsidRPr="006B34C9">
        <w:t>2</w:t>
      </w:r>
      <w:r w:rsidR="00C503E3" w:rsidRPr="006B34C9">
        <w:t xml:space="preserve"> </w:t>
      </w:r>
      <w:r w:rsidRPr="006B34C9">
        <w:t>границ прилегающих территорий</w:t>
      </w:r>
    </w:p>
    <w:p w:rsidR="00DD4288" w:rsidRPr="006B34C9" w:rsidRDefault="00DD4288" w:rsidP="00995C1B">
      <w:pPr>
        <w:suppressAutoHyphens/>
        <w:ind w:firstLine="709"/>
        <w:rPr>
          <w:rFonts w:cs="Arial"/>
        </w:rPr>
      </w:pPr>
    </w:p>
    <w:p w:rsidR="00C503E3" w:rsidRPr="006B34C9" w:rsidRDefault="00C503E3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10643" w:type="dxa"/>
        <w:tblLayout w:type="fixed"/>
        <w:tblLook w:val="04A0" w:firstRow="1" w:lastRow="0" w:firstColumn="1" w:lastColumn="0" w:noHBand="0" w:noVBand="1"/>
      </w:tblPr>
      <w:tblGrid>
        <w:gridCol w:w="2787"/>
        <w:gridCol w:w="7856"/>
      </w:tblGrid>
      <w:tr w:rsidR="00A0776D" w:rsidRPr="006B34C9" w:rsidTr="009C6AF7">
        <w:trPr>
          <w:trHeight w:val="614"/>
        </w:trPr>
        <w:tc>
          <w:tcPr>
            <w:tcW w:w="2787" w:type="dxa"/>
            <w:shd w:val="clear" w:color="auto" w:fill="auto"/>
          </w:tcPr>
          <w:p w:rsidR="00A0776D" w:rsidRPr="006B34C9" w:rsidRDefault="00A0776D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Стадион</w:t>
            </w:r>
          </w:p>
        </w:tc>
        <w:tc>
          <w:tcPr>
            <w:tcW w:w="7856" w:type="dxa"/>
            <w:shd w:val="clear" w:color="auto" w:fill="auto"/>
          </w:tcPr>
          <w:p w:rsidR="00A0776D" w:rsidRPr="006B34C9" w:rsidRDefault="00A0776D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Молодежная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сооружение 215</w:t>
            </w:r>
          </w:p>
        </w:tc>
      </w:tr>
    </w:tbl>
    <w:p w:rsidR="00754677" w:rsidRPr="006B34C9" w:rsidRDefault="00754677" w:rsidP="00995C1B">
      <w:pPr>
        <w:suppressAutoHyphens/>
        <w:ind w:firstLine="709"/>
        <w:rPr>
          <w:rFonts w:cs="Arial"/>
        </w:rPr>
      </w:pPr>
    </w:p>
    <w:p w:rsidR="00754677" w:rsidRPr="006B34C9" w:rsidRDefault="00754677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814" type="#_x0000_t136" style="position:absolute;left:0;text-align:left;margin-left:269.55pt;margin-top:374.8pt;width:157.8pt;height:58.8pt;z-index:251932672" fillcolor="black">
            <v:shadow color="#868686"/>
            <v:textpath style="font-family:&quot;Times New Roman&quot;;v-text-kern:t" trim="t" fitpath="t" string="Стадион&#10;ул.Молодежная, 215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 wp14:anchorId="3FF61934" wp14:editId="5F31AA25">
                <wp:simplePos x="0" y="0"/>
                <wp:positionH relativeFrom="column">
                  <wp:posOffset>3213735</wp:posOffset>
                </wp:positionH>
                <wp:positionV relativeFrom="paragraph">
                  <wp:posOffset>2377440</wp:posOffset>
                </wp:positionV>
                <wp:extent cx="198120" cy="129540"/>
                <wp:effectExtent l="38100" t="28575" r="22860" b="1905"/>
                <wp:wrapNone/>
                <wp:docPr id="673" name="Поли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793698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56E93B" id="Полилиния 673" o:spid="_x0000_s1026" style="position:absolute;margin-left:253.05pt;margin-top:187.2pt;width:15.6pt;height:10.2pt;rotation:-5235997fd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0F592782" wp14:editId="6A4D6670">
                <wp:simplePos x="0" y="0"/>
                <wp:positionH relativeFrom="column">
                  <wp:posOffset>3743325</wp:posOffset>
                </wp:positionH>
                <wp:positionV relativeFrom="paragraph">
                  <wp:posOffset>883920</wp:posOffset>
                </wp:positionV>
                <wp:extent cx="1554480" cy="3101340"/>
                <wp:effectExtent l="190500" t="83820" r="188595" b="91440"/>
                <wp:wrapNone/>
                <wp:docPr id="672" name="Скругленный прямоугольник 672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21914">
                          <a:off x="0" y="0"/>
                          <a:ext cx="1554480" cy="3101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2BFC9A9" id="Скругленный прямоугольник 672" o:spid="_x0000_s1026" alt="Плетенка" style="position:absolute;margin-left:294.75pt;margin-top:69.6pt;width:122.4pt;height:244.2pt;rotation:460843fd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" fillcolor="black" strokeweight="2pt">
                <v:fill r:id="rId11" o:title="" type="pattern"/>
              </v:roundrect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365FCA14" wp14:editId="13D8309E">
                <wp:simplePos x="0" y="0"/>
                <wp:positionH relativeFrom="column">
                  <wp:posOffset>1457325</wp:posOffset>
                </wp:positionH>
                <wp:positionV relativeFrom="paragraph">
                  <wp:posOffset>1825625</wp:posOffset>
                </wp:positionV>
                <wp:extent cx="617220" cy="792480"/>
                <wp:effectExtent l="76200" t="63500" r="78105" b="67945"/>
                <wp:wrapNone/>
                <wp:docPr id="671" name="Прямоугольник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13846">
                          <a:off x="0" y="0"/>
                          <a:ext cx="61722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1A1E268" id="Прямоугольник 671" o:spid="_x0000_s1026" style="position:absolute;margin-left:114.75pt;margin-top:143.75pt;width:48.6pt;height:62.4pt;rotation:452030fd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67CDDE95" wp14:editId="5FE0FB61">
                <wp:simplePos x="0" y="0"/>
                <wp:positionH relativeFrom="column">
                  <wp:posOffset>1304925</wp:posOffset>
                </wp:positionH>
                <wp:positionV relativeFrom="paragraph">
                  <wp:posOffset>1297305</wp:posOffset>
                </wp:positionV>
                <wp:extent cx="1943100" cy="1112520"/>
                <wp:effectExtent l="19050" t="20955" r="19050" b="19050"/>
                <wp:wrapNone/>
                <wp:docPr id="670" name="Полилиния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0" cy="1112520"/>
                        </a:xfrm>
                        <a:custGeom>
                          <a:avLst/>
                          <a:gdLst>
                            <a:gd name="T0" fmla="*/ 3852 w 3852"/>
                            <a:gd name="T1" fmla="*/ 1968 h 1968"/>
                            <a:gd name="T2" fmla="*/ 2196 w 3852"/>
                            <a:gd name="T3" fmla="*/ 1740 h 1968"/>
                            <a:gd name="T4" fmla="*/ 2340 w 3852"/>
                            <a:gd name="T5" fmla="*/ 276 h 1968"/>
                            <a:gd name="T6" fmla="*/ 0 w 3852"/>
                            <a:gd name="T7" fmla="*/ 0 h 19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852" h="1968">
                              <a:moveTo>
                                <a:pt x="3852" y="1968"/>
                              </a:moveTo>
                              <a:lnTo>
                                <a:pt x="2196" y="1740"/>
                              </a:lnTo>
                              <a:lnTo>
                                <a:pt x="2340" y="2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0C328E" id="Полилиния 670" o:spid="_x0000_s1026" style="position:absolute;margin-left:102.75pt;margin-top:102.15pt;width:153pt;height:87.6pt;z-index:2523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52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" path="m3852,1968l2196,1740,2340,276,,e" filled="f" strokeweight="2.5pt">
                <v:stroke dashstyle="1 1" endcap="round"/>
                <v:path arrowok="t" o:connecttype="custom" o:connectlocs="1943100,1112520;1107749,983630;1180388,156024;0,0" o:connectangles="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55189EBD" wp14:editId="2C8EA515">
                <wp:simplePos x="0" y="0"/>
                <wp:positionH relativeFrom="column">
                  <wp:posOffset>2211705</wp:posOffset>
                </wp:positionH>
                <wp:positionV relativeFrom="paragraph">
                  <wp:posOffset>753745</wp:posOffset>
                </wp:positionV>
                <wp:extent cx="83820" cy="678180"/>
                <wp:effectExtent l="20955" t="20320" r="19050" b="15875"/>
                <wp:wrapNone/>
                <wp:docPr id="669" name="Прямая соединительная линия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3820" cy="67818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C3AE65" id="Прямая соединительная линия 669" o:spid="_x0000_s1026" style="position:absolute;flip:y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15pt,59.35pt" to="180.75pt,1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" strokeweight="2.5pt">
                <v:stroke dashstyle="1 1" endcap="round"/>
              </v: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775FEA19" wp14:editId="35A4A842">
                <wp:simplePos x="0" y="0"/>
                <wp:positionH relativeFrom="column">
                  <wp:posOffset>2173605</wp:posOffset>
                </wp:positionH>
                <wp:positionV relativeFrom="paragraph">
                  <wp:posOffset>2343150</wp:posOffset>
                </wp:positionV>
                <wp:extent cx="205740" cy="1504950"/>
                <wp:effectExtent l="20955" t="19050" r="20955" b="19050"/>
                <wp:wrapNone/>
                <wp:docPr id="668" name="Прямая соединительная линия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5740" cy="150495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6B36D8" id="Прямая соединительная линия 668" o:spid="_x0000_s1026" style="position:absolute;flip:x;z-index:2523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15pt,184.5pt" to="187.35pt,30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" strokeweight="2.5pt">
                <v:stroke dashstyle="1 1" endcap="round"/>
              </v: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08D7CA77" wp14:editId="597EEC94">
                <wp:simplePos x="0" y="0"/>
                <wp:positionH relativeFrom="column">
                  <wp:posOffset>1343025</wp:posOffset>
                </wp:positionH>
                <wp:positionV relativeFrom="paragraph">
                  <wp:posOffset>2814320</wp:posOffset>
                </wp:positionV>
                <wp:extent cx="952500" cy="160020"/>
                <wp:effectExtent l="19050" t="23495" r="19050" b="16510"/>
                <wp:wrapNone/>
                <wp:docPr id="667" name="Прямая соединительная линия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00" cy="16002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C849DC" id="Прямая соединительная линия 667" o:spid="_x0000_s1026" style="position:absolute;flip:x y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75pt,221.6pt" to="180.75pt,2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" strokeweight="2.5pt">
                <v:stroke dashstyle="1 1" endcap="round"/>
              </v: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7546D031" wp14:editId="38ADCD41">
                <wp:simplePos x="0" y="0"/>
                <wp:positionH relativeFrom="column">
                  <wp:posOffset>1076325</wp:posOffset>
                </wp:positionH>
                <wp:positionV relativeFrom="paragraph">
                  <wp:posOffset>477520</wp:posOffset>
                </wp:positionV>
                <wp:extent cx="3246120" cy="3657600"/>
                <wp:effectExtent l="47625" t="39370" r="20955" b="46355"/>
                <wp:wrapNone/>
                <wp:docPr id="666" name="Полилиния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6120" cy="3657600"/>
                        </a:xfrm>
                        <a:custGeom>
                          <a:avLst/>
                          <a:gdLst>
                            <a:gd name="T0" fmla="*/ 5028 w 5616"/>
                            <a:gd name="T1" fmla="*/ 6665 h 7037"/>
                            <a:gd name="T2" fmla="*/ 4188 w 5616"/>
                            <a:gd name="T3" fmla="*/ 7037 h 7037"/>
                            <a:gd name="T4" fmla="*/ 1584 w 5616"/>
                            <a:gd name="T5" fmla="*/ 6437 h 7037"/>
                            <a:gd name="T6" fmla="*/ 168 w 5616"/>
                            <a:gd name="T7" fmla="*/ 4181 h 7037"/>
                            <a:gd name="T8" fmla="*/ 0 w 5616"/>
                            <a:gd name="T9" fmla="*/ 1661 h 7037"/>
                            <a:gd name="T10" fmla="*/ 2604 w 5616"/>
                            <a:gd name="T11" fmla="*/ 0 h 7037"/>
                            <a:gd name="T12" fmla="*/ 5616 w 5616"/>
                            <a:gd name="T13" fmla="*/ 413 h 7037"/>
                            <a:gd name="T14" fmla="*/ 5616 w 5616"/>
                            <a:gd name="T15" fmla="*/ 593 h 70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616" h="7037">
                              <a:moveTo>
                                <a:pt x="5028" y="6665"/>
                              </a:moveTo>
                              <a:lnTo>
                                <a:pt x="4188" y="7037"/>
                              </a:lnTo>
                              <a:lnTo>
                                <a:pt x="1584" y="6437"/>
                              </a:lnTo>
                              <a:lnTo>
                                <a:pt x="168" y="4181"/>
                              </a:lnTo>
                              <a:lnTo>
                                <a:pt x="0" y="1661"/>
                              </a:lnTo>
                              <a:lnTo>
                                <a:pt x="2604" y="0"/>
                              </a:lnTo>
                              <a:lnTo>
                                <a:pt x="5616" y="413"/>
                              </a:lnTo>
                              <a:lnTo>
                                <a:pt x="5616" y="593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7D844D" id="Полилиния 666" o:spid="_x0000_s1026" style="position:absolute;margin-left:84.75pt;margin-top:37.6pt;width:255.6pt;height:4in;z-index:2523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616,7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" path="m5028,6665r-840,372l1584,6437,168,4181,,1661,2604,,5616,413r,180e" filled="f" strokeweight="3pt">
                <v:path arrowok="t" o:connecttype="custom" o:connectlocs="2906248,3464247;2420718,3657600;915572,3345740;97106,2173146;0,863333;1505145,0;3246120,214664;3246120,308222" o:connectangles="0,0,0,0,0,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7EA80E5A" wp14:editId="103B8770">
                <wp:simplePos x="0" y="0"/>
                <wp:positionH relativeFrom="column">
                  <wp:posOffset>-340995</wp:posOffset>
                </wp:positionH>
                <wp:positionV relativeFrom="paragraph">
                  <wp:posOffset>615315</wp:posOffset>
                </wp:positionV>
                <wp:extent cx="746760" cy="381000"/>
                <wp:effectExtent l="49530" t="72390" r="51435" b="70485"/>
                <wp:wrapNone/>
                <wp:docPr id="665" name="Прямоугольник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08186">
                          <a:off x="0" y="0"/>
                          <a:ext cx="74676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56E8D06" id="Прямоугольник 665" o:spid="_x0000_s1026" style="position:absolute;margin-left:-26.85pt;margin-top:48.45pt;width:58.8pt;height:30pt;rotation:445848fd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" strokeweight="2pt"/>
            </w:pict>
          </mc:Fallback>
        </mc:AlternateContent>
      </w: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825" type="#_x0000_t136" style="position:absolute;left:0;text-align:left;margin-left:-13.7pt;margin-top:10.8pt;width:127.2pt;height:16.8pt;z-index:251934720;mso-position-horizontal-relative:text;mso-position-vertical-relative:text" fillcolor="black">
            <v:shadow color="#868686"/>
            <v:textpath style="font-family:&quot;Times New Roman&quot;;v-text-kern:t" trim="t" fitpath="t" string="ул.Молодежная, 31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67104" behindDoc="1" locked="0" layoutInCell="1" allowOverlap="1" wp14:anchorId="56C7872A" wp14:editId="3F9927EE">
                <wp:simplePos x="0" y="0"/>
                <wp:positionH relativeFrom="column">
                  <wp:posOffset>3286125</wp:posOffset>
                </wp:positionH>
                <wp:positionV relativeFrom="paragraph">
                  <wp:posOffset>47625</wp:posOffset>
                </wp:positionV>
                <wp:extent cx="2644140" cy="3825240"/>
                <wp:effectExtent l="257175" t="171450" r="260985" b="165735"/>
                <wp:wrapNone/>
                <wp:docPr id="664" name="Прямоугольник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64728">
                          <a:off x="0" y="0"/>
                          <a:ext cx="264414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03AF2E9" id="Прямоугольник 664" o:spid="_x0000_s1026" style="position:absolute;margin-left:258.75pt;margin-top:3.75pt;width:208.2pt;height:301.2pt;rotation:507607fd;z-index:-25093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">
                <v:stroke dashstyle="dashDot"/>
              </v:rect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824" type="#_x0000_t136" style="position:absolute;left:0;text-align:left;margin-left:-25.05pt;margin-top:7pt;width:113.65pt;height:51.85pt;z-index:251933696" fillcolor="black">
            <v:shadow color="#868686"/>
            <v:textpath style="font-family:&quot;Times New Roman&quot;;v-text-kern:t" trim="t" fitpath="t" string="Плавательный &#10;бассейн&#10;ул.Молодежная, 32а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719DAED9" wp14:editId="4949AF6C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663" name="Прямая со стрелкой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FF497F" id="Прямая со стрелкой 663" o:spid="_x0000_s1026" type="#_x0000_t32" style="position:absolute;margin-left:16.95pt;margin-top:7pt;width:37.2pt;height:.6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CClLH4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E2578E" w:rsidRPr="006B34C9" w:rsidRDefault="00C503E3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ab/>
      </w:r>
      <w:r w:rsidR="00E2578E" w:rsidRPr="006B34C9">
        <w:rPr>
          <w:rFonts w:cs="Arial"/>
        </w:rPr>
        <w:t>которой не допускается розничная продажа алкогольной продукции.</w:t>
      </w:r>
    </w:p>
    <w:p w:rsidR="00E2578E" w:rsidRPr="006B34C9" w:rsidRDefault="00E2578E" w:rsidP="00C503E3">
      <w:pPr>
        <w:tabs>
          <w:tab w:val="left" w:pos="0"/>
        </w:tabs>
        <w:suppressAutoHyphens/>
        <w:ind w:left="707"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2ADB8DFD" wp14:editId="43E2EEE3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662" name="Прямая со стрелкой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77D9E4" id="Прямая со стрелкой 662" o:spid="_x0000_s1026" type="#_x0000_t32" style="position:absolute;margin-left:16.95pt;margin-top:7.3pt;width:37.2pt;height:.6pt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KxHWBZ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Pr="006B34C9">
        <w:rPr>
          <w:rFonts w:cs="Arial"/>
        </w:rPr>
        <w:t>Граница прилегающей территории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 wp14:anchorId="73F35B58" wp14:editId="5A0439DA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661" name="Прямая со стрелкой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8768FF4" id="Прямая со стрелкой 661" o:spid="_x0000_s1026" type="#_x0000_t32" style="position:absolute;margin-left:16.95pt;margin-top:8.5pt;width:37.2pt;height:.6pt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Маршрут движения (80 м)</w:t>
      </w:r>
    </w:p>
    <w:p w:rsidR="00C503E3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6F2C35D6" wp14:editId="0E1A4430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660" name="Полилиния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285F9F" id="Полилиния 660" o:spid="_x0000_s1026" style="position:absolute;margin-left:27.15pt;margin-top:4.45pt;width:15.6pt;height:10.2pt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Вход для посетителей на обособленную территорию</w:t>
      </w:r>
    </w:p>
    <w:p w:rsidR="00C503E3" w:rsidRPr="006B34C9" w:rsidRDefault="00C503E3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754677" w:rsidRPr="006B34C9" w:rsidRDefault="00754677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Pr="006B34C9">
        <w:t>1</w:t>
      </w:r>
      <w:r w:rsidR="00D46E53" w:rsidRPr="006B34C9">
        <w:t>3</w:t>
      </w:r>
      <w:r w:rsidR="00C503E3" w:rsidRPr="006B34C9">
        <w:t xml:space="preserve"> </w:t>
      </w:r>
      <w:r w:rsidRPr="006B34C9">
        <w:t>границ прилегающих территорий</w:t>
      </w:r>
    </w:p>
    <w:p w:rsidR="00DD4288" w:rsidRPr="006B34C9" w:rsidRDefault="00DD4288" w:rsidP="00995C1B">
      <w:pPr>
        <w:suppressAutoHyphens/>
        <w:ind w:firstLine="709"/>
        <w:rPr>
          <w:rFonts w:cs="Arial"/>
        </w:rPr>
      </w:pPr>
    </w:p>
    <w:p w:rsidR="00C503E3" w:rsidRPr="006B34C9" w:rsidRDefault="00C503E3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10425" w:type="dxa"/>
        <w:tblLayout w:type="fixed"/>
        <w:tblLook w:val="04A0" w:firstRow="1" w:lastRow="0" w:firstColumn="1" w:lastColumn="0" w:noHBand="0" w:noVBand="1"/>
      </w:tblPr>
      <w:tblGrid>
        <w:gridCol w:w="4402"/>
        <w:gridCol w:w="6023"/>
      </w:tblGrid>
      <w:tr w:rsidR="00754677" w:rsidRPr="006B34C9" w:rsidTr="009C6AF7">
        <w:trPr>
          <w:trHeight w:val="292"/>
        </w:trPr>
        <w:tc>
          <w:tcPr>
            <w:tcW w:w="4402" w:type="dxa"/>
            <w:shd w:val="clear" w:color="auto" w:fill="auto"/>
          </w:tcPr>
          <w:p w:rsidR="00754677" w:rsidRPr="006B34C9" w:rsidRDefault="00754677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В/</w:t>
            </w:r>
            <w:proofErr w:type="gramStart"/>
            <w:r w:rsidRPr="006B34C9">
              <w:rPr>
                <w:rFonts w:ascii="Arial" w:hAnsi="Arial" w:cs="Arial"/>
              </w:rPr>
              <w:t>ч</w:t>
            </w:r>
            <w:proofErr w:type="gramEnd"/>
            <w:r w:rsidRPr="006B34C9">
              <w:rPr>
                <w:rFonts w:ascii="Arial" w:hAnsi="Arial" w:cs="Arial"/>
              </w:rPr>
              <w:t xml:space="preserve"> 02941</w:t>
            </w:r>
          </w:p>
        </w:tc>
        <w:tc>
          <w:tcPr>
            <w:tcW w:w="6023" w:type="dxa"/>
            <w:shd w:val="clear" w:color="auto" w:fill="auto"/>
          </w:tcPr>
          <w:p w:rsidR="00754677" w:rsidRPr="006B34C9" w:rsidRDefault="00754677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п.Горный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Дружбы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д.39к</w:t>
            </w:r>
          </w:p>
        </w:tc>
      </w:tr>
    </w:tbl>
    <w:p w:rsidR="005212FD" w:rsidRPr="006B34C9" w:rsidRDefault="005212FD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20B69937" wp14:editId="18209A2A">
                <wp:simplePos x="0" y="0"/>
                <wp:positionH relativeFrom="column">
                  <wp:posOffset>-1072515</wp:posOffset>
                </wp:positionH>
                <wp:positionV relativeFrom="paragraph">
                  <wp:posOffset>50165</wp:posOffset>
                </wp:positionV>
                <wp:extent cx="2095500" cy="4991100"/>
                <wp:effectExtent l="13335" t="12065" r="15240" b="6985"/>
                <wp:wrapNone/>
                <wp:docPr id="700" name="Полилиния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0" cy="4991100"/>
                        </a:xfrm>
                        <a:custGeom>
                          <a:avLst/>
                          <a:gdLst>
                            <a:gd name="T0" fmla="*/ 0 w 3300"/>
                            <a:gd name="T1" fmla="*/ 0 h 7860"/>
                            <a:gd name="T2" fmla="*/ 3300 w 3300"/>
                            <a:gd name="T3" fmla="*/ 1344 h 7860"/>
                            <a:gd name="T4" fmla="*/ 0 w 3300"/>
                            <a:gd name="T5" fmla="*/ 7860 h 78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300" h="7860">
                              <a:moveTo>
                                <a:pt x="0" y="0"/>
                              </a:moveTo>
                              <a:lnTo>
                                <a:pt x="3300" y="1344"/>
                              </a:lnTo>
                              <a:lnTo>
                                <a:pt x="0" y="786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50943623" id="Полилиния 700" o:spid="_x0000_s1026" style="position:absolute;z-index:2523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84.45pt,3.95pt,80.55pt,71.15pt,-84.45pt,396.95pt" coordsize="3300,7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" filled="f">
                <v:stroke dashstyle="dashDot"/>
                <v:path arrowok="t" o:connecttype="custom" o:connectlocs="0,0;2095500,853440;0,4991100" o:connectangles="0,0,0"/>
              </v:poly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35C7062A" wp14:editId="2F4448FC">
                <wp:simplePos x="0" y="0"/>
                <wp:positionH relativeFrom="column">
                  <wp:posOffset>3103245</wp:posOffset>
                </wp:positionH>
                <wp:positionV relativeFrom="paragraph">
                  <wp:posOffset>4685030</wp:posOffset>
                </wp:positionV>
                <wp:extent cx="327660" cy="1668780"/>
                <wp:effectExtent l="369570" t="0" r="369570" b="0"/>
                <wp:wrapNone/>
                <wp:docPr id="699" name="Прямоугольник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63595">
                          <a:off x="0" y="0"/>
                          <a:ext cx="32766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BBD057A" id="Прямоугольник 699" o:spid="_x0000_s1026" style="position:absolute;margin-left:244.35pt;margin-top:368.9pt;width:25.8pt;height:131.4pt;rotation:1707863fd;z-index:2523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69B0A936" wp14:editId="39586944">
                <wp:simplePos x="0" y="0"/>
                <wp:positionH relativeFrom="column">
                  <wp:posOffset>3994785</wp:posOffset>
                </wp:positionH>
                <wp:positionV relativeFrom="paragraph">
                  <wp:posOffset>2819400</wp:posOffset>
                </wp:positionV>
                <wp:extent cx="327660" cy="1668780"/>
                <wp:effectExtent l="365760" t="0" r="363855" b="0"/>
                <wp:wrapNone/>
                <wp:docPr id="698" name="Прямоугольник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63595">
                          <a:off x="0" y="0"/>
                          <a:ext cx="32766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D0A6588" id="Прямоугольник 698" o:spid="_x0000_s1026" style="position:absolute;margin-left:314.55pt;margin-top:222pt;width:25.8pt;height:131.4pt;rotation:1707863fd;z-index:2523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0FCB17B8" wp14:editId="7D59A24A">
                <wp:simplePos x="0" y="0"/>
                <wp:positionH relativeFrom="column">
                  <wp:posOffset>3750945</wp:posOffset>
                </wp:positionH>
                <wp:positionV relativeFrom="paragraph">
                  <wp:posOffset>528955</wp:posOffset>
                </wp:positionV>
                <wp:extent cx="327660" cy="1668780"/>
                <wp:effectExtent l="369570" t="5080" r="369570" b="0"/>
                <wp:wrapNone/>
                <wp:docPr id="697" name="Прямоугольник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63595">
                          <a:off x="0" y="0"/>
                          <a:ext cx="32766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E9AF6AA" id="Прямоугольник 697" o:spid="_x0000_s1026" style="position:absolute;margin-left:295.35pt;margin-top:41.65pt;width:25.8pt;height:131.4pt;rotation:1707863fd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72B3F6C7" wp14:editId="7D0F20E8">
                <wp:simplePos x="0" y="0"/>
                <wp:positionH relativeFrom="column">
                  <wp:posOffset>32385</wp:posOffset>
                </wp:positionH>
                <wp:positionV relativeFrom="paragraph">
                  <wp:posOffset>2917190</wp:posOffset>
                </wp:positionV>
                <wp:extent cx="2087880" cy="3383280"/>
                <wp:effectExtent l="13335" t="12065" r="13335" b="5080"/>
                <wp:wrapNone/>
                <wp:docPr id="696" name="Поли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7880" cy="3383280"/>
                        </a:xfrm>
                        <a:custGeom>
                          <a:avLst/>
                          <a:gdLst>
                            <a:gd name="T0" fmla="*/ 0 w 3288"/>
                            <a:gd name="T1" fmla="*/ 0 h 5328"/>
                            <a:gd name="T2" fmla="*/ 3288 w 3288"/>
                            <a:gd name="T3" fmla="*/ 1524 h 5328"/>
                            <a:gd name="T4" fmla="*/ 2304 w 3288"/>
                            <a:gd name="T5" fmla="*/ 3444 h 5328"/>
                            <a:gd name="T6" fmla="*/ 2496 w 3288"/>
                            <a:gd name="T7" fmla="*/ 4080 h 5328"/>
                            <a:gd name="T8" fmla="*/ 1896 w 3288"/>
                            <a:gd name="T9" fmla="*/ 5328 h 53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288" h="5328">
                              <a:moveTo>
                                <a:pt x="0" y="0"/>
                              </a:moveTo>
                              <a:lnTo>
                                <a:pt x="3288" y="1524"/>
                              </a:lnTo>
                              <a:lnTo>
                                <a:pt x="2304" y="3444"/>
                              </a:lnTo>
                              <a:lnTo>
                                <a:pt x="2496" y="4080"/>
                              </a:lnTo>
                              <a:lnTo>
                                <a:pt x="1896" y="5328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522DC6E0" id="Полилиния 696" o:spid="_x0000_s1026" style="position:absolute;z-index:2524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.55pt,229.7pt,166.95pt,305.9pt,117.75pt,401.9pt,127.35pt,433.7pt,97.35pt,496.1pt" coordsize="3288,5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" filled="f">
                <v:stroke dashstyle="dashDot"/>
                <v:path arrowok="t" o:connecttype="custom" o:connectlocs="0,0;2087880,967740;1463040,2186940;1584960,2590800;1203960,3383280" o:connectangles="0,0,0,0,0"/>
              </v:poly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486E64C8" wp14:editId="4E1D3A47">
                <wp:simplePos x="0" y="0"/>
                <wp:positionH relativeFrom="column">
                  <wp:posOffset>215265</wp:posOffset>
                </wp:positionH>
                <wp:positionV relativeFrom="paragraph">
                  <wp:posOffset>3968750</wp:posOffset>
                </wp:positionV>
                <wp:extent cx="914400" cy="381000"/>
                <wp:effectExtent l="72390" t="206375" r="70485" b="212725"/>
                <wp:wrapNone/>
                <wp:docPr id="695" name="Прямоугольник 695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86509"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6B8F5D9" id="Прямоугольник 695" o:spid="_x0000_s1026" alt="Плетенка" style="position:absolute;margin-left:16.95pt;margin-top:312.5pt;width:1in;height:30pt;rotation:1623664fd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" fillcolor="black" strokeweight="2pt">
                <v:fill r:id="rId11" o:title="" type="pattern"/>
              </v:rect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525185AA" wp14:editId="1C81BCBA">
                <wp:simplePos x="0" y="0"/>
                <wp:positionH relativeFrom="column">
                  <wp:posOffset>1000125</wp:posOffset>
                </wp:positionH>
                <wp:positionV relativeFrom="paragraph">
                  <wp:posOffset>3343910</wp:posOffset>
                </wp:positionV>
                <wp:extent cx="198120" cy="129540"/>
                <wp:effectExtent l="0" t="57785" r="40005" b="31750"/>
                <wp:wrapNone/>
                <wp:docPr id="694" name="Поли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532605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FBAF77" id="Полилиния 694" o:spid="_x0000_s1026" style="position:absolute;margin-left:78.75pt;margin-top:263.3pt;width:15.6pt;height:10.2pt;rotation:1674013fd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3831E99D" wp14:editId="6DDBEECB">
                <wp:simplePos x="0" y="0"/>
                <wp:positionH relativeFrom="column">
                  <wp:posOffset>1167765</wp:posOffset>
                </wp:positionH>
                <wp:positionV relativeFrom="paragraph">
                  <wp:posOffset>1476375</wp:posOffset>
                </wp:positionV>
                <wp:extent cx="952500" cy="1855470"/>
                <wp:effectExtent l="24765" t="19050" r="22860" b="20955"/>
                <wp:wrapNone/>
                <wp:docPr id="693" name="Прямая соединительная линия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00" cy="185547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CA4B4C9" id="Прямая соединительная линия 693" o:spid="_x0000_s1026" style="position:absolute;flip:y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95pt,116.25pt" to="166.95pt,2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" strokeweight="2.5pt">
                <v:stroke dashstyle="1 1" endcap="round"/>
              </v: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2964DBE2" wp14:editId="1D542394">
                <wp:simplePos x="0" y="0"/>
                <wp:positionH relativeFrom="column">
                  <wp:posOffset>1242060</wp:posOffset>
                </wp:positionH>
                <wp:positionV relativeFrom="paragraph">
                  <wp:posOffset>2442210</wp:posOffset>
                </wp:positionV>
                <wp:extent cx="2247900" cy="895350"/>
                <wp:effectExtent l="22860" t="22860" r="24765" b="24765"/>
                <wp:wrapNone/>
                <wp:docPr id="692" name="Прямая соединительная линия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47900" cy="89535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5964E3" id="Прямая соединительная линия 692" o:spid="_x0000_s1026" style="position:absolute;flip:y;z-index:2524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8pt,192.3pt" to="274.8pt,2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" strokeweight="2.5pt">
                <v:stroke dashstyle="1 1" endcap="round"/>
              </v: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3FE59A44" wp14:editId="665BF0B4">
                <wp:simplePos x="0" y="0"/>
                <wp:positionH relativeFrom="column">
                  <wp:posOffset>1242060</wp:posOffset>
                </wp:positionH>
                <wp:positionV relativeFrom="paragraph">
                  <wp:posOffset>3372485</wp:posOffset>
                </wp:positionV>
                <wp:extent cx="2013585" cy="872490"/>
                <wp:effectExtent l="22860" t="19685" r="20955" b="22225"/>
                <wp:wrapNone/>
                <wp:docPr id="691" name="Прямая соединительная линия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3585" cy="87249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9E33F8" id="Прямая соединительная линия 691" o:spid="_x0000_s1026" style="position:absolute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8pt,265.55pt" to="256.35pt,3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" strokeweight="2.5pt">
                <v:stroke dashstyle="1 1" endcap="round"/>
              </v:line>
            </w:pict>
          </mc:Fallback>
        </mc:AlternateContent>
      </w: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854" type="#_x0000_t136" style="position:absolute;left:0;text-align:left;margin-left:218.4pt;margin-top:11.2pt;width:100.35pt;height:16.8pt;z-index:-251379712" fillcolor="black">
            <v:shadow color="#868686"/>
            <v:textpath style="font-family:&quot;Times New Roman&quot;;v-text-kern:t" trim="t" fitpath="t" string="ул.Дружбы, 170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93728" behindDoc="1" locked="0" layoutInCell="1" allowOverlap="1" wp14:anchorId="702E0699" wp14:editId="30C01A49">
                <wp:simplePos x="0" y="0"/>
                <wp:positionH relativeFrom="column">
                  <wp:posOffset>4192905</wp:posOffset>
                </wp:positionH>
                <wp:positionV relativeFrom="paragraph">
                  <wp:posOffset>22860</wp:posOffset>
                </wp:positionV>
                <wp:extent cx="198120" cy="243840"/>
                <wp:effectExtent l="45720" t="55245" r="43815" b="51435"/>
                <wp:wrapNone/>
                <wp:docPr id="690" name="Прямоугольник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9A9B3F9" id="Прямоугольник 690" o:spid="_x0000_s1026" style="position:absolute;margin-left:330.15pt;margin-top:1.8pt;width:15.6pt;height:19.2pt;rotation:-4322072fd;z-index:-25090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01920" behindDoc="1" locked="0" layoutInCell="1" allowOverlap="1" wp14:anchorId="54BD425A" wp14:editId="7BA75CBF">
                <wp:simplePos x="0" y="0"/>
                <wp:positionH relativeFrom="column">
                  <wp:posOffset>733425</wp:posOffset>
                </wp:positionH>
                <wp:positionV relativeFrom="paragraph">
                  <wp:posOffset>102870</wp:posOffset>
                </wp:positionV>
                <wp:extent cx="2756535" cy="3625215"/>
                <wp:effectExtent l="19050" t="26670" r="43815" b="24765"/>
                <wp:wrapNone/>
                <wp:docPr id="689" name="Полилиния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56535" cy="3625215"/>
                        </a:xfrm>
                        <a:custGeom>
                          <a:avLst/>
                          <a:gdLst>
                            <a:gd name="T0" fmla="*/ 1344 w 4944"/>
                            <a:gd name="T1" fmla="*/ 6549 h 6549"/>
                            <a:gd name="T2" fmla="*/ 4608 w 4944"/>
                            <a:gd name="T3" fmla="*/ 5700 h 6549"/>
                            <a:gd name="T4" fmla="*/ 4944 w 4944"/>
                            <a:gd name="T5" fmla="*/ 2211 h 6549"/>
                            <a:gd name="T6" fmla="*/ 2388 w 4944"/>
                            <a:gd name="T7" fmla="*/ 528 h 6549"/>
                            <a:gd name="T8" fmla="*/ 0 w 4944"/>
                            <a:gd name="T9" fmla="*/ 0 h 65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44" h="6549">
                              <a:moveTo>
                                <a:pt x="1344" y="6549"/>
                              </a:moveTo>
                              <a:lnTo>
                                <a:pt x="4608" y="5700"/>
                              </a:lnTo>
                              <a:lnTo>
                                <a:pt x="4944" y="2211"/>
                              </a:lnTo>
                              <a:lnTo>
                                <a:pt x="2388" y="52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D45AD0" id="Полилиния 689" o:spid="_x0000_s1026" style="position:absolute;margin-left:57.75pt;margin-top:8.1pt;width:217.05pt;height:285.45pt;z-index:-25089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44,6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" path="m1344,6549l4608,5700,4944,2211,2388,528,,e" filled="f" strokeweight="3pt">
                <v:path arrowok="t" o:connecttype="custom" o:connectlocs="749349,3625215;2569198,3155249;2756535,1223904;1331433,292276;0,0" o:connectangles="0,0,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96800" behindDoc="1" locked="0" layoutInCell="1" allowOverlap="1" wp14:anchorId="5E9DF45C" wp14:editId="6CB459B1">
                <wp:simplePos x="0" y="0"/>
                <wp:positionH relativeFrom="column">
                  <wp:posOffset>3987165</wp:posOffset>
                </wp:positionH>
                <wp:positionV relativeFrom="paragraph">
                  <wp:posOffset>80010</wp:posOffset>
                </wp:positionV>
                <wp:extent cx="198120" cy="243840"/>
                <wp:effectExtent l="49530" t="55245" r="49530" b="51435"/>
                <wp:wrapNone/>
                <wp:docPr id="688" name="Прямоугольник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7F71B16" id="Прямоугольник 688" o:spid="_x0000_s1026" style="position:absolute;margin-left:313.95pt;margin-top:6.3pt;width:15.6pt;height:19.2pt;rotation:-4322072fd;z-index:-25090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95776" behindDoc="1" locked="0" layoutInCell="1" allowOverlap="1" wp14:anchorId="5DE1C732" wp14:editId="39A3B895">
                <wp:simplePos x="0" y="0"/>
                <wp:positionH relativeFrom="column">
                  <wp:posOffset>3773805</wp:posOffset>
                </wp:positionH>
                <wp:positionV relativeFrom="paragraph">
                  <wp:posOffset>26035</wp:posOffset>
                </wp:positionV>
                <wp:extent cx="198120" cy="243840"/>
                <wp:effectExtent l="45720" t="58420" r="43815" b="48260"/>
                <wp:wrapNone/>
                <wp:docPr id="687" name="Прямоугольник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50C9B54" id="Прямоугольник 687" o:spid="_x0000_s1026" style="position:absolute;margin-left:297.15pt;margin-top:2.05pt;width:15.6pt;height:19.2pt;rotation:-4322072fd;z-index:-25090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94752" behindDoc="1" locked="0" layoutInCell="1" allowOverlap="1" wp14:anchorId="58ED09CA" wp14:editId="189D662C">
                <wp:simplePos x="0" y="0"/>
                <wp:positionH relativeFrom="column">
                  <wp:posOffset>3613785</wp:posOffset>
                </wp:positionH>
                <wp:positionV relativeFrom="paragraph">
                  <wp:posOffset>2540</wp:posOffset>
                </wp:positionV>
                <wp:extent cx="198120" cy="243840"/>
                <wp:effectExtent l="47625" t="53975" r="41910" b="52705"/>
                <wp:wrapNone/>
                <wp:docPr id="686" name="Прямоугольник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1EE3F3D" id="Прямоугольник 686" o:spid="_x0000_s1026" style="position:absolute;margin-left:284.55pt;margin-top:.2pt;width:15.6pt;height:19.2pt;rotation:-4322072fd;z-index:-25090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855" type="#_x0000_t136" style="position:absolute;left:0;text-align:left;margin-left:340.35pt;margin-top:10.65pt;width:100.35pt;height:16.8pt;z-index:-251378688" fillcolor="black">
            <v:shadow color="#868686"/>
            <v:textpath style="font-family:&quot;Times New Roman&quot;;v-text-kern:t" trim="t" fitpath="t" string="ул.Дружбы, 166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86560" behindDoc="1" locked="0" layoutInCell="1" allowOverlap="1" wp14:anchorId="69656D04" wp14:editId="731413C8">
                <wp:simplePos x="0" y="0"/>
                <wp:positionH relativeFrom="column">
                  <wp:posOffset>4246245</wp:posOffset>
                </wp:positionH>
                <wp:positionV relativeFrom="paragraph">
                  <wp:posOffset>23495</wp:posOffset>
                </wp:positionV>
                <wp:extent cx="198120" cy="243840"/>
                <wp:effectExtent l="41910" t="55880" r="47625" b="50800"/>
                <wp:wrapNone/>
                <wp:docPr id="685" name="Прямоугольник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2AEF6B" id="Прямоугольник 685" o:spid="_x0000_s1026" style="position:absolute;margin-left:334.35pt;margin-top:1.85pt;width:15.6pt;height:19.2pt;rotation:-4322072fd;z-index:-25091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87584" behindDoc="1" locked="0" layoutInCell="1" allowOverlap="1" wp14:anchorId="6447DDFC" wp14:editId="341BEFFA">
                <wp:simplePos x="0" y="0"/>
                <wp:positionH relativeFrom="column">
                  <wp:posOffset>4070985</wp:posOffset>
                </wp:positionH>
                <wp:positionV relativeFrom="paragraph">
                  <wp:posOffset>19685</wp:posOffset>
                </wp:positionV>
                <wp:extent cx="198120" cy="243840"/>
                <wp:effectExtent l="47625" t="61595" r="41910" b="54610"/>
                <wp:wrapNone/>
                <wp:docPr id="684" name="Прямоугольник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AA21E31" id="Прямоугольник 684" o:spid="_x0000_s1026" style="position:absolute;margin-left:320.55pt;margin-top:1.55pt;width:15.6pt;height:19.2pt;rotation:-4322072fd;z-index:-25091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1" allowOverlap="1" wp14:anchorId="2ED22516" wp14:editId="4EE5799C">
                <wp:simplePos x="0" y="0"/>
                <wp:positionH relativeFrom="column">
                  <wp:posOffset>3895725</wp:posOffset>
                </wp:positionH>
                <wp:positionV relativeFrom="paragraph">
                  <wp:posOffset>29210</wp:posOffset>
                </wp:positionV>
                <wp:extent cx="198120" cy="243840"/>
                <wp:effectExtent l="43815" t="61595" r="45720" b="54610"/>
                <wp:wrapNone/>
                <wp:docPr id="683" name="Прямоугольник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5E7A55E" id="Прямоугольник 683" o:spid="_x0000_s1026" style="position:absolute;margin-left:306.75pt;margin-top:2.3pt;width:15.6pt;height:19.2pt;rotation:-4322072fd;z-index:-25091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85536" behindDoc="1" locked="0" layoutInCell="1" allowOverlap="1" wp14:anchorId="54772D7D" wp14:editId="7B18E9C0">
                <wp:simplePos x="0" y="0"/>
                <wp:positionH relativeFrom="column">
                  <wp:posOffset>3703320</wp:posOffset>
                </wp:positionH>
                <wp:positionV relativeFrom="paragraph">
                  <wp:posOffset>84455</wp:posOffset>
                </wp:positionV>
                <wp:extent cx="198120" cy="243840"/>
                <wp:effectExtent l="41910" t="59690" r="47625" b="46990"/>
                <wp:wrapNone/>
                <wp:docPr id="682" name="Прямоугольник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991ABCF" id="Прямоугольник 682" o:spid="_x0000_s1026" style="position:absolute;margin-left:291.6pt;margin-top:6.65pt;width:15.6pt;height:19.2pt;rotation:-4322072fd;z-index:-25091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831" type="#_x0000_t136" style="position:absolute;left:0;text-align:left;margin-left:-17.2pt;margin-top:13pt;width:139.5pt;height:69.6pt;z-index:251935744" fillcolor="black">
            <v:shadow color="#868686"/>
            <v:textpath style="font-family:&quot;Times New Roman&quot;;v-text-kern:t" trim="t" fitpath="t" string="Войсковая часть &#10;02941&#10;ул.Дружбы, 39к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89632" behindDoc="1" locked="0" layoutInCell="1" allowOverlap="1" wp14:anchorId="05CC66AF" wp14:editId="0D8C0BD6">
                <wp:simplePos x="0" y="0"/>
                <wp:positionH relativeFrom="column">
                  <wp:posOffset>3377565</wp:posOffset>
                </wp:positionH>
                <wp:positionV relativeFrom="paragraph">
                  <wp:posOffset>124460</wp:posOffset>
                </wp:positionV>
                <wp:extent cx="198120" cy="243840"/>
                <wp:effectExtent l="49530" t="61595" r="49530" b="54610"/>
                <wp:wrapNone/>
                <wp:docPr id="681" name="Прямоугольник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0B574AA" id="Прямоугольник 681" o:spid="_x0000_s1026" style="position:absolute;margin-left:265.95pt;margin-top:9.8pt;width:15.6pt;height:19.2pt;rotation:-4322072fd;z-index:-25090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91680" behindDoc="1" locked="0" layoutInCell="1" allowOverlap="1" wp14:anchorId="50AED66D" wp14:editId="5E64EA96">
                <wp:simplePos x="0" y="0"/>
                <wp:positionH relativeFrom="column">
                  <wp:posOffset>3209925</wp:posOffset>
                </wp:positionH>
                <wp:positionV relativeFrom="paragraph">
                  <wp:posOffset>140970</wp:posOffset>
                </wp:positionV>
                <wp:extent cx="198120" cy="243840"/>
                <wp:effectExtent l="43815" t="59055" r="45720" b="47625"/>
                <wp:wrapNone/>
                <wp:docPr id="680" name="Прямоугольник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3114ABC" id="Прямоугольник 680" o:spid="_x0000_s1026" style="position:absolute;margin-left:252.75pt;margin-top:11.1pt;width:15.6pt;height:19.2pt;rotation:-4322072fd;z-index:-25090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92704" behindDoc="1" locked="0" layoutInCell="1" allowOverlap="1" wp14:anchorId="60887846" wp14:editId="6E7AF1F7">
                <wp:simplePos x="0" y="0"/>
                <wp:positionH relativeFrom="column">
                  <wp:posOffset>2981325</wp:posOffset>
                </wp:positionH>
                <wp:positionV relativeFrom="paragraph">
                  <wp:posOffset>64135</wp:posOffset>
                </wp:positionV>
                <wp:extent cx="198120" cy="243840"/>
                <wp:effectExtent l="43815" t="58420" r="45720" b="48260"/>
                <wp:wrapNone/>
                <wp:docPr id="679" name="Прямоугольник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C18BF3B" id="Прямоугольник 679" o:spid="_x0000_s1026" style="position:absolute;margin-left:234.75pt;margin-top:5.05pt;width:15.6pt;height:19.2pt;rotation:-4322072fd;z-index:-25090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90656" behindDoc="1" locked="0" layoutInCell="1" allowOverlap="1" wp14:anchorId="7DA17714" wp14:editId="36623F44">
                <wp:simplePos x="0" y="0"/>
                <wp:positionH relativeFrom="column">
                  <wp:posOffset>2806065</wp:posOffset>
                </wp:positionH>
                <wp:positionV relativeFrom="paragraph">
                  <wp:posOffset>113665</wp:posOffset>
                </wp:positionV>
                <wp:extent cx="198120" cy="243840"/>
                <wp:effectExtent l="49530" t="60325" r="49530" b="46355"/>
                <wp:wrapNone/>
                <wp:docPr id="678" name="Прямоугольник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56975">
                          <a:off x="0" y="0"/>
                          <a:ext cx="1981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140B204" id="Прямоугольник 678" o:spid="_x0000_s1026" style="position:absolute;margin-left:220.95pt;margin-top:8.95pt;width:15.6pt;height:19.2pt;rotation:-4322072fd;z-index:-25090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"/>
            </w:pict>
          </mc:Fallback>
        </mc:AlternateContent>
      </w:r>
      <w:r w:rsidR="004A7CE0" w:rsidRPr="006B34C9">
        <w:rPr>
          <w:rFonts w:cs="Arial"/>
          <w:lang w:eastAsia="en-US"/>
        </w:rPr>
        <w:pict>
          <v:shape id="_x0000_s1856" type="#_x0000_t136" style="position:absolute;left:0;text-align:left;margin-left:259.8pt;margin-top:8.1pt;width:100.35pt;height:16.8pt;z-index:-251377664;mso-position-horizontal-relative:text;mso-position-vertical-relative:text" fillcolor="black">
            <v:shadow color="#868686"/>
            <v:textpath style="font-family:&quot;Times New Roman&quot;;v-text-kern:t" trim="t" fitpath="t" string="ул.Дружбы, 176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7221D710" wp14:editId="174465F8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677" name="Прямая со стрелкой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376D12F" id="Прямая со стрелкой 677" o:spid="_x0000_s1026" type="#_x0000_t32" style="position:absolute;margin-left:16.95pt;margin-top:7pt;width:37.2pt;height:.6pt;z-index:2523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8nejs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E2578E" w:rsidRPr="006B34C9" w:rsidRDefault="00C503E3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ab/>
      </w:r>
      <w:r w:rsidR="00E2578E" w:rsidRPr="006B34C9">
        <w:rPr>
          <w:rFonts w:cs="Arial"/>
        </w:rPr>
        <w:t>которой не допускается розничная продажа алкогольной продукции.</w:t>
      </w:r>
    </w:p>
    <w:p w:rsidR="00E2578E" w:rsidRPr="006B34C9" w:rsidRDefault="00E2578E" w:rsidP="00C503E3">
      <w:pPr>
        <w:tabs>
          <w:tab w:val="left" w:pos="0"/>
        </w:tabs>
        <w:suppressAutoHyphens/>
        <w:ind w:left="707"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360896F6" wp14:editId="02943A3B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676" name="Прямая со стрелкой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378181" id="Прямая со стрелкой 676" o:spid="_x0000_s1026" type="#_x0000_t32" style="position:absolute;margin-left:16.95pt;margin-top:7.3pt;width:37.2pt;height:.6pt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Oeg8KV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Pr="006B34C9">
        <w:rPr>
          <w:rFonts w:cs="Arial"/>
        </w:rPr>
        <w:t>Граница прилегающей территории</w:t>
      </w:r>
    </w:p>
    <w:p w:rsidR="00E2578E" w:rsidRPr="006B34C9" w:rsidRDefault="00E2578E" w:rsidP="00C503E3">
      <w:pPr>
        <w:tabs>
          <w:tab w:val="left" w:pos="0"/>
        </w:tabs>
        <w:suppressAutoHyphens/>
        <w:ind w:left="707"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0B8A9B44" wp14:editId="5F732B2A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675" name="Прямая со стрелкой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2ABE67" id="Прямая со стрелкой 675" o:spid="_x0000_s1026" type="#_x0000_t32" style="position:absolute;margin-left:16.95pt;margin-top:8.5pt;width:37.2pt;height:.6pt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GtUWYp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Pr="006B34C9">
        <w:rPr>
          <w:rFonts w:cs="Arial"/>
        </w:rPr>
        <w:t>Маршрут движения (80 м)</w:t>
      </w:r>
    </w:p>
    <w:p w:rsidR="00C503E3" w:rsidRPr="006B34C9" w:rsidRDefault="00E2578E" w:rsidP="00C503E3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604BC236" wp14:editId="55668BF9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674" name="Полилиния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82B731" id="Полилиния 674" o:spid="_x0000_s1026" style="position:absolute;margin-left:27.15pt;margin-top:4.45pt;width:15.6pt;height:10.2pt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Вход для посетит</w:t>
      </w:r>
      <w:r w:rsidR="00C503E3" w:rsidRPr="006B34C9">
        <w:rPr>
          <w:rFonts w:cs="Arial"/>
        </w:rPr>
        <w:t>елей на обособленную территорию</w:t>
      </w:r>
    </w:p>
    <w:p w:rsidR="00C503E3" w:rsidRPr="006B34C9" w:rsidRDefault="00C503E3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A0776D" w:rsidRPr="006B34C9" w:rsidRDefault="00A0776D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="00D46E53" w:rsidRPr="006B34C9">
        <w:t>14</w:t>
      </w:r>
      <w:r w:rsidR="00C503E3" w:rsidRPr="006B34C9">
        <w:t xml:space="preserve"> </w:t>
      </w:r>
      <w:r w:rsidRPr="006B34C9">
        <w:t>границ прилегающих территорий</w:t>
      </w:r>
    </w:p>
    <w:p w:rsidR="00DD4288" w:rsidRPr="006B34C9" w:rsidRDefault="00DD4288" w:rsidP="009C6AF7">
      <w:pPr>
        <w:pStyle w:val="3"/>
      </w:pPr>
    </w:p>
    <w:p w:rsidR="00C503E3" w:rsidRPr="006B34C9" w:rsidRDefault="00C503E3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3085"/>
        <w:gridCol w:w="6531"/>
      </w:tblGrid>
      <w:tr w:rsidR="00A0776D" w:rsidRPr="006B34C9" w:rsidTr="009C6AF7">
        <w:tc>
          <w:tcPr>
            <w:tcW w:w="3085" w:type="dxa"/>
            <w:shd w:val="clear" w:color="auto" w:fill="auto"/>
          </w:tcPr>
          <w:p w:rsidR="00A0776D" w:rsidRPr="006B34C9" w:rsidRDefault="00A0776D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в/</w:t>
            </w:r>
            <w:proofErr w:type="gramStart"/>
            <w:r w:rsidRPr="006B34C9">
              <w:rPr>
                <w:rFonts w:ascii="Arial" w:hAnsi="Arial" w:cs="Arial"/>
              </w:rPr>
              <w:t>ч</w:t>
            </w:r>
            <w:proofErr w:type="gramEnd"/>
            <w:r w:rsidRPr="006B34C9">
              <w:rPr>
                <w:rFonts w:ascii="Arial" w:hAnsi="Arial" w:cs="Arial"/>
              </w:rPr>
              <w:t xml:space="preserve"> 48271</w:t>
            </w:r>
            <w:r w:rsidR="00995C1B" w:rsidRPr="006B34C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31" w:type="dxa"/>
            <w:shd w:val="clear" w:color="auto" w:fill="auto"/>
          </w:tcPr>
          <w:p w:rsidR="00A0776D" w:rsidRPr="006B34C9" w:rsidRDefault="00A0776D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</w:t>
            </w:r>
            <w:proofErr w:type="gramStart"/>
            <w:r w:rsidRPr="006B34C9">
              <w:rPr>
                <w:rFonts w:cs="Arial"/>
              </w:rPr>
              <w:t>.Г</w:t>
            </w:r>
            <w:proofErr w:type="gramEnd"/>
            <w:r w:rsidRPr="006B34C9">
              <w:rPr>
                <w:rFonts w:cs="Arial"/>
              </w:rPr>
              <w:t>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Солнечная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д.39</w:t>
            </w:r>
          </w:p>
        </w:tc>
      </w:tr>
    </w:tbl>
    <w:p w:rsidR="00754677" w:rsidRPr="006B34C9" w:rsidRDefault="00754677" w:rsidP="00995C1B">
      <w:pPr>
        <w:tabs>
          <w:tab w:val="left" w:pos="0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  <w:szCs w:val="28"/>
        </w:rPr>
      </w:pPr>
    </w:p>
    <w:p w:rsidR="00E2578E" w:rsidRPr="006B34C9" w:rsidRDefault="004A7CE0" w:rsidP="00995C1B">
      <w:pPr>
        <w:suppressAutoHyphens/>
        <w:ind w:firstLine="709"/>
        <w:rPr>
          <w:rFonts w:cs="Arial"/>
          <w:szCs w:val="28"/>
        </w:rPr>
      </w:pPr>
      <w:r w:rsidRPr="006B34C9">
        <w:rPr>
          <w:rFonts w:cs="Arial"/>
          <w:szCs w:val="22"/>
          <w:lang w:eastAsia="en-US"/>
        </w:rPr>
        <w:pict>
          <v:shape id="_x0000_s1862" type="#_x0000_t136" style="position:absolute;left:0;text-align:left;margin-left:36.45pt;margin-top:10.75pt;width:139.5pt;height:69.6pt;z-index:251939840;mso-position-horizontal-relative:text;mso-position-vertical-relative:text" fillcolor="black">
            <v:shadow color="#868686"/>
            <v:textpath style="font-family:&quot;Times New Roman&quot;;v-text-kern:t" trim="t" fitpath="t" string="Войсковая часть &#10;48271&#10;ул.Солнечная, 39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5A14C10C" wp14:editId="693ED148">
                <wp:simplePos x="0" y="0"/>
                <wp:positionH relativeFrom="column">
                  <wp:posOffset>-501015</wp:posOffset>
                </wp:positionH>
                <wp:positionV relativeFrom="paragraph">
                  <wp:posOffset>5038090</wp:posOffset>
                </wp:positionV>
                <wp:extent cx="1844040" cy="381000"/>
                <wp:effectExtent l="51435" t="161290" r="47625" b="162560"/>
                <wp:wrapNone/>
                <wp:docPr id="723" name="Прямоугольник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85738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9AFC36C" id="Прямоугольник 723" o:spid="_x0000_s1026" style="position:absolute;margin-left:-39.45pt;margin-top:396.7pt;width:145.2pt;height:30pt;rotation:530555fd;z-index:2524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29EFB4E3" wp14:editId="6BFB3A5C">
                <wp:simplePos x="0" y="0"/>
                <wp:positionH relativeFrom="column">
                  <wp:posOffset>-1064895</wp:posOffset>
                </wp:positionH>
                <wp:positionV relativeFrom="paragraph">
                  <wp:posOffset>645160</wp:posOffset>
                </wp:positionV>
                <wp:extent cx="7528560" cy="822960"/>
                <wp:effectExtent l="11430" t="6985" r="13335" b="8255"/>
                <wp:wrapNone/>
                <wp:docPr id="722" name="Полилиния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28560" cy="822960"/>
                        </a:xfrm>
                        <a:custGeom>
                          <a:avLst/>
                          <a:gdLst>
                            <a:gd name="T0" fmla="*/ 0 w 11856"/>
                            <a:gd name="T1" fmla="*/ 516 h 1296"/>
                            <a:gd name="T2" fmla="*/ 4476 w 11856"/>
                            <a:gd name="T3" fmla="*/ 1296 h 1296"/>
                            <a:gd name="T4" fmla="*/ 11856 w 11856"/>
                            <a:gd name="T5" fmla="*/ 0 h 12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856" h="1296">
                              <a:moveTo>
                                <a:pt x="0" y="516"/>
                              </a:moveTo>
                              <a:lnTo>
                                <a:pt x="4476" y="1296"/>
                              </a:lnTo>
                              <a:lnTo>
                                <a:pt x="11856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11D57851" id="Полилиния 722" o:spid="_x0000_s1026" style="position:absolute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83.85pt,76.6pt,139.95pt,115.6pt,508.95pt,50.8pt" coordsize="11856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" filled="f">
                <v:stroke dashstyle="dashDot"/>
                <v:path arrowok="t" o:connecttype="custom" o:connectlocs="0,327660;2842260,822960;7528560,0" o:connectangles="0,0,0"/>
              </v:poly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1FFAC9B8" wp14:editId="731959B4">
                <wp:simplePos x="0" y="0"/>
                <wp:positionH relativeFrom="column">
                  <wp:posOffset>3167380</wp:posOffset>
                </wp:positionH>
                <wp:positionV relativeFrom="paragraph">
                  <wp:posOffset>493395</wp:posOffset>
                </wp:positionV>
                <wp:extent cx="1406525" cy="350520"/>
                <wp:effectExtent l="52705" t="150495" r="55245" b="156210"/>
                <wp:wrapNone/>
                <wp:docPr id="721" name="Прямоугольник 721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15739">
                          <a:off x="0" y="0"/>
                          <a:ext cx="1406525" cy="35052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0C48FB" id="Прямоугольник 721" o:spid="_x0000_s1026" alt="Плетенка" style="position:absolute;margin-left:249.4pt;margin-top:38.85pt;width:110.75pt;height:27.6pt;rotation:-672551fd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" fillcolor="black" strokeweight="2pt">
                <v:fill r:id="rId11" o:title="" type="pattern"/>
              </v:rect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2E9341A2" wp14:editId="6249A569">
                <wp:simplePos x="0" y="0"/>
                <wp:positionH relativeFrom="column">
                  <wp:posOffset>5429250</wp:posOffset>
                </wp:positionH>
                <wp:positionV relativeFrom="paragraph">
                  <wp:posOffset>136525</wp:posOffset>
                </wp:positionV>
                <wp:extent cx="1116330" cy="350520"/>
                <wp:effectExtent l="57150" t="127000" r="55245" b="132080"/>
                <wp:wrapNone/>
                <wp:docPr id="720" name="Прямоугольник 720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15739">
                          <a:off x="0" y="0"/>
                          <a:ext cx="1116330" cy="35052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E390FF" id="Прямоугольник 720" o:spid="_x0000_s1026" alt="Плетенка" style="position:absolute;margin-left:427.5pt;margin-top:10.75pt;width:87.9pt;height:27.6pt;rotation:-672551fd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" fillcolor="black" strokeweight="2pt">
                <v:fill r:id="rId11" o:title="" type="pattern"/>
              </v:rect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3E5BAAE0" wp14:editId="5DB72545">
                <wp:simplePos x="0" y="0"/>
                <wp:positionH relativeFrom="column">
                  <wp:posOffset>1693545</wp:posOffset>
                </wp:positionH>
                <wp:positionV relativeFrom="paragraph">
                  <wp:posOffset>1112520</wp:posOffset>
                </wp:positionV>
                <wp:extent cx="388620" cy="213360"/>
                <wp:effectExtent l="45720" t="74295" r="51435" b="74295"/>
                <wp:wrapNone/>
                <wp:docPr id="719" name="Прямоугольник 719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718568">
                          <a:off x="0" y="0"/>
                          <a:ext cx="388620" cy="213360"/>
                        </a:xfrm>
                        <a:prstGeom prst="rect">
                          <a:avLst/>
                        </a:pr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3185C8F" id="Прямоугольник 719" o:spid="_x0000_s1026" alt="Плетенка" style="position:absolute;margin-left:133.35pt;margin-top:87.6pt;width:30.6pt;height:16.8pt;rotation:-784868fd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" fillcolor="black" strokeweight="2pt">
                <v:fill r:id="rId11" o:title="" type="pattern"/>
              </v:rect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561DB65C" wp14:editId="4CE9CFA6">
                <wp:simplePos x="0" y="0"/>
                <wp:positionH relativeFrom="column">
                  <wp:posOffset>1929765</wp:posOffset>
                </wp:positionH>
                <wp:positionV relativeFrom="paragraph">
                  <wp:posOffset>1372870</wp:posOffset>
                </wp:positionV>
                <wp:extent cx="198120" cy="129540"/>
                <wp:effectExtent l="0" t="29845" r="34290" b="40640"/>
                <wp:wrapNone/>
                <wp:docPr id="718" name="Полилиния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89203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A8E842" id="Полилиния 718" o:spid="_x0000_s1026" style="position:absolute;margin-left:151.95pt;margin-top:108.1pt;width:15.6pt;height:10.2pt;rotation:10804741fd;z-index:2524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40CFE02E" wp14:editId="01D82C7E">
                <wp:simplePos x="0" y="0"/>
                <wp:positionH relativeFrom="column">
                  <wp:posOffset>2074545</wp:posOffset>
                </wp:positionH>
                <wp:positionV relativeFrom="paragraph">
                  <wp:posOffset>1472565</wp:posOffset>
                </wp:positionV>
                <wp:extent cx="2583180" cy="391160"/>
                <wp:effectExtent l="17145" t="24765" r="19050" b="41275"/>
                <wp:wrapNone/>
                <wp:docPr id="717" name="Полилиния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3180" cy="391160"/>
                        </a:xfrm>
                        <a:custGeom>
                          <a:avLst/>
                          <a:gdLst>
                            <a:gd name="T0" fmla="*/ 0 w 4728"/>
                            <a:gd name="T1" fmla="*/ 204 h 772"/>
                            <a:gd name="T2" fmla="*/ 168 w 4728"/>
                            <a:gd name="T3" fmla="*/ 772 h 772"/>
                            <a:gd name="T4" fmla="*/ 4728 w 4728"/>
                            <a:gd name="T5" fmla="*/ 0 h 7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728" h="772">
                              <a:moveTo>
                                <a:pt x="0" y="204"/>
                              </a:moveTo>
                              <a:lnTo>
                                <a:pt x="168" y="772"/>
                              </a:lnTo>
                              <a:lnTo>
                                <a:pt x="4728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4F9DDB7" id="Полилиния 717" o:spid="_x0000_s1026" style="position:absolute;margin-left:163.35pt;margin-top:115.95pt;width:203.4pt;height:30.8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28,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" path="m,204l168,772,4728,e" filled="f" strokeweight="2.5pt">
                <v:stroke dashstyle="1 1" endcap="round"/>
                <v:path arrowok="t" o:connecttype="custom" o:connectlocs="0,103364;91788,391160;2583180,0" o:connectangles="0,0,0"/>
              </v:shap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5D2F80D7" wp14:editId="026E9240">
                <wp:simplePos x="0" y="0"/>
                <wp:positionH relativeFrom="column">
                  <wp:posOffset>1868805</wp:posOffset>
                </wp:positionH>
                <wp:positionV relativeFrom="paragraph">
                  <wp:posOffset>1865630</wp:posOffset>
                </wp:positionV>
                <wp:extent cx="358140" cy="2339340"/>
                <wp:effectExtent l="20955" t="17780" r="20955" b="24130"/>
                <wp:wrapNone/>
                <wp:docPr id="716" name="Прямая соединительная линия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8140" cy="233934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DE1E46" id="Прямая соединительная линия 716" o:spid="_x0000_s1026" style="position:absolute;flip:x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15pt,146.9pt" to="175.35pt,3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" strokeweight="2.5pt">
                <v:stroke dashstyle="1 1" endcap="round"/>
              </v: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6ED5912" wp14:editId="3A7EEDBF">
                <wp:simplePos x="0" y="0"/>
                <wp:positionH relativeFrom="column">
                  <wp:posOffset>2286000</wp:posOffset>
                </wp:positionH>
                <wp:positionV relativeFrom="paragraph">
                  <wp:posOffset>1865630</wp:posOffset>
                </wp:positionV>
                <wp:extent cx="1762125" cy="1676400"/>
                <wp:effectExtent l="19050" t="17780" r="19050" b="20320"/>
                <wp:wrapNone/>
                <wp:docPr id="715" name="Прямая соединительная линия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2125" cy="167640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BA7AA1" id="Прямая соединительная линия 715" o:spid="_x0000_s1026" style="position:absolute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46.9pt" to="318.75pt,2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" strokeweight="2.5pt">
                <v:stroke dashstyle="1 1" endcap="round"/>
              </v:line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32737993" wp14:editId="130BD74B">
                <wp:simplePos x="0" y="0"/>
                <wp:positionH relativeFrom="column">
                  <wp:posOffset>4573905</wp:posOffset>
                </wp:positionH>
                <wp:positionV relativeFrom="paragraph">
                  <wp:posOffset>2218055</wp:posOffset>
                </wp:positionV>
                <wp:extent cx="1889760" cy="1402080"/>
                <wp:effectExtent l="144780" t="189230" r="137160" b="170815"/>
                <wp:wrapNone/>
                <wp:docPr id="714" name="Прямоугольник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10216">
                          <a:off x="0" y="0"/>
                          <a:ext cx="1889760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B05F04E" id="Прямоугольник 714" o:spid="_x0000_s1026" style="position:absolute;margin-left:360.15pt;margin-top:174.65pt;width:148.8pt;height:110.4pt;rotation:666519fd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" strokeweight="2pt"/>
            </w:pict>
          </mc:Fallback>
        </mc:AlternateContent>
      </w:r>
      <w:r w:rsidRPr="006B34C9">
        <w:rPr>
          <w:rFonts w:cs="Arial"/>
          <w:szCs w:val="22"/>
          <w:lang w:eastAsia="en-US"/>
        </w:rPr>
        <w:pict>
          <v:shape id="_x0000_s1883" type="#_x0000_t136" style="position:absolute;left:0;text-align:left;margin-left:375.15pt;margin-top:224pt;width:109.8pt;height:31.35pt;z-index:251942912;mso-position-horizontal-relative:text;mso-position-vertical-relative:text" fillcolor="black">
            <v:shadow color="#868686"/>
            <v:textpath style="font-family:&quot;Times New Roman&quot;;v-text-kern:t" trim="t" fitpath="t" string="ДК РА&#10;пл.Тюрина, 1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484F1862" wp14:editId="1D675406">
                <wp:simplePos x="0" y="0"/>
                <wp:positionH relativeFrom="column">
                  <wp:posOffset>2882265</wp:posOffset>
                </wp:positionH>
                <wp:positionV relativeFrom="paragraph">
                  <wp:posOffset>5528310</wp:posOffset>
                </wp:positionV>
                <wp:extent cx="1844040" cy="381000"/>
                <wp:effectExtent l="53340" t="156210" r="45720" b="158115"/>
                <wp:wrapNone/>
                <wp:docPr id="713" name="Прямоугольник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85738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A7F51C1" id="Прямоугольник 713" o:spid="_x0000_s1026" style="position:absolute;margin-left:226.95pt;margin-top:435.3pt;width:145.2pt;height:30pt;rotation:530555fd;z-index:2524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" strokeweight="2pt"/>
            </w:pict>
          </mc:Fallback>
        </mc:AlternateContent>
      </w: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 wp14:anchorId="200F3DA7" wp14:editId="03BCF07C">
                <wp:simplePos x="0" y="0"/>
                <wp:positionH relativeFrom="column">
                  <wp:posOffset>-356235</wp:posOffset>
                </wp:positionH>
                <wp:positionV relativeFrom="paragraph">
                  <wp:posOffset>121920</wp:posOffset>
                </wp:positionV>
                <wp:extent cx="5189220" cy="3354070"/>
                <wp:effectExtent l="24765" t="26670" r="43815" b="19685"/>
                <wp:wrapNone/>
                <wp:docPr id="712" name="Полилиния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9220" cy="3354070"/>
                        </a:xfrm>
                        <a:custGeom>
                          <a:avLst/>
                          <a:gdLst>
                            <a:gd name="T0" fmla="*/ 0 w 9180"/>
                            <a:gd name="T1" fmla="*/ 228 h 5780"/>
                            <a:gd name="T2" fmla="*/ 60 w 9180"/>
                            <a:gd name="T3" fmla="*/ 3888 h 5780"/>
                            <a:gd name="T4" fmla="*/ 3972 w 9180"/>
                            <a:gd name="T5" fmla="*/ 5780 h 5780"/>
                            <a:gd name="T6" fmla="*/ 8016 w 9180"/>
                            <a:gd name="T7" fmla="*/ 4620 h 5780"/>
                            <a:gd name="T8" fmla="*/ 9180 w 9180"/>
                            <a:gd name="T9" fmla="*/ 632 h 5780"/>
                            <a:gd name="T10" fmla="*/ 9012 w 9180"/>
                            <a:gd name="T11" fmla="*/ 0 h 57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9180" h="5780">
                              <a:moveTo>
                                <a:pt x="0" y="228"/>
                              </a:moveTo>
                              <a:lnTo>
                                <a:pt x="60" y="3888"/>
                              </a:lnTo>
                              <a:lnTo>
                                <a:pt x="3972" y="5780"/>
                              </a:lnTo>
                              <a:lnTo>
                                <a:pt x="8016" y="4620"/>
                              </a:lnTo>
                              <a:lnTo>
                                <a:pt x="9180" y="632"/>
                              </a:lnTo>
                              <a:lnTo>
                                <a:pt x="9012" y="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523733" id="Полилиния 712" o:spid="_x0000_s1026" style="position:absolute;margin-left:-28.05pt;margin-top:9.6pt;width:408.6pt;height:264.1pt;z-index:-25086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180,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" path="m,228l60,3888,3972,5780,8016,4620,9180,632,9012,e" filled="f" strokeweight="3pt">
                <v:path arrowok="t" o:connecttype="custom" o:connectlocs="0,132306;33916,2256163;2245270,3354070;4531240,2680935;5189220,366743;5094254,0" o:connectangles="0,0,0,0,0,0"/>
              </v:shape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 wp14:anchorId="02627D19" wp14:editId="1765D677">
                <wp:simplePos x="0" y="0"/>
                <wp:positionH relativeFrom="column">
                  <wp:posOffset>54610</wp:posOffset>
                </wp:positionH>
                <wp:positionV relativeFrom="paragraph">
                  <wp:posOffset>97790</wp:posOffset>
                </wp:positionV>
                <wp:extent cx="236220" cy="222250"/>
                <wp:effectExtent l="52070" t="52705" r="49530" b="44450"/>
                <wp:wrapNone/>
                <wp:docPr id="711" name="Прямоугольник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C99A4C3" id="Прямоугольник 711" o:spid="_x0000_s1026" style="position:absolute;margin-left:4.3pt;margin-top:7.7pt;width:18.6pt;height:17.5pt;rotation:-5260564fd;z-index:-25087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 wp14:anchorId="38E1576B" wp14:editId="37E37997">
                <wp:simplePos x="0" y="0"/>
                <wp:positionH relativeFrom="column">
                  <wp:posOffset>588010</wp:posOffset>
                </wp:positionH>
                <wp:positionV relativeFrom="paragraph">
                  <wp:posOffset>166370</wp:posOffset>
                </wp:positionV>
                <wp:extent cx="236220" cy="222250"/>
                <wp:effectExtent l="52070" t="45085" r="49530" b="52070"/>
                <wp:wrapNone/>
                <wp:docPr id="710" name="Прямоугольник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CD23501" id="Прямоугольник 710" o:spid="_x0000_s1026" style="position:absolute;margin-left:46.3pt;margin-top:13.1pt;width:18.6pt;height:17.5pt;rotation:-5260564fd;z-index:-2508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" strokeweight="2pt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 wp14:anchorId="2CBC67E7" wp14:editId="52EADEC9">
                <wp:simplePos x="0" y="0"/>
                <wp:positionH relativeFrom="column">
                  <wp:posOffset>-410210</wp:posOffset>
                </wp:positionH>
                <wp:positionV relativeFrom="paragraph">
                  <wp:posOffset>21590</wp:posOffset>
                </wp:positionV>
                <wp:extent cx="236220" cy="222250"/>
                <wp:effectExtent l="53975" t="52705" r="47625" b="44450"/>
                <wp:wrapNone/>
                <wp:docPr id="709" name="Прямоугольник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480809C" id="Прямоугольник 709" o:spid="_x0000_s1026" style="position:absolute;margin-left:-32.3pt;margin-top:1.7pt;width:18.6pt;height:17.5pt;rotation:-5260564fd;z-index:-25088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 wp14:anchorId="1771A501" wp14:editId="7DD3E4FC">
                <wp:simplePos x="0" y="0"/>
                <wp:positionH relativeFrom="column">
                  <wp:posOffset>1045210</wp:posOffset>
                </wp:positionH>
                <wp:positionV relativeFrom="paragraph">
                  <wp:posOffset>64770</wp:posOffset>
                </wp:positionV>
                <wp:extent cx="236220" cy="222250"/>
                <wp:effectExtent l="52070" t="48260" r="49530" b="48895"/>
                <wp:wrapNone/>
                <wp:docPr id="708" name="Прямоугольник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24AB0D" id="Прямоугольник 708" o:spid="_x0000_s1026" style="position:absolute;margin-left:82.3pt;margin-top:5.1pt;width:18.6pt;height:17.5pt;rotation:-5260564fd;z-index:-25087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szCs w:val="22"/>
          <w:lang w:eastAsia="en-US"/>
        </w:rPr>
        <w:pict>
          <v:shape id="_x0000_s1880" type="#_x0000_t136" style="position:absolute;left:0;text-align:left;margin-left:-28.3pt;margin-top:5.45pt;width:103.1pt;height:16.8pt;rotation:469712fd;z-index:251940864;mso-position-horizontal-relative:text;mso-position-vertical-relative:text" fillcolor="black">
            <v:shadow color="#868686"/>
            <v:textpath style="font-family:&quot;Times New Roman&quot;;v-text-kern:t" trim="t" fitpath="t" string="ул.Дружбы, 171"/>
          </v:shape>
        </w:pic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 wp14:anchorId="45049EA5" wp14:editId="5D46E699">
                <wp:simplePos x="0" y="0"/>
                <wp:positionH relativeFrom="column">
                  <wp:posOffset>3735070</wp:posOffset>
                </wp:positionH>
                <wp:positionV relativeFrom="paragraph">
                  <wp:posOffset>105410</wp:posOffset>
                </wp:positionV>
                <wp:extent cx="236220" cy="222250"/>
                <wp:effectExtent l="46355" t="50800" r="55245" b="46355"/>
                <wp:wrapNone/>
                <wp:docPr id="707" name="Прямоугольник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2BD7B14" id="Прямоугольник 707" o:spid="_x0000_s1026" style="position:absolute;margin-left:294.1pt;margin-top:8.3pt;width:18.6pt;height:17.5pt;rotation:-5260564fd;z-index:-25087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" strokeweight="2pt"/>
            </w:pict>
          </mc:Fallback>
        </mc:AlternateContent>
      </w:r>
      <w:r w:rsidR="00E2578E"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 wp14:anchorId="04096071" wp14:editId="76C56EE4">
                <wp:simplePos x="0" y="0"/>
                <wp:positionH relativeFrom="column">
                  <wp:posOffset>3003550</wp:posOffset>
                </wp:positionH>
                <wp:positionV relativeFrom="paragraph">
                  <wp:posOffset>13970</wp:posOffset>
                </wp:positionV>
                <wp:extent cx="236220" cy="222250"/>
                <wp:effectExtent l="48260" t="45085" r="53340" b="52070"/>
                <wp:wrapNone/>
                <wp:docPr id="706" name="Прямоугольник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59A542A" id="Прямоугольник 706" o:spid="_x0000_s1026" style="position:absolute;margin-left:236.5pt;margin-top:1.1pt;width:18.6pt;height:17.5pt;rotation:-5260564fd;z-index:-25087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anchorId="0F3C289A" wp14:editId="11EE5485">
                <wp:simplePos x="0" y="0"/>
                <wp:positionH relativeFrom="column">
                  <wp:posOffset>4428490</wp:posOffset>
                </wp:positionH>
                <wp:positionV relativeFrom="paragraph">
                  <wp:posOffset>41275</wp:posOffset>
                </wp:positionV>
                <wp:extent cx="236220" cy="222250"/>
                <wp:effectExtent l="53975" t="53340" r="47625" b="53340"/>
                <wp:wrapNone/>
                <wp:docPr id="705" name="Прямоугольник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8016190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BAAFEB9" id="Прямоугольник 705" o:spid="_x0000_s1026" style="position:absolute;margin-left:348.7pt;margin-top:3.25pt;width:18.6pt;height:17.5pt;rotation:-5260564fd;z-index:-25087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" strokeweight="2pt"/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szCs w:val="22"/>
          <w:lang w:eastAsia="en-US"/>
        </w:rPr>
        <w:pict>
          <v:shape id="_x0000_s1881" type="#_x0000_t136" style="position:absolute;left:0;text-align:left;margin-left:229.55pt;margin-top:4.1pt;width:127.2pt;height:16.8pt;rotation:561623fd;z-index:251941888;mso-position-horizontal-relative:text;mso-position-vertical-relative:text" fillcolor="black">
            <v:shadow color="#868686"/>
            <v:textpath style="font-family:&quot;Times New Roman&quot;;v-text-kern:t" trim="t" fitpath="t" string="ул.Солнечная, 20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7F2D2B1C" wp14:editId="02DBC53D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704" name="Прямая со стрелкой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AECD76" id="Прямая со стрелкой 704" o:spid="_x0000_s1026" type="#_x0000_t32" style="position:absolute;margin-left:16.95pt;margin-top:7pt;width:37.2pt;height:.6pt;z-index:2524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Cb4RnJ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E2578E" w:rsidRPr="006B34C9" w:rsidRDefault="009C6AF7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ab/>
      </w:r>
      <w:r w:rsidR="00E2578E" w:rsidRPr="006B34C9">
        <w:rPr>
          <w:rFonts w:cs="Arial"/>
        </w:rPr>
        <w:t>которой не допускается розничная продажа алкогольной продукции.</w:t>
      </w:r>
    </w:p>
    <w:p w:rsidR="00E2578E" w:rsidRPr="006B34C9" w:rsidRDefault="00E2578E" w:rsidP="00C503E3">
      <w:pPr>
        <w:tabs>
          <w:tab w:val="left" w:pos="0"/>
        </w:tabs>
        <w:suppressAutoHyphens/>
        <w:ind w:left="707"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442A7693" wp14:editId="2C13AED6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703" name="Прямая со стрелкой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A78171" id="Прямая со стрелкой 703" o:spid="_x0000_s1026" type="#_x0000_t32" style="position:absolute;margin-left:16.95pt;margin-top:7.3pt;width:37.2pt;height:.6pt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BYKKTF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Pr="006B34C9">
        <w:rPr>
          <w:rFonts w:cs="Arial"/>
        </w:rPr>
        <w:t>Граница прилегающей территории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0A271286" wp14:editId="17FE5CCC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702" name="Прямая со стрелкой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7BFF99A" id="Прямая со стрелкой 702" o:spid="_x0000_s1026" type="#_x0000_t32" style="position:absolute;margin-left:16.95pt;margin-top:8.5pt;width:37.2pt;height:.6pt;z-index:2524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A8ed9F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Маршрут движения (80 м)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143AC7D8" wp14:editId="2E1152C1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701" name="Полилиния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632B1A" id="Полилиния 701" o:spid="_x0000_s1026" style="position:absolute;margin-left:27.15pt;margin-top:4.45pt;width:15.6pt;height:10.2pt;z-index:25242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Вход для посетителей на обособленную территорию</w:t>
      </w:r>
    </w:p>
    <w:p w:rsidR="00C503E3" w:rsidRPr="006B34C9" w:rsidRDefault="00C503E3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A0776D" w:rsidRPr="006B34C9" w:rsidRDefault="00A0776D" w:rsidP="009C6AF7">
      <w:pPr>
        <w:pStyle w:val="3"/>
      </w:pPr>
      <w:r w:rsidRPr="006B34C9">
        <w:lastRenderedPageBreak/>
        <w:t>Схема</w:t>
      </w:r>
      <w:r w:rsidR="00995C1B" w:rsidRPr="006B34C9">
        <w:t xml:space="preserve"> № </w:t>
      </w:r>
      <w:r w:rsidR="00D46E53" w:rsidRPr="006B34C9">
        <w:t>15</w:t>
      </w:r>
      <w:r w:rsidR="00C503E3" w:rsidRPr="006B34C9">
        <w:t xml:space="preserve"> </w:t>
      </w:r>
      <w:r w:rsidRPr="006B34C9">
        <w:t>границ прилегающих территорий</w:t>
      </w:r>
    </w:p>
    <w:p w:rsidR="00DD4288" w:rsidRPr="006B34C9" w:rsidRDefault="00DD4288" w:rsidP="00995C1B">
      <w:pPr>
        <w:suppressAutoHyphens/>
        <w:ind w:firstLine="709"/>
        <w:rPr>
          <w:rFonts w:cs="Arial"/>
        </w:rPr>
      </w:pPr>
    </w:p>
    <w:p w:rsidR="00C503E3" w:rsidRPr="006B34C9" w:rsidRDefault="00C503E3" w:rsidP="00995C1B">
      <w:pPr>
        <w:suppressAutoHyphens/>
        <w:ind w:firstLine="709"/>
        <w:rPr>
          <w:rFonts w:cs="Arial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3510"/>
        <w:gridCol w:w="6106"/>
      </w:tblGrid>
      <w:tr w:rsidR="00A0776D" w:rsidRPr="006B34C9" w:rsidTr="009C6AF7">
        <w:tc>
          <w:tcPr>
            <w:tcW w:w="3510" w:type="dxa"/>
            <w:shd w:val="clear" w:color="auto" w:fill="auto"/>
          </w:tcPr>
          <w:p w:rsidR="00A0776D" w:rsidRPr="006B34C9" w:rsidRDefault="00A0776D" w:rsidP="009C6AF7">
            <w:pPr>
              <w:pStyle w:val="a4"/>
              <w:shd w:val="clear" w:color="auto" w:fill="FFFFFF"/>
              <w:suppressAutoHyphens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 xml:space="preserve">ДК Российской Армии </w:t>
            </w:r>
          </w:p>
        </w:tc>
        <w:tc>
          <w:tcPr>
            <w:tcW w:w="6106" w:type="dxa"/>
            <w:shd w:val="clear" w:color="auto" w:fill="auto"/>
          </w:tcPr>
          <w:p w:rsidR="00A0776D" w:rsidRPr="006B34C9" w:rsidRDefault="00A0776D" w:rsidP="009C6AF7">
            <w:pPr>
              <w:suppressAutoHyphens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Забайкальский край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п.Горный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ул. Тюрина</w:t>
            </w:r>
            <w:r w:rsidR="00995C1B" w:rsidRPr="006B34C9">
              <w:rPr>
                <w:rFonts w:cs="Arial"/>
              </w:rPr>
              <w:t xml:space="preserve">, </w:t>
            </w:r>
            <w:r w:rsidRPr="006B34C9">
              <w:rPr>
                <w:rFonts w:cs="Arial"/>
              </w:rPr>
              <w:t>д.1</w:t>
            </w:r>
          </w:p>
        </w:tc>
      </w:tr>
    </w:tbl>
    <w:p w:rsidR="00A0776D" w:rsidRPr="006B34C9" w:rsidRDefault="00A0776D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9A0932C" wp14:editId="503AEFC0">
                <wp:simplePos x="0" y="0"/>
                <wp:positionH relativeFrom="column">
                  <wp:posOffset>-927735</wp:posOffset>
                </wp:positionH>
                <wp:positionV relativeFrom="paragraph">
                  <wp:posOffset>54610</wp:posOffset>
                </wp:positionV>
                <wp:extent cx="7322820" cy="891540"/>
                <wp:effectExtent l="5715" t="6985" r="5715" b="6350"/>
                <wp:wrapNone/>
                <wp:docPr id="737" name="Полилиния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22820" cy="891540"/>
                        </a:xfrm>
                        <a:custGeom>
                          <a:avLst/>
                          <a:gdLst>
                            <a:gd name="T0" fmla="*/ 11532 w 11532"/>
                            <a:gd name="T1" fmla="*/ 1404 h 1404"/>
                            <a:gd name="T2" fmla="*/ 3708 w 11532"/>
                            <a:gd name="T3" fmla="*/ 1200 h 1404"/>
                            <a:gd name="T4" fmla="*/ 0 w 11532"/>
                            <a:gd name="T5" fmla="*/ 0 h 14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532" h="1404">
                              <a:moveTo>
                                <a:pt x="11532" y="1404"/>
                              </a:moveTo>
                              <a:lnTo>
                                <a:pt x="3708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polyline w14:anchorId="320E620E" id="Полилиния 737" o:spid="_x0000_s1026" style="position:absolute;z-index:2524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503.55pt,74.5pt,112.35pt,64.3pt,-73.05pt,4.3pt" coordsize="11532,1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" filled="f">
                <v:stroke dashstyle="dashDot"/>
                <v:path arrowok="t" o:connecttype="custom" o:connectlocs="7322820,891540;2354580,762000;0,0" o:connectangles="0,0,0"/>
              </v:poly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00C80C1" wp14:editId="7AB42415">
                <wp:simplePos x="0" y="0"/>
                <wp:positionH relativeFrom="column">
                  <wp:posOffset>3773805</wp:posOffset>
                </wp:positionH>
                <wp:positionV relativeFrom="paragraph">
                  <wp:posOffset>2927985</wp:posOffset>
                </wp:positionV>
                <wp:extent cx="1981200" cy="1379220"/>
                <wp:effectExtent l="192405" t="289560" r="188595" b="274320"/>
                <wp:wrapNone/>
                <wp:docPr id="736" name="Полилиния 736" descr="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08017">
                          <a:off x="0" y="0"/>
                          <a:ext cx="1981200" cy="1379220"/>
                        </a:xfrm>
                        <a:custGeom>
                          <a:avLst/>
                          <a:gdLst>
                            <a:gd name="T0" fmla="*/ 0 w 3120"/>
                            <a:gd name="T1" fmla="*/ 1944 h 2172"/>
                            <a:gd name="T2" fmla="*/ 0 w 3120"/>
                            <a:gd name="T3" fmla="*/ 0 h 2172"/>
                            <a:gd name="T4" fmla="*/ 3120 w 3120"/>
                            <a:gd name="T5" fmla="*/ 24 h 2172"/>
                            <a:gd name="T6" fmla="*/ 3120 w 3120"/>
                            <a:gd name="T7" fmla="*/ 525 h 2172"/>
                            <a:gd name="T8" fmla="*/ 2940 w 3120"/>
                            <a:gd name="T9" fmla="*/ 525 h 2172"/>
                            <a:gd name="T10" fmla="*/ 2940 w 3120"/>
                            <a:gd name="T11" fmla="*/ 1656 h 2172"/>
                            <a:gd name="T12" fmla="*/ 3096 w 3120"/>
                            <a:gd name="T13" fmla="*/ 1680 h 2172"/>
                            <a:gd name="T14" fmla="*/ 3108 w 3120"/>
                            <a:gd name="T15" fmla="*/ 2172 h 2172"/>
                            <a:gd name="T16" fmla="*/ 0 w 3120"/>
                            <a:gd name="T17" fmla="*/ 2172 h 2172"/>
                            <a:gd name="T18" fmla="*/ 0 w 3120"/>
                            <a:gd name="T19" fmla="*/ 1944 h 21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120" h="2172">
                              <a:moveTo>
                                <a:pt x="0" y="1944"/>
                              </a:moveTo>
                              <a:lnTo>
                                <a:pt x="0" y="0"/>
                              </a:lnTo>
                              <a:lnTo>
                                <a:pt x="3120" y="24"/>
                              </a:lnTo>
                              <a:lnTo>
                                <a:pt x="3120" y="525"/>
                              </a:lnTo>
                              <a:lnTo>
                                <a:pt x="2940" y="525"/>
                              </a:lnTo>
                              <a:lnTo>
                                <a:pt x="2940" y="1656"/>
                              </a:lnTo>
                              <a:lnTo>
                                <a:pt x="3096" y="1680"/>
                              </a:lnTo>
                              <a:lnTo>
                                <a:pt x="3108" y="2172"/>
                              </a:lnTo>
                              <a:lnTo>
                                <a:pt x="0" y="2172"/>
                              </a:lnTo>
                              <a:lnTo>
                                <a:pt x="0" y="1944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BA480C2" id="Полилиния 736" o:spid="_x0000_s1026" alt="Плетенка" style="position:absolute;margin-left:297.15pt;margin-top:230.55pt;width:156pt;height:108.6pt;rotation:1101023fd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20,2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" path="m,1944l,,3120,24r,501l2940,525r,1131l3096,1680r12,492l,2172,,1944xe" fillcolor="black" strokeweight="2pt">
                <v:fill r:id="rId11" o:title="" type="pattern"/>
                <v:path arrowok="t" o:connecttype="custom" o:connectlocs="0,1234440;0,0;1981200,15240;1981200,333375;1866900,333375;1866900,1051560;1965960,1066800;1973580,1379220;0,1379220;0,1234440" o:connectangles="0,0,0,0,0,0,0,0,0,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BD92DC4" wp14:editId="05BDB4AA">
                <wp:simplePos x="0" y="0"/>
                <wp:positionH relativeFrom="column">
                  <wp:posOffset>4192905</wp:posOffset>
                </wp:positionH>
                <wp:positionV relativeFrom="paragraph">
                  <wp:posOffset>3210560</wp:posOffset>
                </wp:positionV>
                <wp:extent cx="655320" cy="670560"/>
                <wp:effectExtent l="97155" t="95885" r="95250" b="90805"/>
                <wp:wrapNone/>
                <wp:docPr id="735" name="Прямоугольник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09429">
                          <a:off x="0" y="0"/>
                          <a:ext cx="65532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EDD0A9C" id="Прямоугольник 735" o:spid="_x0000_s1026" style="position:absolute;margin-left:330.15pt;margin-top:252.8pt;width:51.6pt;height:52.8pt;rotation:1102566fd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"/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59C885FE" wp14:editId="7CC94FDD">
                <wp:simplePos x="0" y="0"/>
                <wp:positionH relativeFrom="column">
                  <wp:posOffset>4749165</wp:posOffset>
                </wp:positionH>
                <wp:positionV relativeFrom="paragraph">
                  <wp:posOffset>3570605</wp:posOffset>
                </wp:positionV>
                <wp:extent cx="198120" cy="129540"/>
                <wp:effectExtent l="49530" t="40640" r="30480" b="0"/>
                <wp:wrapNone/>
                <wp:docPr id="734" name="Полилиния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271481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C67AD46" id="Полилиния 734" o:spid="_x0000_s1026" style="position:absolute;margin-left:373.95pt;margin-top:281.15pt;width:15.6pt;height:10.2pt;rotation:-4665596fd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209D562" wp14:editId="5E4BF36E">
                <wp:simplePos x="0" y="0"/>
                <wp:positionH relativeFrom="column">
                  <wp:posOffset>1480185</wp:posOffset>
                </wp:positionH>
                <wp:positionV relativeFrom="paragraph">
                  <wp:posOffset>2644140</wp:posOffset>
                </wp:positionV>
                <wp:extent cx="3303270" cy="960120"/>
                <wp:effectExtent l="22860" t="24765" r="17145" b="24765"/>
                <wp:wrapNone/>
                <wp:docPr id="733" name="Прямая соединительная линия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303270" cy="96012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180F97" id="Прямая соединительная линия 733" o:spid="_x0000_s1026" style="position:absolute;flip:x y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55pt,208.2pt" to="376.65pt,2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" strokeweight="2.5pt">
                <v:stroke dashstyle="1 1" endcap="round"/>
              </v: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2C6B335" wp14:editId="3BD5AF7A">
                <wp:simplePos x="0" y="0"/>
                <wp:positionH relativeFrom="column">
                  <wp:posOffset>3674745</wp:posOffset>
                </wp:positionH>
                <wp:positionV relativeFrom="paragraph">
                  <wp:posOffset>1426210</wp:posOffset>
                </wp:positionV>
                <wp:extent cx="556260" cy="1836420"/>
                <wp:effectExtent l="17145" t="16510" r="17145" b="23495"/>
                <wp:wrapNone/>
                <wp:docPr id="732" name="Прямая соединительная линия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6260" cy="183642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87A812" id="Прямая соединительная линия 732" o:spid="_x0000_s1026" style="position:absolute;flip:y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.35pt,112.3pt" to="333.15pt,2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" strokeweight="2.5pt">
                <v:stroke dashstyle="1 1" endcap="round"/>
              </v: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FB9B024" wp14:editId="61A7203B">
                <wp:simplePos x="0" y="0"/>
                <wp:positionH relativeFrom="column">
                  <wp:posOffset>3042285</wp:posOffset>
                </wp:positionH>
                <wp:positionV relativeFrom="paragraph">
                  <wp:posOffset>3272790</wp:posOffset>
                </wp:positionV>
                <wp:extent cx="632460" cy="1943100"/>
                <wp:effectExtent l="22860" t="24765" r="20955" b="22860"/>
                <wp:wrapNone/>
                <wp:docPr id="731" name="Прямая соединительная линия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2460" cy="194310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D7580B" id="Прямая соединительная линия 731" o:spid="_x0000_s1026" style="position:absolute;flip:x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55pt,257.7pt" to="289.35pt,4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" strokeweight="2.5pt">
                <v:stroke dashstyle="1 1" endcap="round"/>
              </v: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38C5864" wp14:editId="1A27CFD1">
                <wp:simplePos x="0" y="0"/>
                <wp:positionH relativeFrom="column">
                  <wp:posOffset>3918585</wp:posOffset>
                </wp:positionH>
                <wp:positionV relativeFrom="paragraph">
                  <wp:posOffset>2437130</wp:posOffset>
                </wp:positionV>
                <wp:extent cx="1249680" cy="365760"/>
                <wp:effectExtent l="22860" t="17780" r="22860" b="16510"/>
                <wp:wrapNone/>
                <wp:docPr id="730" name="Прямая соединительная линия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9680" cy="36576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6921D26" id="Прямая соединительная линия 730" o:spid="_x0000_s1026" style="position:absolute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55pt,191.9pt" to="406.95pt,2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" strokeweight="2.5pt">
                <v:stroke dashstyle="1 1" endcap="round"/>
              </v: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45C5674" wp14:editId="656D453A">
                <wp:simplePos x="0" y="0"/>
                <wp:positionH relativeFrom="column">
                  <wp:posOffset>3415665</wp:posOffset>
                </wp:positionH>
                <wp:positionV relativeFrom="paragraph">
                  <wp:posOffset>4106545</wp:posOffset>
                </wp:positionV>
                <wp:extent cx="1367790" cy="396240"/>
                <wp:effectExtent l="24765" t="20320" r="17145" b="21590"/>
                <wp:wrapNone/>
                <wp:docPr id="729" name="Прямая соединительная линия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7790" cy="39624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FAF14A" id="Прямая соединительная линия 729" o:spid="_x0000_s1026" style="position:absolute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95pt,323.35pt" to="376.65pt,3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" strokeweight="2.5pt">
                <v:stroke dashstyle="1 1" endcap="round"/>
              </v:line>
            </w:pict>
          </mc:Fallback>
        </mc:AlternateContent>
      </w: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C05BEE7" wp14:editId="73796EEB">
                <wp:simplePos x="0" y="0"/>
                <wp:positionH relativeFrom="column">
                  <wp:posOffset>1091565</wp:posOffset>
                </wp:positionH>
                <wp:positionV relativeFrom="paragraph">
                  <wp:posOffset>1372870</wp:posOffset>
                </wp:positionV>
                <wp:extent cx="4358640" cy="4145280"/>
                <wp:effectExtent l="43815" t="20320" r="45720" b="44450"/>
                <wp:wrapNone/>
                <wp:docPr id="728" name="Полилиния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58640" cy="4145280"/>
                        </a:xfrm>
                        <a:custGeom>
                          <a:avLst/>
                          <a:gdLst>
                            <a:gd name="T0" fmla="*/ 7800 w 8244"/>
                            <a:gd name="T1" fmla="*/ 3384 h 7944"/>
                            <a:gd name="T2" fmla="*/ 8244 w 8244"/>
                            <a:gd name="T3" fmla="*/ 1860 h 7944"/>
                            <a:gd name="T4" fmla="*/ 5796 w 8244"/>
                            <a:gd name="T5" fmla="*/ 0 h 7944"/>
                            <a:gd name="T6" fmla="*/ 1932 w 8244"/>
                            <a:gd name="T7" fmla="*/ 0 h 7944"/>
                            <a:gd name="T8" fmla="*/ 660 w 8244"/>
                            <a:gd name="T9" fmla="*/ 2448 h 7944"/>
                            <a:gd name="T10" fmla="*/ 0 w 8244"/>
                            <a:gd name="T11" fmla="*/ 5268 h 7944"/>
                            <a:gd name="T12" fmla="*/ 2340 w 8244"/>
                            <a:gd name="T13" fmla="*/ 7116 h 7944"/>
                            <a:gd name="T14" fmla="*/ 5148 w 8244"/>
                            <a:gd name="T15" fmla="*/ 7944 h 7944"/>
                            <a:gd name="T16" fmla="*/ 6876 w 8244"/>
                            <a:gd name="T17" fmla="*/ 6828 h 7944"/>
                            <a:gd name="T18" fmla="*/ 7248 w 8244"/>
                            <a:gd name="T19" fmla="*/ 5664 h 79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244" h="7944">
                              <a:moveTo>
                                <a:pt x="7800" y="3384"/>
                              </a:moveTo>
                              <a:lnTo>
                                <a:pt x="8244" y="1860"/>
                              </a:lnTo>
                              <a:lnTo>
                                <a:pt x="5796" y="0"/>
                              </a:lnTo>
                              <a:lnTo>
                                <a:pt x="1932" y="0"/>
                              </a:lnTo>
                              <a:lnTo>
                                <a:pt x="660" y="2448"/>
                              </a:lnTo>
                              <a:lnTo>
                                <a:pt x="0" y="5268"/>
                              </a:lnTo>
                              <a:lnTo>
                                <a:pt x="2340" y="7116"/>
                              </a:lnTo>
                              <a:lnTo>
                                <a:pt x="5148" y="7944"/>
                              </a:lnTo>
                              <a:lnTo>
                                <a:pt x="6876" y="6828"/>
                              </a:lnTo>
                              <a:lnTo>
                                <a:pt x="7248" y="5664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530940" id="Полилиния 728" o:spid="_x0000_s1026" style="position:absolute;margin-left:85.95pt;margin-top:108.1pt;width:343.2pt;height:326.4pt;z-index:2524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44,7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" path="m7800,3384l8244,1860,5796,,1932,,660,2448,,5268,2340,7116r2808,828l6876,6828,7248,5664e" filled="f" strokeweight="3pt">
                <v:path arrowok="t" o:connecttype="custom" o:connectlocs="4123895,1765814;4358640,970572;3064371,0;1021457,0;348945,1277397;0,2748909;1237169,3713219;2721771,4145280;3635372,3562937;3832050,2955547" o:connectangles="0,0,0,0,0,0,0,0,0,0"/>
              </v:shape>
            </w:pict>
          </mc:Fallback>
        </mc:AlternateConten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4A7CE0" w:rsidP="00995C1B">
      <w:pPr>
        <w:tabs>
          <w:tab w:val="left" w:pos="2832"/>
        </w:tabs>
        <w:suppressAutoHyphens/>
        <w:ind w:firstLine="709"/>
        <w:rPr>
          <w:rFonts w:cs="Arial"/>
        </w:rPr>
      </w:pPr>
      <w:r w:rsidRPr="006B34C9">
        <w:rPr>
          <w:rFonts w:cs="Arial"/>
          <w:lang w:eastAsia="en-US"/>
        </w:rPr>
        <w:pict>
          <v:shape id="_x0000_s1889" type="#_x0000_t136" style="position:absolute;left:0;text-align:left;margin-left:118.65pt;margin-top:3.4pt;width:128.4pt;height:52.35pt;z-index:251943936;mso-position-horizontal-relative:text;mso-position-vertical-relative:text" fillcolor="black">
            <v:shadow color="#868686"/>
            <v:textpath style="font-family:&quot;Times New Roman&quot;;v-text-kern:t" trim="t" fitpath="t" string="ДК РА&#10;пл.Тюрина, 1"/>
          </v:shape>
        </w:pict>
      </w: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E2578E" w:rsidRPr="006B34C9" w:rsidRDefault="00E2578E" w:rsidP="00995C1B">
      <w:pPr>
        <w:tabs>
          <w:tab w:val="left" w:pos="2832"/>
        </w:tabs>
        <w:suppressAutoHyphens/>
        <w:ind w:firstLine="709"/>
        <w:rPr>
          <w:rFonts w:cs="Arial"/>
        </w:rPr>
      </w:pPr>
    </w:p>
    <w:p w:rsidR="00995C1B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14A126C2" wp14:editId="05589DD9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5715" t="12700" r="7620" b="8255"/>
                <wp:wrapNone/>
                <wp:docPr id="727" name="Прямая со стрелкой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61C224" id="Прямая со стрелкой 727" o:spid="_x0000_s1026" type="#_x0000_t32" style="position:absolute;margin-left:16.95pt;margin-top:7pt;width:37.2pt;height:.6pt;z-index:25245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YIRmm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Граница обособленной территории организации</w:t>
      </w:r>
      <w:r w:rsidR="00995C1B" w:rsidRPr="006B34C9">
        <w:rPr>
          <w:rFonts w:cs="Arial"/>
        </w:rPr>
        <w:t xml:space="preserve">, </w:t>
      </w:r>
      <w:r w:rsidRPr="006B34C9">
        <w:rPr>
          <w:rFonts w:cs="Arial"/>
        </w:rPr>
        <w:t>на прилегающей территории</w:t>
      </w:r>
    </w:p>
    <w:p w:rsidR="00E2578E" w:rsidRPr="006B34C9" w:rsidRDefault="00C503E3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</w:rPr>
        <w:tab/>
      </w:r>
      <w:r w:rsidR="00E2578E" w:rsidRPr="006B34C9">
        <w:rPr>
          <w:rFonts w:cs="Arial"/>
        </w:rPr>
        <w:t>которой не допускается розничная продажа алкогольной продукции.</w:t>
      </w:r>
    </w:p>
    <w:p w:rsidR="00E2578E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33AC383E" wp14:editId="70F67504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24765" t="26035" r="26670" b="23495"/>
                <wp:wrapNone/>
                <wp:docPr id="726" name="Прямая со стрелкой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945B7C1" id="Прямая со стрелкой 726" o:spid="_x0000_s1026" type="#_x0000_t32" style="position:absolute;margin-left:16.95pt;margin-top:7.3pt;width:37.2pt;height:.6pt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EBLxYh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Граница прилегающей территории</w:t>
      </w:r>
    </w:p>
    <w:p w:rsidR="00E2578E" w:rsidRPr="006B34C9" w:rsidRDefault="00E2578E" w:rsidP="00C503E3">
      <w:pPr>
        <w:tabs>
          <w:tab w:val="left" w:pos="0"/>
        </w:tabs>
        <w:suppressAutoHyphens/>
        <w:ind w:left="707"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9F41A22" wp14:editId="649B519B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15240" t="12700" r="17145" b="17780"/>
                <wp:wrapNone/>
                <wp:docPr id="725" name="Прямая со стрелкой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C3AC8A0" id="Прямая со стрелкой 725" o:spid="_x0000_s1026" type="#_x0000_t32" style="position:absolute;margin-left:16.95pt;margin-top:8.5pt;width:37.2pt;height:.6pt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Kv6BbF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Pr="006B34C9">
        <w:rPr>
          <w:rFonts w:cs="Arial"/>
        </w:rPr>
        <w:t>Маршрут движения (80 м)</w:t>
      </w:r>
    </w:p>
    <w:p w:rsidR="00013D04" w:rsidRPr="006B34C9" w:rsidRDefault="00E2578E" w:rsidP="00995C1B">
      <w:pPr>
        <w:tabs>
          <w:tab w:val="left" w:pos="0"/>
        </w:tabs>
        <w:suppressAutoHyphens/>
        <w:ind w:firstLine="709"/>
        <w:rPr>
          <w:rFonts w:cs="Arial"/>
        </w:rPr>
      </w:pPr>
      <w:r w:rsidRPr="006B34C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35969D8C" wp14:editId="6E26CF76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724" name="Полилиния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0A8A9A" id="Полилиния 724" o:spid="_x0000_s1026" style="position:absolute;margin-left:27.15pt;margin-top:4.45pt;width:15.6pt;height:10.2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" path="m,l5400,21600r10800,l21600,,,xe" strokeweight="1pt">
                <v:stroke joinstyle="miter"/>
                <v:path o:connecttype="custom" o:connectlocs="173355,64770;99060,129540;24765,64770;99060,0" o:connectangles="0,0,0,0" textboxrect="4500,4500,17100,17100"/>
              </v:shape>
            </w:pict>
          </mc:Fallback>
        </mc:AlternateContent>
      </w:r>
      <w:r w:rsidR="00995C1B" w:rsidRPr="006B34C9">
        <w:rPr>
          <w:rFonts w:cs="Arial"/>
        </w:rPr>
        <w:t xml:space="preserve"> </w:t>
      </w:r>
      <w:r w:rsidR="00C503E3" w:rsidRPr="006B34C9">
        <w:rPr>
          <w:rFonts w:cs="Arial"/>
        </w:rPr>
        <w:tab/>
      </w:r>
      <w:r w:rsidRPr="006B34C9">
        <w:rPr>
          <w:rFonts w:cs="Arial"/>
        </w:rPr>
        <w:t>Вход в здание для посетителей</w:t>
      </w:r>
    </w:p>
    <w:p w:rsidR="00013D04" w:rsidRPr="006B34C9" w:rsidRDefault="00013D04">
      <w:pPr>
        <w:ind w:firstLine="0"/>
        <w:jc w:val="left"/>
        <w:rPr>
          <w:rFonts w:cs="Arial"/>
        </w:rPr>
      </w:pPr>
      <w:r w:rsidRPr="006B34C9">
        <w:rPr>
          <w:rFonts w:cs="Arial"/>
        </w:rPr>
        <w:br w:type="page"/>
      </w:r>
    </w:p>
    <w:p w:rsidR="00013D04" w:rsidRPr="006B34C9" w:rsidRDefault="00013D04" w:rsidP="00013D04">
      <w:pPr>
        <w:tabs>
          <w:tab w:val="left" w:pos="0"/>
        </w:tabs>
        <w:spacing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9C6AF7">
      <w:pPr>
        <w:pStyle w:val="3"/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t>Схема №16</w:t>
      </w:r>
      <w:r w:rsidR="009C6AF7" w:rsidRPr="006B34C9">
        <w:rPr>
          <w:rFonts w:eastAsiaTheme="minorHAnsi"/>
          <w:lang w:eastAsia="en-US"/>
        </w:rPr>
        <w:t xml:space="preserve"> </w:t>
      </w:r>
      <w:r w:rsidRPr="006B34C9">
        <w:rPr>
          <w:rFonts w:eastAsiaTheme="minorHAnsi"/>
          <w:lang w:eastAsia="en-US"/>
        </w:rPr>
        <w:t>границ прилегающих территорий</w:t>
      </w:r>
    </w:p>
    <w:p w:rsidR="00013D04" w:rsidRPr="006B34C9" w:rsidRDefault="00013D04" w:rsidP="009C6AF7">
      <w:pPr>
        <w:pStyle w:val="3"/>
        <w:rPr>
          <w:rFonts w:eastAsiaTheme="minorHAnsi"/>
          <w:lang w:eastAsia="en-US"/>
        </w:rPr>
      </w:pPr>
    </w:p>
    <w:p w:rsidR="009C6AF7" w:rsidRPr="006B34C9" w:rsidRDefault="009C6AF7" w:rsidP="009C6AF7">
      <w:pPr>
        <w:pStyle w:val="3"/>
        <w:rPr>
          <w:rFonts w:eastAsiaTheme="minorHAnsi"/>
          <w:lang w:eastAsia="en-US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013D04" w:rsidRPr="006B34C9" w:rsidTr="009C6AF7">
        <w:tc>
          <w:tcPr>
            <w:tcW w:w="4807" w:type="dxa"/>
            <w:shd w:val="clear" w:color="auto" w:fill="auto"/>
          </w:tcPr>
          <w:p w:rsidR="00013D04" w:rsidRPr="006B34C9" w:rsidRDefault="00013D04" w:rsidP="009C6AF7">
            <w:pPr>
              <w:shd w:val="clear" w:color="auto" w:fill="FFFFFF"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ГУЗ «Улетовская ЦРБ»</w:t>
            </w:r>
          </w:p>
        </w:tc>
        <w:tc>
          <w:tcPr>
            <w:tcW w:w="4809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eastAsiaTheme="minorHAnsi" w:cs="Arial"/>
                <w:lang w:eastAsia="en-US"/>
              </w:rPr>
            </w:pPr>
            <w:r w:rsidRPr="006B34C9">
              <w:rPr>
                <w:rFonts w:eastAsiaTheme="minorHAnsi" w:cs="Arial"/>
                <w:lang w:eastAsia="en-US"/>
              </w:rPr>
              <w:t>Забайкальский край, п</w:t>
            </w:r>
            <w:proofErr w:type="gramStart"/>
            <w:r w:rsidRPr="006B34C9">
              <w:rPr>
                <w:rFonts w:eastAsiaTheme="minorHAnsi" w:cs="Arial"/>
                <w:lang w:eastAsia="en-US"/>
              </w:rPr>
              <w:t>.Г</w:t>
            </w:r>
            <w:proofErr w:type="gramEnd"/>
            <w:r w:rsidRPr="006B34C9">
              <w:rPr>
                <w:rFonts w:eastAsiaTheme="minorHAnsi" w:cs="Arial"/>
                <w:lang w:eastAsia="en-US"/>
              </w:rPr>
              <w:t>орный, ул. Таёжная, д.45 (ФАП)</w:t>
            </w:r>
          </w:p>
        </w:tc>
      </w:tr>
    </w:tbl>
    <w:p w:rsidR="00013D04" w:rsidRPr="006B34C9" w:rsidRDefault="00013D04" w:rsidP="00013D04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4A7CE0" w:rsidP="00013D04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42" type="#_x0000_t136" style="position:absolute;margin-left:35.85pt;margin-top:10.05pt;width:139.5pt;height:48pt;z-index:251950080" fillcolor="black">
            <v:shadow color="#868686"/>
            <v:textpath style="font-family:&quot;Times New Roman&quot;;v-text-kern:t" trim="t" fitpath="t" string="МОУ СОШ № 2&#10;ул.Таёжная, 47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1F1C645" wp14:editId="13502E32">
                <wp:simplePos x="0" y="0"/>
                <wp:positionH relativeFrom="column">
                  <wp:posOffset>2432685</wp:posOffset>
                </wp:positionH>
                <wp:positionV relativeFrom="paragraph">
                  <wp:posOffset>4178300</wp:posOffset>
                </wp:positionV>
                <wp:extent cx="1844040" cy="381000"/>
                <wp:effectExtent l="19050" t="438150" r="3810" b="438150"/>
                <wp:wrapNone/>
                <wp:docPr id="411" name="Прямоугольник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49606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1" o:spid="_x0000_s1026" style="position:absolute;margin-left:191.55pt;margin-top:329pt;width:145.2pt;height:30pt;rotation:1801810fd;z-index:25256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608E193" wp14:editId="1DC27ABA">
                <wp:simplePos x="0" y="0"/>
                <wp:positionH relativeFrom="column">
                  <wp:posOffset>10795</wp:posOffset>
                </wp:positionH>
                <wp:positionV relativeFrom="paragraph">
                  <wp:posOffset>1509395</wp:posOffset>
                </wp:positionV>
                <wp:extent cx="1657350" cy="1156970"/>
                <wp:effectExtent l="59690" t="0" r="393065" b="210820"/>
                <wp:wrapNone/>
                <wp:docPr id="412" name="Полилиния 450" descr="Описание: 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7338362">
                          <a:off x="0" y="0"/>
                          <a:ext cx="1657350" cy="1156970"/>
                        </a:xfrm>
                        <a:custGeom>
                          <a:avLst/>
                          <a:gdLst>
                            <a:gd name="T0" fmla="*/ 0 w 3048"/>
                            <a:gd name="T1" fmla="*/ 0 h 2184"/>
                            <a:gd name="T2" fmla="*/ 1657350 w 3048"/>
                            <a:gd name="T3" fmla="*/ 6357 h 2184"/>
                            <a:gd name="T4" fmla="*/ 1657350 w 3048"/>
                            <a:gd name="T5" fmla="*/ 432275 h 2184"/>
                            <a:gd name="T6" fmla="*/ 1030950 w 3048"/>
                            <a:gd name="T7" fmla="*/ 438631 h 2184"/>
                            <a:gd name="T8" fmla="*/ 1044000 w 3048"/>
                            <a:gd name="T9" fmla="*/ 1156970 h 2184"/>
                            <a:gd name="T10" fmla="*/ 626400 w 3048"/>
                            <a:gd name="T11" fmla="*/ 1150613 h 2184"/>
                            <a:gd name="T12" fmla="*/ 645975 w 3048"/>
                            <a:gd name="T13" fmla="*/ 444988 h 2184"/>
                            <a:gd name="T14" fmla="*/ 58725 w 3048"/>
                            <a:gd name="T15" fmla="*/ 432275 h 2184"/>
                            <a:gd name="T16" fmla="*/ 13050 w 3048"/>
                            <a:gd name="T17" fmla="*/ 438631 h 2184"/>
                            <a:gd name="T18" fmla="*/ 0 w 3048"/>
                            <a:gd name="T19" fmla="*/ 0 h 2184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3048" h="2184">
                              <a:moveTo>
                                <a:pt x="0" y="0"/>
                              </a:moveTo>
                              <a:lnTo>
                                <a:pt x="3048" y="12"/>
                              </a:lnTo>
                              <a:lnTo>
                                <a:pt x="3048" y="816"/>
                              </a:lnTo>
                              <a:lnTo>
                                <a:pt x="1896" y="828"/>
                              </a:lnTo>
                              <a:lnTo>
                                <a:pt x="1920" y="2184"/>
                              </a:lnTo>
                              <a:lnTo>
                                <a:pt x="1152" y="2172"/>
                              </a:lnTo>
                              <a:lnTo>
                                <a:pt x="1188" y="840"/>
                              </a:lnTo>
                              <a:lnTo>
                                <a:pt x="108" y="816"/>
                              </a:lnTo>
                              <a:lnTo>
                                <a:pt x="24" y="8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ysClr val="window" lastClr="FFFFFF">
                              <a:lumMod val="100000"/>
                              <a:lumOff val="0"/>
                            </a:sysClr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50" o:spid="_x0000_s1026" alt="Описание: Плетенка" style="position:absolute;margin-left:.85pt;margin-top:118.85pt;width:130.5pt;height:91.1pt;rotation:8015448fd;z-index:2525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48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" path="m,l3048,12r,804l1896,828r24,1356l1152,2172,1188,840,108,816,24,828,,xe" strokeweight="2pt">
                <v:fill r:id="rId14" o:title="" type="pattern"/>
                <v:path arrowok="t" o:connecttype="custom" o:connectlocs="0,0;901184063,3367609;901184063,228996890;560579063,232363969;567675000,612902739;340605000,609535129;351248906,235731578;31931719,228996890;7095938,232363969;0,0" o:connectangles="0,0,0,0,0,0,0,0,0,0"/>
              </v:shape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8EAFF7F" wp14:editId="7A588160">
                <wp:simplePos x="0" y="0"/>
                <wp:positionH relativeFrom="column">
                  <wp:posOffset>-470535</wp:posOffset>
                </wp:positionH>
                <wp:positionV relativeFrom="paragraph">
                  <wp:posOffset>4589780</wp:posOffset>
                </wp:positionV>
                <wp:extent cx="1844040" cy="381000"/>
                <wp:effectExtent l="464820" t="0" r="468630" b="0"/>
                <wp:wrapNone/>
                <wp:docPr id="413" name="Прямоугольник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233514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3" o:spid="_x0000_s1026" style="position:absolute;margin-left:-37.05pt;margin-top:361.4pt;width:145.2pt;height:30pt;rotation:7900926fd;z-index:25256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06842B3" wp14:editId="2AD3AC90">
                <wp:simplePos x="0" y="0"/>
                <wp:positionH relativeFrom="column">
                  <wp:posOffset>855345</wp:posOffset>
                </wp:positionH>
                <wp:positionV relativeFrom="paragraph">
                  <wp:posOffset>5325110</wp:posOffset>
                </wp:positionV>
                <wp:extent cx="1844040" cy="381000"/>
                <wp:effectExtent l="464820" t="0" r="468630" b="0"/>
                <wp:wrapNone/>
                <wp:docPr id="414" name="Прямоугольник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233514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4" o:spid="_x0000_s1026" style="position:absolute;margin-left:67.35pt;margin-top:419.3pt;width:145.2pt;height:30pt;rotation:7900926fd;z-index:25256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58FDA7F" wp14:editId="4ABDE6DE">
                <wp:simplePos x="0" y="0"/>
                <wp:positionH relativeFrom="column">
                  <wp:posOffset>2501265</wp:posOffset>
                </wp:positionH>
                <wp:positionV relativeFrom="paragraph">
                  <wp:posOffset>1069975</wp:posOffset>
                </wp:positionV>
                <wp:extent cx="1051560" cy="678180"/>
                <wp:effectExtent l="133350" t="247650" r="129540" b="255270"/>
                <wp:wrapNone/>
                <wp:docPr id="415" name="Прямоугольник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35469">
                          <a:off x="0" y="0"/>
                          <a:ext cx="10515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5" o:spid="_x0000_s1026" style="position:absolute;margin-left:196.95pt;margin-top:84.25pt;width:82.8pt;height:53.4pt;rotation:2004822fd;z-index:25258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24EBD58" wp14:editId="51C2CBFC">
                <wp:simplePos x="0" y="0"/>
                <wp:positionH relativeFrom="column">
                  <wp:posOffset>1824990</wp:posOffset>
                </wp:positionH>
                <wp:positionV relativeFrom="paragraph">
                  <wp:posOffset>2646680</wp:posOffset>
                </wp:positionV>
                <wp:extent cx="198120" cy="129540"/>
                <wp:effectExtent l="29210" t="0" r="60325" b="40640"/>
                <wp:wrapNone/>
                <wp:docPr id="416" name="Полилиния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948272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46" o:spid="_x0000_s1026" style="position:absolute;margin-left:143.7pt;margin-top:208.4pt;width:15.6pt;height:10.2pt;rotation:7589366fd;z-index:25258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</w:p>
    <w:p w:rsidR="00013D04" w:rsidRPr="006B34C9" w:rsidRDefault="004A7CE0" w:rsidP="00013D04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45" type="#_x0000_t136" style="position:absolute;margin-left:209.05pt;margin-top:10.25pt;width:138.5pt;height:41.55pt;z-index:251953152" fillcolor="black">
            <v:shadow color="#868686"/>
            <v:textpath style="font-family:&quot;Times New Roman&quot;;v-text-kern:t" trim="t" fitpath="t" string="Дом офицеров,&#10;не используется &#10;(аварийное состояние)"/>
          </v:shape>
        </w:pic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3918557E" wp14:editId="75949F88">
                <wp:simplePos x="0" y="0"/>
                <wp:positionH relativeFrom="column">
                  <wp:posOffset>3927475</wp:posOffset>
                </wp:positionH>
                <wp:positionV relativeFrom="paragraph">
                  <wp:posOffset>81280</wp:posOffset>
                </wp:positionV>
                <wp:extent cx="2423160" cy="3886200"/>
                <wp:effectExtent l="40005" t="46990" r="22860" b="19685"/>
                <wp:wrapNone/>
                <wp:docPr id="417" name="Freeform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3160" cy="3886200"/>
                        </a:xfrm>
                        <a:custGeom>
                          <a:avLst/>
                          <a:gdLst>
                            <a:gd name="T0" fmla="*/ 3816 w 3816"/>
                            <a:gd name="T1" fmla="*/ 6120 h 6120"/>
                            <a:gd name="T2" fmla="*/ 1332 w 3816"/>
                            <a:gd name="T3" fmla="*/ 5892 h 6120"/>
                            <a:gd name="T4" fmla="*/ 312 w 3816"/>
                            <a:gd name="T5" fmla="*/ 5308 h 6120"/>
                            <a:gd name="T6" fmla="*/ 0 w 3816"/>
                            <a:gd name="T7" fmla="*/ 2163 h 6120"/>
                            <a:gd name="T8" fmla="*/ 859 w 3816"/>
                            <a:gd name="T9" fmla="*/ 228 h 6120"/>
                            <a:gd name="T10" fmla="*/ 1284 w 3816"/>
                            <a:gd name="T11" fmla="*/ 0 h 6120"/>
                            <a:gd name="T12" fmla="*/ 3756 w 3816"/>
                            <a:gd name="T13" fmla="*/ 1164 h 6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816" h="6120">
                              <a:moveTo>
                                <a:pt x="3816" y="6120"/>
                              </a:moveTo>
                              <a:lnTo>
                                <a:pt x="1332" y="5892"/>
                              </a:lnTo>
                              <a:lnTo>
                                <a:pt x="312" y="5308"/>
                              </a:lnTo>
                              <a:lnTo>
                                <a:pt x="0" y="2163"/>
                              </a:lnTo>
                              <a:lnTo>
                                <a:pt x="859" y="228"/>
                              </a:lnTo>
                              <a:lnTo>
                                <a:pt x="1284" y="0"/>
                              </a:lnTo>
                              <a:lnTo>
                                <a:pt x="3756" y="1164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82" o:spid="_x0000_s1026" style="position:absolute;z-index:-25067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500.05pt,312.4pt,375.85pt,301pt,324.85pt,271.8pt,309.25pt,114.55pt,352.2pt,17.8pt,373.45pt,6.4pt,497.05pt,64.6pt" coordsize="3816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" filled="f" strokeweight="3pt">
                <v:path arrowok="t" o:connecttype="custom" o:connectlocs="2423160,3886200;845820,3741420;198120,3370580;0,1373505;545465,144780;815340,0;2385060,739140" o:connectangles="0,0,0,0,0,0,0"/>
              </v:polylin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1B91FA9" wp14:editId="16008EF5">
                <wp:simplePos x="0" y="0"/>
                <wp:positionH relativeFrom="column">
                  <wp:posOffset>4514215</wp:posOffset>
                </wp:positionH>
                <wp:positionV relativeFrom="paragraph">
                  <wp:posOffset>146050</wp:posOffset>
                </wp:positionV>
                <wp:extent cx="1714500" cy="1349375"/>
                <wp:effectExtent l="17145" t="24765" r="40005" b="16510"/>
                <wp:wrapNone/>
                <wp:docPr id="418" name="Freeform 1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1349375"/>
                        </a:xfrm>
                        <a:custGeom>
                          <a:avLst/>
                          <a:gdLst>
                            <a:gd name="T0" fmla="*/ 2304 w 2700"/>
                            <a:gd name="T1" fmla="*/ 2125 h 2125"/>
                            <a:gd name="T2" fmla="*/ 2700 w 2700"/>
                            <a:gd name="T3" fmla="*/ 1351 h 2125"/>
                            <a:gd name="T4" fmla="*/ 0 w 2700"/>
                            <a:gd name="T5" fmla="*/ 0 h 2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700" h="2125">
                              <a:moveTo>
                                <a:pt x="2304" y="2125"/>
                              </a:moveTo>
                              <a:lnTo>
                                <a:pt x="2700" y="135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28" o:spid="_x0000_s1026" style="position:absolute;z-index:25258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470.65pt,117.75pt,490.45pt,79.05pt,355.45pt,11.5pt" coordsize="2700,2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" filled="f" strokeweight="2.5pt">
                <v:stroke dashstyle="1 1"/>
                <v:path arrowok="t" o:connecttype="custom" o:connectlocs="1463040,1349375;1714500,857885;0,0" o:connectangles="0,0,0"/>
              </v:poly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2E790A72" wp14:editId="74928F27">
                <wp:simplePos x="0" y="0"/>
                <wp:positionH relativeFrom="column">
                  <wp:posOffset>-584835</wp:posOffset>
                </wp:positionH>
                <wp:positionV relativeFrom="paragraph">
                  <wp:posOffset>54610</wp:posOffset>
                </wp:positionV>
                <wp:extent cx="3017520" cy="2750820"/>
                <wp:effectExtent l="0" t="0" r="11430" b="11430"/>
                <wp:wrapNone/>
                <wp:docPr id="419" name="Полилиния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7520" cy="2750820"/>
                        </a:xfrm>
                        <a:custGeom>
                          <a:avLst/>
                          <a:gdLst>
                            <a:gd name="T0" fmla="*/ 1776 w 5472"/>
                            <a:gd name="T1" fmla="*/ 0 h 5208"/>
                            <a:gd name="T2" fmla="*/ 5472 w 5472"/>
                            <a:gd name="T3" fmla="*/ 2280 h 5208"/>
                            <a:gd name="T4" fmla="*/ 3612 w 5472"/>
                            <a:gd name="T5" fmla="*/ 5208 h 5208"/>
                            <a:gd name="T6" fmla="*/ 0 w 5472"/>
                            <a:gd name="T7" fmla="*/ 2913 h 5208"/>
                            <a:gd name="T8" fmla="*/ 1776 w 5472"/>
                            <a:gd name="T9" fmla="*/ 0 h 5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472" h="5208">
                              <a:moveTo>
                                <a:pt x="1776" y="0"/>
                              </a:moveTo>
                              <a:lnTo>
                                <a:pt x="5472" y="2280"/>
                              </a:lnTo>
                              <a:lnTo>
                                <a:pt x="3612" y="5208"/>
                              </a:lnTo>
                              <a:lnTo>
                                <a:pt x="0" y="2913"/>
                              </a:lnTo>
                              <a:lnTo>
                                <a:pt x="1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19" o:spid="_x0000_s1026" style="position:absolute;margin-left:-46.05pt;margin-top:4.3pt;width:237.6pt;height:216.6pt;z-index:-25074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72,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" path="m1776,l5472,2280,3612,5208,,2913,1776,xe">
                <v:stroke dashstyle="dashDot"/>
                <v:path arrowok="t" o:connecttype="custom" o:connectlocs="979371,0;3017520,1204276;1991828,2750820;0,1538621;979371,0" o:connectangles="0,0,0,0,0"/>
              </v:shap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58ABFE8" wp14:editId="26F1011F">
                <wp:simplePos x="0" y="0"/>
                <wp:positionH relativeFrom="column">
                  <wp:posOffset>5468620</wp:posOffset>
                </wp:positionH>
                <wp:positionV relativeFrom="paragraph">
                  <wp:posOffset>151130</wp:posOffset>
                </wp:positionV>
                <wp:extent cx="379095" cy="678180"/>
                <wp:effectExtent l="180975" t="82550" r="173355" b="67945"/>
                <wp:wrapNone/>
                <wp:docPr id="420" name="Rectangle 1321" descr="Крупное конфетти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764668">
                          <a:off x="0" y="0"/>
                          <a:ext cx="379095" cy="678180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21" o:spid="_x0000_s1026" alt="Крупное конфетти" style="position:absolute;margin-left:430.6pt;margin-top:11.9pt;width:29.85pt;height:53.4pt;rotation:1927488fd;z-index:25258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" fillcolor="black" strokeweight="2pt">
                <v:fill r:id="rId15" o:title="" type="pattern"/>
              </v:rect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6C4D3F0" wp14:editId="48035137">
                <wp:simplePos x="0" y="0"/>
                <wp:positionH relativeFrom="column">
                  <wp:posOffset>5723255</wp:posOffset>
                </wp:positionH>
                <wp:positionV relativeFrom="paragraph">
                  <wp:posOffset>186055</wp:posOffset>
                </wp:positionV>
                <wp:extent cx="198120" cy="129540"/>
                <wp:effectExtent l="31750" t="0" r="67310" b="44450"/>
                <wp:wrapNone/>
                <wp:docPr id="607" name="AutoShape 1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42164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7" o:spid="_x0000_s1026" style="position:absolute;margin-left:450.65pt;margin-top:14.65pt;width:15.6pt;height:10.2pt;rotation:8106417fd;z-index:25270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24F7935" wp14:editId="7DE9B201">
                <wp:simplePos x="0" y="0"/>
                <wp:positionH relativeFrom="column">
                  <wp:posOffset>4045585</wp:posOffset>
                </wp:positionH>
                <wp:positionV relativeFrom="paragraph">
                  <wp:posOffset>90170</wp:posOffset>
                </wp:positionV>
                <wp:extent cx="1626870" cy="792480"/>
                <wp:effectExtent l="24765" t="19685" r="24765" b="16510"/>
                <wp:wrapNone/>
                <wp:docPr id="606" name="Line 1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26870" cy="79248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27" o:spid="_x0000_s1026" style="position:absolute;flip:x y;z-index:2525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55pt,7.1pt" to="446.65pt,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" strokeweight="2.5pt">
                <v:stroke dashstyle="1 1" endcap="round"/>
              </v:lin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95EC2B5" wp14:editId="1360546D">
                <wp:simplePos x="0" y="0"/>
                <wp:positionH relativeFrom="column">
                  <wp:posOffset>4834255</wp:posOffset>
                </wp:positionH>
                <wp:positionV relativeFrom="paragraph">
                  <wp:posOffset>60960</wp:posOffset>
                </wp:positionV>
                <wp:extent cx="1143000" cy="2225040"/>
                <wp:effectExtent l="22860" t="18415" r="43815" b="23495"/>
                <wp:wrapNone/>
                <wp:docPr id="605" name="Freeform 1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2225040"/>
                        </a:xfrm>
                        <a:custGeom>
                          <a:avLst/>
                          <a:gdLst>
                            <a:gd name="T0" fmla="*/ 1596 w 1800"/>
                            <a:gd name="T1" fmla="*/ 0 h 3504"/>
                            <a:gd name="T2" fmla="*/ 1800 w 1800"/>
                            <a:gd name="T3" fmla="*/ 120 h 3504"/>
                            <a:gd name="T4" fmla="*/ 0 w 1800"/>
                            <a:gd name="T5" fmla="*/ 3504 h 3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00" h="3504">
                              <a:moveTo>
                                <a:pt x="1596" y="0"/>
                              </a:moveTo>
                              <a:lnTo>
                                <a:pt x="1800" y="120"/>
                              </a:lnTo>
                              <a:lnTo>
                                <a:pt x="0" y="3504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25" o:spid="_x0000_s1026" style="position:absolute;z-index:25258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460.45pt,4.8pt,470.65pt,10.8pt,380.65pt,180pt" coordsize="1800,3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" filled="f" strokeweight="2.5pt">
                <v:stroke dashstyle="1 1" endcap="round"/>
                <v:path arrowok="t" o:connecttype="custom" o:connectlocs="1013460,0;1143000,76200;0,2225040" o:connectangles="0,0,0"/>
              </v:polylin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_x0000_s1946" type="#_x0000_t136" style="position:absolute;margin-left:213.85pt;margin-top:3.55pt;width:202.8pt;height:69.9pt;z-index:251954176" fillcolor="black">
            <v:shadow color="#868686"/>
            <v:textpath style="font-family:&quot;Times New Roman&quot;;v-text-kern:t" trim="t" fitpath="t" string="ГУЗ &quot;Улетовская ЦРБ&quot;&#10;(ФАП)"/>
          </v:shape>
        </w:pic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19395B0" wp14:editId="45E274B4">
                <wp:simplePos x="0" y="0"/>
                <wp:positionH relativeFrom="column">
                  <wp:posOffset>4472940</wp:posOffset>
                </wp:positionH>
                <wp:positionV relativeFrom="paragraph">
                  <wp:posOffset>45085</wp:posOffset>
                </wp:positionV>
                <wp:extent cx="466725" cy="678180"/>
                <wp:effectExtent l="166370" t="100965" r="167005" b="106680"/>
                <wp:wrapNone/>
                <wp:docPr id="604" name="Rectangle 1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9732">
                          <a:off x="0" y="0"/>
                          <a:ext cx="466725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29" o:spid="_x0000_s1026" style="position:absolute;margin-left:352.2pt;margin-top:3.55pt;width:36.75pt;height:53.4pt;rotation:1780102fd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3E94C" wp14:editId="7A39BC28">
                <wp:simplePos x="0" y="0"/>
                <wp:positionH relativeFrom="column">
                  <wp:posOffset>565150</wp:posOffset>
                </wp:positionH>
                <wp:positionV relativeFrom="paragraph">
                  <wp:posOffset>27940</wp:posOffset>
                </wp:positionV>
                <wp:extent cx="196215" cy="222250"/>
                <wp:effectExtent l="63183" t="70167" r="38417" b="76518"/>
                <wp:wrapNone/>
                <wp:docPr id="421" name="Прямоугольник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1" o:spid="_x0000_s1026" style="position:absolute;margin-left:44.5pt;margin-top:2.2pt;width:15.45pt;height:17.5pt;rotation:-3865344fd;z-index:25257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3F4498A" wp14:editId="1DB5E21E">
                <wp:simplePos x="0" y="0"/>
                <wp:positionH relativeFrom="column">
                  <wp:posOffset>2934970</wp:posOffset>
                </wp:positionH>
                <wp:positionV relativeFrom="paragraph">
                  <wp:posOffset>5080</wp:posOffset>
                </wp:positionV>
                <wp:extent cx="236220" cy="222250"/>
                <wp:effectExtent l="64135" t="69215" r="56515" b="56515"/>
                <wp:wrapNone/>
                <wp:docPr id="422" name="Прямоугольник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2" o:spid="_x0000_s1026" style="position:absolute;margin-left:231.1pt;margin-top:.4pt;width:18.6pt;height:17.5pt;rotation:-4165223fd;z-index:25256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5B0481A" wp14:editId="36CAF7EB">
                <wp:simplePos x="0" y="0"/>
                <wp:positionH relativeFrom="column">
                  <wp:posOffset>2578100</wp:posOffset>
                </wp:positionH>
                <wp:positionV relativeFrom="paragraph">
                  <wp:posOffset>128905</wp:posOffset>
                </wp:positionV>
                <wp:extent cx="236220" cy="222250"/>
                <wp:effectExtent l="64135" t="69215" r="56515" b="56515"/>
                <wp:wrapNone/>
                <wp:docPr id="544" name="Прямоугольник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44" o:spid="_x0000_s1026" style="position:absolute;margin-left:203pt;margin-top:10.15pt;width:18.6pt;height:17.5pt;rotation:-4165223fd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395D07C" wp14:editId="456BDDEB">
                <wp:simplePos x="0" y="0"/>
                <wp:positionH relativeFrom="column">
                  <wp:posOffset>3698240</wp:posOffset>
                </wp:positionH>
                <wp:positionV relativeFrom="paragraph">
                  <wp:posOffset>24130</wp:posOffset>
                </wp:positionV>
                <wp:extent cx="236220" cy="222250"/>
                <wp:effectExtent l="64135" t="69215" r="56515" b="56515"/>
                <wp:wrapNone/>
                <wp:docPr id="545" name="Прямоугольник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45" o:spid="_x0000_s1026" style="position:absolute;margin-left:291.2pt;margin-top:1.9pt;width:18.6pt;height:17.5pt;rotation:-4165223fd;z-index:25258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62D550A" wp14:editId="24244437">
                <wp:simplePos x="0" y="0"/>
                <wp:positionH relativeFrom="column">
                  <wp:posOffset>333375</wp:posOffset>
                </wp:positionH>
                <wp:positionV relativeFrom="paragraph">
                  <wp:posOffset>57785</wp:posOffset>
                </wp:positionV>
                <wp:extent cx="196215" cy="222250"/>
                <wp:effectExtent l="63183" t="70167" r="38417" b="76518"/>
                <wp:wrapNone/>
                <wp:docPr id="546" name="Прямоугольник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46" o:spid="_x0000_s1026" style="position:absolute;margin-left:26.25pt;margin-top:4.55pt;width:15.45pt;height:17.5pt;rotation:-3865344fd;z-index:25257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E59B4D2" wp14:editId="727A90A9">
                <wp:simplePos x="0" y="0"/>
                <wp:positionH relativeFrom="column">
                  <wp:posOffset>3102610</wp:posOffset>
                </wp:positionH>
                <wp:positionV relativeFrom="paragraph">
                  <wp:posOffset>77470</wp:posOffset>
                </wp:positionV>
                <wp:extent cx="236220" cy="222250"/>
                <wp:effectExtent l="64135" t="69215" r="56515" b="56515"/>
                <wp:wrapNone/>
                <wp:docPr id="547" name="Прямоугольник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47" o:spid="_x0000_s1026" style="position:absolute;margin-left:244.3pt;margin-top:6.1pt;width:18.6pt;height:17.5pt;rotation:-4165223fd;z-index:25256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30CA252" wp14:editId="76BC1899">
                <wp:simplePos x="0" y="0"/>
                <wp:positionH relativeFrom="column">
                  <wp:posOffset>3816350</wp:posOffset>
                </wp:positionH>
                <wp:positionV relativeFrom="paragraph">
                  <wp:posOffset>92710</wp:posOffset>
                </wp:positionV>
                <wp:extent cx="236220" cy="222250"/>
                <wp:effectExtent l="64135" t="69215" r="56515" b="56515"/>
                <wp:wrapNone/>
                <wp:docPr id="548" name="Прямоугольник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48" o:spid="_x0000_s1026" style="position:absolute;margin-left:300.5pt;margin-top:7.3pt;width:18.6pt;height:17.5pt;rotation:-4165223fd;z-index:25256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908AC9B" wp14:editId="4CD27612">
                <wp:simplePos x="0" y="0"/>
                <wp:positionH relativeFrom="column">
                  <wp:posOffset>2165350</wp:posOffset>
                </wp:positionH>
                <wp:positionV relativeFrom="paragraph">
                  <wp:posOffset>66675</wp:posOffset>
                </wp:positionV>
                <wp:extent cx="196215" cy="222250"/>
                <wp:effectExtent l="63183" t="70167" r="38417" b="76518"/>
                <wp:wrapNone/>
                <wp:docPr id="549" name="Прямоугольник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49" o:spid="_x0000_s1026" style="position:absolute;margin-left:170.5pt;margin-top:5.25pt;width:15.45pt;height:17.5pt;rotation:-3865344fd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108807B" wp14:editId="7E35D6C1">
                <wp:simplePos x="0" y="0"/>
                <wp:positionH relativeFrom="column">
                  <wp:posOffset>78740</wp:posOffset>
                </wp:positionH>
                <wp:positionV relativeFrom="paragraph">
                  <wp:posOffset>-10160</wp:posOffset>
                </wp:positionV>
                <wp:extent cx="196215" cy="222250"/>
                <wp:effectExtent l="63183" t="70167" r="38417" b="76518"/>
                <wp:wrapNone/>
                <wp:docPr id="550" name="Прямоугольник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0" o:spid="_x0000_s1026" style="position:absolute;margin-left:6.2pt;margin-top:-.8pt;width:15.45pt;height:17.5pt;rotation:-3865344fd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" strokeweight="2pt"/>
            </w:pict>
          </mc:Fallback>
        </mc:AlternateContent>
      </w: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41" type="#_x0000_t136" style="position:absolute;margin-left:266.55pt;margin-top:11.55pt;width:122.4pt;height:43.4pt;z-index:251949056" fillcolor="black">
            <v:shadow color="#868686"/>
            <v:textpath style="font-family:&quot;Times New Roman&quot;;v-text-kern:t" trim="t" fitpath="t" string="административное&#10;нежилое здание&#10;ул.Таёжная, 7"/>
          </v:shape>
        </w:pic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27CB5C7" wp14:editId="35568350">
                <wp:simplePos x="0" y="0"/>
                <wp:positionH relativeFrom="column">
                  <wp:posOffset>1935480</wp:posOffset>
                </wp:positionH>
                <wp:positionV relativeFrom="paragraph">
                  <wp:posOffset>137160</wp:posOffset>
                </wp:positionV>
                <wp:extent cx="196215" cy="222250"/>
                <wp:effectExtent l="63183" t="70167" r="38417" b="76518"/>
                <wp:wrapNone/>
                <wp:docPr id="551" name="Прямоугольник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1" o:spid="_x0000_s1026" style="position:absolute;margin-left:152.4pt;margin-top:10.8pt;width:15.45pt;height:17.5pt;rotation:-3865344fd;z-index:2525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2F85CD1" wp14:editId="1D0DA614">
                <wp:simplePos x="0" y="0"/>
                <wp:positionH relativeFrom="column">
                  <wp:posOffset>-135890</wp:posOffset>
                </wp:positionH>
                <wp:positionV relativeFrom="paragraph">
                  <wp:posOffset>29845</wp:posOffset>
                </wp:positionV>
                <wp:extent cx="196215" cy="222250"/>
                <wp:effectExtent l="63183" t="70167" r="38417" b="76518"/>
                <wp:wrapNone/>
                <wp:docPr id="552" name="Прямоугольник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2" o:spid="_x0000_s1026" style="position:absolute;margin-left:-10.7pt;margin-top:2.35pt;width:15.45pt;height:17.5pt;rotation:-3865344fd;z-index:2525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43" type="#_x0000_t136" style="position:absolute;margin-left:-25.45pt;margin-top:9.25pt;width:101.5pt;height:16.8pt;z-index:251951104;mso-position-horizontal-relative:text;mso-position-vertical-relative:text" fillcolor="black">
            <v:shadow color="#868686"/>
            <v:textpath style="font-family:&quot;Times New Roman&quot;;v-text-kern:t" trim="t" fitpath="t" string="ул.Таёжная, 3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FA9132D" wp14:editId="04516AE3">
                <wp:simplePos x="0" y="0"/>
                <wp:positionH relativeFrom="column">
                  <wp:posOffset>1652905</wp:posOffset>
                </wp:positionH>
                <wp:positionV relativeFrom="paragraph">
                  <wp:posOffset>89535</wp:posOffset>
                </wp:positionV>
                <wp:extent cx="196215" cy="222250"/>
                <wp:effectExtent l="63183" t="70167" r="38417" b="76518"/>
                <wp:wrapNone/>
                <wp:docPr id="553" name="Прямоугольник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3" o:spid="_x0000_s1026" style="position:absolute;margin-left:130.15pt;margin-top:7.05pt;width:15.45pt;height:17.5pt;rotation:-3865344fd;z-index:25257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6288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44" type="#_x0000_t136" style="position:absolute;margin-left:143.35pt;margin-top:6.1pt;width:101.5pt;height:16.8pt;z-index:251952128" fillcolor="black">
            <v:shadow color="#868686"/>
            <v:textpath style="font-family:&quot;Times New Roman&quot;;v-text-kern:t" trim="t" fitpath="t" string="ул.Таёжная, 2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27E2928" wp14:editId="7CFDC130">
                <wp:simplePos x="0" y="0"/>
                <wp:positionH relativeFrom="column">
                  <wp:posOffset>1430655</wp:posOffset>
                </wp:positionH>
                <wp:positionV relativeFrom="paragraph">
                  <wp:posOffset>128270</wp:posOffset>
                </wp:positionV>
                <wp:extent cx="196215" cy="222250"/>
                <wp:effectExtent l="63183" t="70167" r="38417" b="76518"/>
                <wp:wrapNone/>
                <wp:docPr id="554" name="Прямоугольник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338828">
                          <a:off x="0" y="0"/>
                          <a:ext cx="19621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4" o:spid="_x0000_s1026" style="position:absolute;margin-left:112.65pt;margin-top:10.1pt;width:15.45pt;height:17.5pt;rotation:-3865344fd;z-index:25257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DE95097" wp14:editId="6AC577F6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555" name="Прямая со стрелкой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55" o:spid="_x0000_s1026" type="#_x0000_t32" style="position:absolute;margin-left:16.95pt;margin-top:7pt;width:37.2pt;height:.6pt;z-index:25255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cAaN+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 xml:space="preserve">Граница обособленной территории организации, на прилегающей территории 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которой не допускается розничная продажа алкогольной продукции.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49800AB" wp14:editId="465E73F7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556" name="Прямая со стрелкой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56" o:spid="_x0000_s1026" type="#_x0000_t32" style="position:absolute;margin-left:16.95pt;margin-top:7.3pt;width:37.2pt;height:.6pt;z-index:2525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" strokeweight="3pt"/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Граница прилегающей территории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093AE63" wp14:editId="2C95D5C5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557" name="Прямая со стрелкой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57" o:spid="_x0000_s1026" type="#_x0000_t32" style="position:absolute;margin-left:16.95pt;margin-top:8.5pt;width:37.2pt;height:.6pt;z-index:25255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D9fBeV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Маршрут движения (80 м)</w:t>
      </w:r>
    </w:p>
    <w:p w:rsidR="009C6AF7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B36BD30" wp14:editId="4E048D03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9525" r="20320" b="13335"/>
                <wp:wrapNone/>
                <wp:docPr id="603" name="Полилиния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23" o:spid="_x0000_s1026" style="position:absolute;margin-left:27.15pt;margin-top:4.45pt;width:15.6pt;height:10.2pt;z-index:25255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Вход для посетителей на обособленную территорию</w:t>
      </w:r>
    </w:p>
    <w:p w:rsidR="009C6AF7" w:rsidRPr="006B34C9" w:rsidRDefault="009C6AF7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br w:type="page"/>
      </w:r>
    </w:p>
    <w:p w:rsidR="00013D04" w:rsidRPr="006B34C9" w:rsidRDefault="00013D04" w:rsidP="009C6AF7">
      <w:pPr>
        <w:pStyle w:val="3"/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lastRenderedPageBreak/>
        <w:t>Схема № 17</w:t>
      </w:r>
      <w:r w:rsidR="009C6AF7" w:rsidRPr="006B34C9">
        <w:rPr>
          <w:rFonts w:eastAsiaTheme="minorHAnsi"/>
          <w:lang w:eastAsia="en-US"/>
        </w:rPr>
        <w:t xml:space="preserve"> </w:t>
      </w:r>
      <w:r w:rsidRPr="006B34C9">
        <w:rPr>
          <w:rFonts w:eastAsiaTheme="minorHAnsi"/>
          <w:lang w:eastAsia="en-US"/>
        </w:rPr>
        <w:t>границ прилегающих территорий</w:t>
      </w:r>
    </w:p>
    <w:p w:rsidR="00013D04" w:rsidRPr="006B34C9" w:rsidRDefault="00013D04" w:rsidP="00013D04">
      <w:pPr>
        <w:ind w:firstLine="0"/>
        <w:jc w:val="center"/>
        <w:rPr>
          <w:rFonts w:ascii="Times New Roman" w:eastAsiaTheme="minorHAnsi" w:hAnsi="Times New Roman"/>
          <w:b/>
          <w:szCs w:val="22"/>
          <w:lang w:eastAsia="en-US"/>
        </w:rPr>
      </w:pPr>
    </w:p>
    <w:p w:rsidR="009C6AF7" w:rsidRPr="006B34C9" w:rsidRDefault="009C6AF7" w:rsidP="00013D04">
      <w:pPr>
        <w:ind w:firstLine="0"/>
        <w:jc w:val="center"/>
        <w:rPr>
          <w:rFonts w:ascii="Times New Roman" w:eastAsiaTheme="minorHAnsi" w:hAnsi="Times New Roman"/>
          <w:b/>
          <w:szCs w:val="22"/>
          <w:lang w:eastAsia="en-US"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2943"/>
        <w:gridCol w:w="6673"/>
      </w:tblGrid>
      <w:tr w:rsidR="00013D04" w:rsidRPr="006B34C9" w:rsidTr="009C6AF7">
        <w:tc>
          <w:tcPr>
            <w:tcW w:w="2943" w:type="dxa"/>
            <w:shd w:val="clear" w:color="auto" w:fill="auto"/>
          </w:tcPr>
          <w:p w:rsidR="00013D04" w:rsidRPr="006B34C9" w:rsidRDefault="00013D04" w:rsidP="009C6AF7">
            <w:pPr>
              <w:shd w:val="clear" w:color="auto" w:fill="FFFFFF"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ООО «Альнаир»</w:t>
            </w:r>
          </w:p>
        </w:tc>
        <w:tc>
          <w:tcPr>
            <w:tcW w:w="6673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eastAsiaTheme="minorHAnsi" w:cs="Arial"/>
                <w:lang w:eastAsia="en-US"/>
              </w:rPr>
            </w:pPr>
            <w:r w:rsidRPr="006B34C9">
              <w:rPr>
                <w:rFonts w:eastAsiaTheme="minorHAnsi" w:cs="Arial"/>
                <w:lang w:eastAsia="en-US"/>
              </w:rPr>
              <w:t>Забайкальский край, п.Горный, ул. Дружбы, д.9, пом. 50 (кабинет стоматологии)</w:t>
            </w:r>
          </w:p>
        </w:tc>
      </w:tr>
    </w:tbl>
    <w:p w:rsidR="00013D04" w:rsidRPr="006B34C9" w:rsidRDefault="00013D04" w:rsidP="00013D04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56" type="#_x0000_t136" style="position:absolute;margin-left:280.35pt;margin-top:73.9pt;width:127.2pt;height:16.8pt;z-index:251964416" fillcolor="black">
            <v:shadow color="#868686"/>
            <v:textpath style="font-family:&quot;Times New Roman&quot;;v-text-kern:t" trim="t" fitpath="t" string="ул.Солнечная, 12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FA29D3C" wp14:editId="3C76C4EA">
                <wp:simplePos x="0" y="0"/>
                <wp:positionH relativeFrom="column">
                  <wp:posOffset>687705</wp:posOffset>
                </wp:positionH>
                <wp:positionV relativeFrom="paragraph">
                  <wp:posOffset>333375</wp:posOffset>
                </wp:positionV>
                <wp:extent cx="312420" cy="1463040"/>
                <wp:effectExtent l="266700" t="38100" r="240030" b="41910"/>
                <wp:wrapNone/>
                <wp:docPr id="602" name="Прямоугольник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01" o:spid="_x0000_s1026" style="position:absolute;margin-left:54.15pt;margin-top:26.25pt;width:24.6pt;height:115.2pt;rotation:1313231fd;z-index:25266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36D0EBD" wp14:editId="79DB384E">
                <wp:simplePos x="0" y="0"/>
                <wp:positionH relativeFrom="column">
                  <wp:posOffset>1609725</wp:posOffset>
                </wp:positionH>
                <wp:positionV relativeFrom="paragraph">
                  <wp:posOffset>692785</wp:posOffset>
                </wp:positionV>
                <wp:extent cx="312420" cy="1463040"/>
                <wp:effectExtent l="266700" t="38100" r="240030" b="41910"/>
                <wp:wrapNone/>
                <wp:docPr id="608" name="Прямоугольник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00" o:spid="_x0000_s1026" style="position:absolute;margin-left:126.75pt;margin-top:54.55pt;width:24.6pt;height:115.2pt;rotation:1313231fd;z-index:25266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A0C0BC2" wp14:editId="6B2C0264">
                <wp:simplePos x="0" y="0"/>
                <wp:positionH relativeFrom="column">
                  <wp:posOffset>-59055</wp:posOffset>
                </wp:positionH>
                <wp:positionV relativeFrom="paragraph">
                  <wp:posOffset>2379345</wp:posOffset>
                </wp:positionV>
                <wp:extent cx="312420" cy="1463040"/>
                <wp:effectExtent l="266700" t="38100" r="240030" b="41910"/>
                <wp:wrapNone/>
                <wp:docPr id="609" name="Прямоугольник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9" o:spid="_x0000_s1026" style="position:absolute;margin-left:-4.65pt;margin-top:187.35pt;width:24.6pt;height:115.2pt;rotation:1313231fd;z-index:25266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264AC45" wp14:editId="3B3182F2">
                <wp:simplePos x="0" y="0"/>
                <wp:positionH relativeFrom="column">
                  <wp:posOffset>885825</wp:posOffset>
                </wp:positionH>
                <wp:positionV relativeFrom="paragraph">
                  <wp:posOffset>2716530</wp:posOffset>
                </wp:positionV>
                <wp:extent cx="312420" cy="1463040"/>
                <wp:effectExtent l="266700" t="38100" r="240030" b="41910"/>
                <wp:wrapNone/>
                <wp:docPr id="610" name="Прямоугольник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8" o:spid="_x0000_s1026" style="position:absolute;margin-left:69.75pt;margin-top:213.9pt;width:24.6pt;height:115.2pt;rotation:1313231fd;z-index:25266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5795A5F" wp14:editId="4B8CF442">
                <wp:simplePos x="0" y="0"/>
                <wp:positionH relativeFrom="column">
                  <wp:posOffset>3248025</wp:posOffset>
                </wp:positionH>
                <wp:positionV relativeFrom="paragraph">
                  <wp:posOffset>1207770</wp:posOffset>
                </wp:positionV>
                <wp:extent cx="312420" cy="1463040"/>
                <wp:effectExtent l="57150" t="38100" r="68580" b="22860"/>
                <wp:wrapNone/>
                <wp:docPr id="611" name="Прямоугольник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7" o:spid="_x0000_s1026" style="position:absolute;margin-left:255.75pt;margin-top:95.1pt;width:24.6pt;height:115.2pt;rotation:-203262fd;z-index:25266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9836AA7" wp14:editId="419F9156">
                <wp:simplePos x="0" y="0"/>
                <wp:positionH relativeFrom="column">
                  <wp:posOffset>4391025</wp:posOffset>
                </wp:positionH>
                <wp:positionV relativeFrom="paragraph">
                  <wp:posOffset>1644015</wp:posOffset>
                </wp:positionV>
                <wp:extent cx="312420" cy="1463040"/>
                <wp:effectExtent l="57150" t="38100" r="68580" b="22860"/>
                <wp:wrapNone/>
                <wp:docPr id="612" name="Прямоугольник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6" o:spid="_x0000_s1026" style="position:absolute;margin-left:345.75pt;margin-top:129.45pt;width:24.6pt;height:115.2pt;rotation:-203262fd;z-index:25266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1977612" wp14:editId="4A99649C">
                <wp:simplePos x="0" y="0"/>
                <wp:positionH relativeFrom="column">
                  <wp:posOffset>1560195</wp:posOffset>
                </wp:positionH>
                <wp:positionV relativeFrom="paragraph">
                  <wp:posOffset>3264535</wp:posOffset>
                </wp:positionV>
                <wp:extent cx="998220" cy="1089025"/>
                <wp:effectExtent l="0" t="152400" r="163830" b="149225"/>
                <wp:wrapNone/>
                <wp:docPr id="613" name="Полилиния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123982">
                          <a:off x="0" y="0"/>
                          <a:ext cx="998220" cy="1089025"/>
                        </a:xfrm>
                        <a:custGeom>
                          <a:avLst/>
                          <a:gdLst>
                            <a:gd name="T0" fmla="*/ 0 w 1470"/>
                            <a:gd name="T1" fmla="*/ 0 h 2112"/>
                            <a:gd name="T2" fmla="*/ 0 w 1470"/>
                            <a:gd name="T3" fmla="*/ 756 h 2112"/>
                            <a:gd name="T4" fmla="*/ 864 w 1470"/>
                            <a:gd name="T5" fmla="*/ 780 h 2112"/>
                            <a:gd name="T6" fmla="*/ 840 w 1470"/>
                            <a:gd name="T7" fmla="*/ 2088 h 2112"/>
                            <a:gd name="T8" fmla="*/ 1470 w 1470"/>
                            <a:gd name="T9" fmla="*/ 2112 h 2112"/>
                            <a:gd name="T10" fmla="*/ 1470 w 1470"/>
                            <a:gd name="T11" fmla="*/ 12 h 2112"/>
                            <a:gd name="T12" fmla="*/ 0 w 1470"/>
                            <a:gd name="T13" fmla="*/ 0 h 2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470" h="2112">
                              <a:moveTo>
                                <a:pt x="0" y="0"/>
                              </a:moveTo>
                              <a:lnTo>
                                <a:pt x="0" y="756"/>
                              </a:lnTo>
                              <a:lnTo>
                                <a:pt x="864" y="780"/>
                              </a:lnTo>
                              <a:lnTo>
                                <a:pt x="840" y="2088"/>
                              </a:lnTo>
                              <a:lnTo>
                                <a:pt x="1470" y="2112"/>
                              </a:lnTo>
                              <a:lnTo>
                                <a:pt x="1470" y="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95" o:spid="_x0000_s1026" style="position:absolute;margin-left:122.85pt;margin-top:257.05pt;width:78.6pt;height:85.75pt;rotation:1227688fd;z-index:25266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0,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" path="m,l,756r864,24l840,2088r630,24l1470,12,,xe" strokeweight="2pt">
                <v:path arrowok="t" o:connecttype="custom" o:connectlocs="0,0;0,389821;586709,402197;570411,1076650;998220,1089025;998220,6188;0,0" o:connectangles="0,0,0,0,0,0,0"/>
              </v:shape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9B586DD" wp14:editId="4403D674">
                <wp:simplePos x="0" y="0"/>
                <wp:positionH relativeFrom="column">
                  <wp:posOffset>2199005</wp:posOffset>
                </wp:positionH>
                <wp:positionV relativeFrom="paragraph">
                  <wp:posOffset>2076450</wp:posOffset>
                </wp:positionV>
                <wp:extent cx="412750" cy="335280"/>
                <wp:effectExtent l="73660" t="84455" r="66040" b="85090"/>
                <wp:wrapNone/>
                <wp:docPr id="614" name="Rectangle 1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42354">
                          <a:off x="0" y="0"/>
                          <a:ext cx="41275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15" o:spid="_x0000_s1026" style="position:absolute;margin-left:173.15pt;margin-top:163.5pt;width:32.5pt;height:26.4pt;rotation:1029302fd;z-index:25266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57" type="#_x0000_t136" style="position:absolute;margin-left:376.35pt;margin-top:124pt;width:127.2pt;height:16.8pt;z-index:251965440;mso-position-horizontal-relative:text;mso-position-vertical-relative:text" fillcolor="black">
            <v:shadow color="#868686"/>
            <v:textpath style="font-family:&quot;Times New Roman&quot;;v-text-kern:t" trim="t" fitpath="t" string="ул.Солнечная, 14"/>
          </v:shape>
        </w:pict>
      </w: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59" type="#_x0000_t136" style="position:absolute;margin-left:126.75pt;margin-top:21.4pt;width:96pt;height:16.8pt;z-index:251967488;mso-position-horizontal-relative:text;mso-position-vertical-relative:text" fillcolor="black">
            <v:shadow color="#868686"/>
            <v:textpath style="font-family:&quot;Times New Roman&quot;;v-text-kern:t" trim="t" fitpath="t" string="ул.Дружбы, 9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246F7E1" wp14:editId="57A0677A">
                <wp:simplePos x="0" y="0"/>
                <wp:positionH relativeFrom="column">
                  <wp:posOffset>2305685</wp:posOffset>
                </wp:positionH>
                <wp:positionV relativeFrom="paragraph">
                  <wp:posOffset>3084830</wp:posOffset>
                </wp:positionV>
                <wp:extent cx="198120" cy="129540"/>
                <wp:effectExtent l="0" t="45085" r="31115" b="25400"/>
                <wp:wrapNone/>
                <wp:docPr id="615" name="AutoShape 1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2464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23" o:spid="_x0000_s1026" style="position:absolute;margin-left:181.55pt;margin-top:242.9pt;width:15.6pt;height:10.2pt;rotation:1009960fd;z-index:25267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58" type="#_x0000_t136" style="position:absolute;margin-left:-13.65pt;margin-top:47.55pt;width:96pt;height:16.8pt;rotation:-4620858fd;z-index:251966464;mso-position-horizontal-relative:text;mso-position-vertical-relative:text" fillcolor="black">
            <v:shadow color="#868686"/>
            <v:textpath style="font-family:&quot;Times New Roman&quot;;v-text-kern:t" trim="t" fitpath="t" string="ул.Дружбы, 7"/>
          </v:shape>
        </w:pic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FAE8D03" wp14:editId="26646FD4">
                <wp:simplePos x="0" y="0"/>
                <wp:positionH relativeFrom="column">
                  <wp:posOffset>18415</wp:posOffset>
                </wp:positionH>
                <wp:positionV relativeFrom="paragraph">
                  <wp:posOffset>144145</wp:posOffset>
                </wp:positionV>
                <wp:extent cx="3794760" cy="3039110"/>
                <wp:effectExtent l="45720" t="45720" r="26670" b="39370"/>
                <wp:wrapNone/>
                <wp:docPr id="616" name="Freeform 1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4760" cy="3039110"/>
                        </a:xfrm>
                        <a:custGeom>
                          <a:avLst/>
                          <a:gdLst>
                            <a:gd name="T0" fmla="*/ 5728 w 5976"/>
                            <a:gd name="T1" fmla="*/ 4222 h 4786"/>
                            <a:gd name="T2" fmla="*/ 4584 w 5976"/>
                            <a:gd name="T3" fmla="*/ 454 h 4786"/>
                            <a:gd name="T4" fmla="*/ 2784 w 5976"/>
                            <a:gd name="T5" fmla="*/ 0 h 4786"/>
                            <a:gd name="T6" fmla="*/ 1512 w 5976"/>
                            <a:gd name="T7" fmla="*/ 1201 h 4786"/>
                            <a:gd name="T8" fmla="*/ 1416 w 5976"/>
                            <a:gd name="T9" fmla="*/ 1309 h 4786"/>
                            <a:gd name="T10" fmla="*/ 1056 w 5976"/>
                            <a:gd name="T11" fmla="*/ 1525 h 4786"/>
                            <a:gd name="T12" fmla="*/ 408 w 5976"/>
                            <a:gd name="T13" fmla="*/ 1993 h 4786"/>
                            <a:gd name="T14" fmla="*/ 276 w 5976"/>
                            <a:gd name="T15" fmla="*/ 2125 h 4786"/>
                            <a:gd name="T16" fmla="*/ 180 w 5976"/>
                            <a:gd name="T17" fmla="*/ 2221 h 4786"/>
                            <a:gd name="T18" fmla="*/ 36 w 5976"/>
                            <a:gd name="T19" fmla="*/ 2401 h 4786"/>
                            <a:gd name="T20" fmla="*/ 0 w 5976"/>
                            <a:gd name="T21" fmla="*/ 2449 h 4786"/>
                            <a:gd name="T22" fmla="*/ 934 w 5976"/>
                            <a:gd name="T23" fmla="*/ 4786 h 4786"/>
                            <a:gd name="T24" fmla="*/ 5976 w 5976"/>
                            <a:gd name="T25" fmla="*/ 4377 h 47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5976" h="4786">
                              <a:moveTo>
                                <a:pt x="5728" y="4222"/>
                              </a:moveTo>
                              <a:lnTo>
                                <a:pt x="4584" y="454"/>
                              </a:lnTo>
                              <a:lnTo>
                                <a:pt x="2784" y="0"/>
                              </a:lnTo>
                              <a:cubicBezTo>
                                <a:pt x="2363" y="404"/>
                                <a:pt x="1987" y="862"/>
                                <a:pt x="1512" y="1201"/>
                              </a:cubicBezTo>
                              <a:cubicBezTo>
                                <a:pt x="1471" y="1230"/>
                                <a:pt x="1457" y="1279"/>
                                <a:pt x="1416" y="1309"/>
                              </a:cubicBezTo>
                              <a:cubicBezTo>
                                <a:pt x="1304" y="1393"/>
                                <a:pt x="1170" y="1444"/>
                                <a:pt x="1056" y="1525"/>
                              </a:cubicBezTo>
                              <a:cubicBezTo>
                                <a:pt x="842" y="1678"/>
                                <a:pt x="628" y="1846"/>
                                <a:pt x="408" y="1993"/>
                              </a:cubicBezTo>
                              <a:cubicBezTo>
                                <a:pt x="374" y="2044"/>
                                <a:pt x="320" y="2081"/>
                                <a:pt x="276" y="2125"/>
                              </a:cubicBezTo>
                              <a:cubicBezTo>
                                <a:pt x="242" y="2159"/>
                                <a:pt x="220" y="2195"/>
                                <a:pt x="180" y="2221"/>
                              </a:cubicBezTo>
                              <a:cubicBezTo>
                                <a:pt x="154" y="2298"/>
                                <a:pt x="93" y="2344"/>
                                <a:pt x="36" y="2401"/>
                              </a:cubicBezTo>
                              <a:cubicBezTo>
                                <a:pt x="22" y="2415"/>
                                <a:pt x="14" y="2435"/>
                                <a:pt x="0" y="2449"/>
                              </a:cubicBezTo>
                              <a:lnTo>
                                <a:pt x="934" y="4786"/>
                              </a:lnTo>
                              <a:lnTo>
                                <a:pt x="5976" y="4377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77" o:spid="_x0000_s1026" style="position:absolute;margin-left:1.45pt;margin-top:11.35pt;width:298.8pt;height:239.3pt;z-index:25271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976,4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" path="m5728,4222l4584,454,2784,c2363,404,1987,862,1512,1201v-41,29,-55,78,-96,108c1304,1393,1170,1444,1056,1525,842,1678,628,1846,408,1993v-34,51,-88,88,-132,132c242,2159,220,2195,180,2221v-26,77,-87,123,-144,180c22,2415,14,2435,,2449l934,4786,5976,4377e" filled="f" strokeweight="3pt">
                <v:path arrowok="t" o:connecttype="custom" o:connectlocs="3637280,2680970;2910840,288290;1767840,0;960120,762635;899160,831215;670560,968375;259080,1265555;175260,1349375;114300,1410335;22860,1524635;0,1555115;593090,3039110;3794760,2779395" o:connectangles="0,0,0,0,0,0,0,0,0,0,0,0,0"/>
              </v:shap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622D348" wp14:editId="311064FF">
                <wp:simplePos x="0" y="0"/>
                <wp:positionH relativeFrom="column">
                  <wp:posOffset>2305685</wp:posOffset>
                </wp:positionH>
                <wp:positionV relativeFrom="paragraph">
                  <wp:posOffset>156210</wp:posOffset>
                </wp:positionV>
                <wp:extent cx="623570" cy="190500"/>
                <wp:effectExtent l="18415" t="19050" r="24765" b="19050"/>
                <wp:wrapNone/>
                <wp:docPr id="617" name="Line 1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570" cy="19050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69" o:spid="_x0000_s1026" style="position:absolute;z-index:25270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55pt,12.3pt" to="230.6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nk3LwIAAFY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" strokeweight="2.5pt">
                <v:stroke dashstyle="1 1" endcap="round"/>
              </v: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CFF5D95" wp14:editId="4BB5F9E4">
                <wp:simplePos x="0" y="0"/>
                <wp:positionH relativeFrom="column">
                  <wp:posOffset>1746885</wp:posOffset>
                </wp:positionH>
                <wp:positionV relativeFrom="paragraph">
                  <wp:posOffset>-3810</wp:posOffset>
                </wp:positionV>
                <wp:extent cx="558800" cy="1387475"/>
                <wp:effectExtent l="21590" t="20955" r="38735" b="20320"/>
                <wp:wrapNone/>
                <wp:docPr id="618" name="Freeform 1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" cy="1387475"/>
                        </a:xfrm>
                        <a:custGeom>
                          <a:avLst/>
                          <a:gdLst>
                            <a:gd name="T0" fmla="*/ 168 w 880"/>
                            <a:gd name="T1" fmla="*/ 2185 h 2185"/>
                            <a:gd name="T2" fmla="*/ 880 w 880"/>
                            <a:gd name="T3" fmla="*/ 252 h 2185"/>
                            <a:gd name="T4" fmla="*/ 0 w 880"/>
                            <a:gd name="T5" fmla="*/ 0 h 2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80" h="2185">
                              <a:moveTo>
                                <a:pt x="168" y="2185"/>
                              </a:moveTo>
                              <a:lnTo>
                                <a:pt x="880" y="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68" o:spid="_x0000_s1026" style="position:absolute;z-index:25270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5.95pt,108.95pt,181.55pt,12.3pt,137.55pt,-.3pt" coordsize="880,2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" filled="f" strokeweight="2.5pt">
                <v:stroke dashstyle="1 1" endcap="round"/>
                <v:path arrowok="t" o:connecttype="custom" o:connectlocs="106680,1387475;558800,160020;0,0" o:connectangles="0,0,0"/>
              </v:poly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F4074B9" wp14:editId="06CAAF55">
                <wp:simplePos x="0" y="0"/>
                <wp:positionH relativeFrom="column">
                  <wp:posOffset>1029335</wp:posOffset>
                </wp:positionH>
                <wp:positionV relativeFrom="paragraph">
                  <wp:posOffset>-3810</wp:posOffset>
                </wp:positionV>
                <wp:extent cx="205740" cy="160020"/>
                <wp:effectExtent l="57150" t="57150" r="41910" b="49530"/>
                <wp:wrapNone/>
                <wp:docPr id="619" name="Прямоугольник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7" o:spid="_x0000_s1026" style="position:absolute;margin-left:81.05pt;margin-top:-.3pt;width:16.2pt;height:12.6pt;rotation:1390849fd;z-index:25267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8B5065B" wp14:editId="43C1868F">
                <wp:simplePos x="0" y="0"/>
                <wp:positionH relativeFrom="column">
                  <wp:posOffset>1746885</wp:posOffset>
                </wp:positionH>
                <wp:positionV relativeFrom="paragraph">
                  <wp:posOffset>91440</wp:posOffset>
                </wp:positionV>
                <wp:extent cx="205740" cy="160020"/>
                <wp:effectExtent l="57150" t="57150" r="41910" b="49530"/>
                <wp:wrapNone/>
                <wp:docPr id="620" name="Прямоугольник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6" o:spid="_x0000_s1026" style="position:absolute;margin-left:137.55pt;margin-top:7.2pt;width:16.2pt;height:12.6pt;rotation:1390849fd;z-index:25268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253E9F2" wp14:editId="1842EC7E">
                <wp:simplePos x="0" y="0"/>
                <wp:positionH relativeFrom="column">
                  <wp:posOffset>1116330</wp:posOffset>
                </wp:positionH>
                <wp:positionV relativeFrom="paragraph">
                  <wp:posOffset>5715</wp:posOffset>
                </wp:positionV>
                <wp:extent cx="533400" cy="1517650"/>
                <wp:effectExtent l="19685" t="19050" r="18415" b="15875"/>
                <wp:wrapNone/>
                <wp:docPr id="621" name="Line 1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3400" cy="151765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3" o:spid="_x0000_s1026" style="position:absolute;flip:y;z-index:25270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9pt,.45pt" to="129.9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" strokeweight="2.5pt">
                <v:stroke dashstyle="1 1" endcap="round"/>
              </v: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A774FC0" wp14:editId="2E3B5883">
                <wp:simplePos x="0" y="0"/>
                <wp:positionH relativeFrom="column">
                  <wp:posOffset>908685</wp:posOffset>
                </wp:positionH>
                <wp:positionV relativeFrom="paragraph">
                  <wp:posOffset>5715</wp:posOffset>
                </wp:positionV>
                <wp:extent cx="205740" cy="160020"/>
                <wp:effectExtent l="57150" t="57150" r="41910" b="49530"/>
                <wp:wrapNone/>
                <wp:docPr id="622" name="Прямоугольник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5" o:spid="_x0000_s1026" style="position:absolute;margin-left:71.55pt;margin-top:.45pt;width:16.2pt;height:12.6pt;rotation:1390849fd;z-index:25268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5BF5250" wp14:editId="07C58DCC">
                <wp:simplePos x="0" y="0"/>
                <wp:positionH relativeFrom="column">
                  <wp:posOffset>1647825</wp:posOffset>
                </wp:positionH>
                <wp:positionV relativeFrom="paragraph">
                  <wp:posOffset>55245</wp:posOffset>
                </wp:positionV>
                <wp:extent cx="205740" cy="160020"/>
                <wp:effectExtent l="57150" t="57150" r="41910" b="49530"/>
                <wp:wrapNone/>
                <wp:docPr id="623" name="Прямоугольник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4" o:spid="_x0000_s1026" style="position:absolute;margin-left:129.75pt;margin-top:4.35pt;width:16.2pt;height:12.6pt;rotation:1390849fd;z-index:25268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0DD9091" wp14:editId="0EFFF321">
                <wp:simplePos x="0" y="0"/>
                <wp:positionH relativeFrom="column">
                  <wp:posOffset>687705</wp:posOffset>
                </wp:positionH>
                <wp:positionV relativeFrom="paragraph">
                  <wp:posOffset>44450</wp:posOffset>
                </wp:positionV>
                <wp:extent cx="403860" cy="987425"/>
                <wp:effectExtent l="19685" t="17780" r="24130" b="23495"/>
                <wp:wrapNone/>
                <wp:docPr id="624" name="Line 1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3860" cy="98742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2" o:spid="_x0000_s1026" style="position:absolute;flip:y;z-index:25270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3.5pt" to="85.95pt,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" strokeweight="2.5pt">
                <v:stroke dashstyle="1 1" endcap="round"/>
              </v: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C1EF469" wp14:editId="1A931532">
                <wp:simplePos x="0" y="0"/>
                <wp:positionH relativeFrom="column">
                  <wp:posOffset>3396615</wp:posOffset>
                </wp:positionH>
                <wp:positionV relativeFrom="paragraph">
                  <wp:posOffset>107315</wp:posOffset>
                </wp:positionV>
                <wp:extent cx="205740" cy="160020"/>
                <wp:effectExtent l="38100" t="38100" r="22860" b="30480"/>
                <wp:wrapNone/>
                <wp:docPr id="768" name="Прямоугольник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3" o:spid="_x0000_s1026" style="position:absolute;margin-left:267.45pt;margin-top:8.45pt;width:16.2pt;height:12.6pt;rotation:-297048fd;z-index:25269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7A0E9B8" wp14:editId="1333076C">
                <wp:simplePos x="0" y="0"/>
                <wp:positionH relativeFrom="column">
                  <wp:posOffset>771525</wp:posOffset>
                </wp:positionH>
                <wp:positionV relativeFrom="paragraph">
                  <wp:posOffset>45085</wp:posOffset>
                </wp:positionV>
                <wp:extent cx="205740" cy="160020"/>
                <wp:effectExtent l="57150" t="57150" r="41910" b="49530"/>
                <wp:wrapNone/>
                <wp:docPr id="769" name="Прямоугольник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2" o:spid="_x0000_s1026" style="position:absolute;margin-left:60.75pt;margin-top:3.55pt;width:16.2pt;height:12.6pt;rotation:1390849fd;z-index:25268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7B069F7" wp14:editId="35DDF742">
                <wp:simplePos x="0" y="0"/>
                <wp:positionH relativeFrom="column">
                  <wp:posOffset>1501775</wp:posOffset>
                </wp:positionH>
                <wp:positionV relativeFrom="paragraph">
                  <wp:posOffset>111760</wp:posOffset>
                </wp:positionV>
                <wp:extent cx="205740" cy="160020"/>
                <wp:effectExtent l="57150" t="57150" r="41910" b="49530"/>
                <wp:wrapNone/>
                <wp:docPr id="770" name="Прямоугольник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1" o:spid="_x0000_s1026" style="position:absolute;margin-left:118.25pt;margin-top:8.8pt;width:16.2pt;height:12.6pt;rotation:1390849fd;z-index:25268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F63603E" wp14:editId="426FE604">
                <wp:simplePos x="0" y="0"/>
                <wp:positionH relativeFrom="column">
                  <wp:posOffset>4299585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8100" t="38100" r="22860" b="30480"/>
                <wp:wrapNone/>
                <wp:docPr id="771" name="Прямоугольник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9" o:spid="_x0000_s1026" style="position:absolute;margin-left:338.55pt;margin-top:12.7pt;width:16.2pt;height:12.6pt;rotation:-297048fd;z-index:25269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9D809D5" wp14:editId="4FFE1D2D">
                <wp:simplePos x="0" y="0"/>
                <wp:positionH relativeFrom="column">
                  <wp:posOffset>3419475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8100" t="38100" r="22860" b="30480"/>
                <wp:wrapNone/>
                <wp:docPr id="772" name="Прямоугольник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8" o:spid="_x0000_s1026" style="position:absolute;margin-left:269.25pt;margin-top:12.7pt;width:16.2pt;height:12.6pt;rotation:-297048fd;z-index:25269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2B2174B" wp14:editId="6534912E">
                <wp:simplePos x="0" y="0"/>
                <wp:positionH relativeFrom="column">
                  <wp:posOffset>641985</wp:posOffset>
                </wp:positionH>
                <wp:positionV relativeFrom="paragraph">
                  <wp:posOffset>31750</wp:posOffset>
                </wp:positionV>
                <wp:extent cx="205740" cy="160020"/>
                <wp:effectExtent l="57150" t="57150" r="41910" b="49530"/>
                <wp:wrapNone/>
                <wp:docPr id="773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7" o:spid="_x0000_s1026" style="position:absolute;margin-left:50.55pt;margin-top:2.5pt;width:16.2pt;height:12.6pt;rotation:1390849fd;z-index:25267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CB271FF" wp14:editId="54CC06C6">
                <wp:simplePos x="0" y="0"/>
                <wp:positionH relativeFrom="column">
                  <wp:posOffset>1689735</wp:posOffset>
                </wp:positionH>
                <wp:positionV relativeFrom="paragraph">
                  <wp:posOffset>86360</wp:posOffset>
                </wp:positionV>
                <wp:extent cx="198120" cy="129540"/>
                <wp:effectExtent l="36830" t="0" r="52705" b="36195"/>
                <wp:wrapNone/>
                <wp:docPr id="774" name="AutoShape 1465" descr="Крупное конфетти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69042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5" o:spid="_x0000_s1026" alt="Крупное конфетти" style="position:absolute;margin-left:133.05pt;margin-top:6.8pt;width:15.6pt;height:10.2pt;rotation:7284372fd;z-index:25270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" path="m,l5400,21600r10800,l21600,,,xe" fillcolor="black" strokeweight="1pt">
                <v:fill r:id="rId15" o:title="" type="pattern"/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22CAA2E" wp14:editId="76896ECA">
                <wp:simplePos x="0" y="0"/>
                <wp:positionH relativeFrom="column">
                  <wp:posOffset>1384935</wp:posOffset>
                </wp:positionH>
                <wp:positionV relativeFrom="paragraph">
                  <wp:posOffset>90170</wp:posOffset>
                </wp:positionV>
                <wp:extent cx="205740" cy="160020"/>
                <wp:effectExtent l="57150" t="57150" r="41910" b="49530"/>
                <wp:wrapNone/>
                <wp:docPr id="775" name="Прямоугольник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6" o:spid="_x0000_s1026" style="position:absolute;margin-left:109.05pt;margin-top:7.1pt;width:16.2pt;height:12.6pt;rotation:1390849fd;z-index:25268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16C318C" wp14:editId="7EB58C91">
                <wp:simplePos x="0" y="0"/>
                <wp:positionH relativeFrom="column">
                  <wp:posOffset>32385</wp:posOffset>
                </wp:positionH>
                <wp:positionV relativeFrom="paragraph">
                  <wp:posOffset>133985</wp:posOffset>
                </wp:positionV>
                <wp:extent cx="1615440" cy="533400"/>
                <wp:effectExtent l="21590" t="17780" r="20320" b="20320"/>
                <wp:wrapNone/>
                <wp:docPr id="776" name="Line 1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15440" cy="53340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1" o:spid="_x0000_s1026" style="position:absolute;flip:x y;z-index:25270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55pt,10.55pt" to="129.75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" strokeweight="2.5pt">
                <v:stroke dashstyle="1 1" endcap="round"/>
              </v: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5DE862C" wp14:editId="14CE0441">
                <wp:simplePos x="0" y="0"/>
                <wp:positionH relativeFrom="column">
                  <wp:posOffset>1647825</wp:posOffset>
                </wp:positionH>
                <wp:positionV relativeFrom="paragraph">
                  <wp:posOffset>17780</wp:posOffset>
                </wp:positionV>
                <wp:extent cx="1985010" cy="1270635"/>
                <wp:effectExtent l="36830" t="15875" r="16510" b="18415"/>
                <wp:wrapNone/>
                <wp:docPr id="777" name="Freeform 1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5010" cy="1270635"/>
                        </a:xfrm>
                        <a:custGeom>
                          <a:avLst/>
                          <a:gdLst>
                            <a:gd name="T0" fmla="*/ 324 w 3126"/>
                            <a:gd name="T1" fmla="*/ 0 h 2001"/>
                            <a:gd name="T2" fmla="*/ 0 w 3126"/>
                            <a:gd name="T3" fmla="*/ 1020 h 2001"/>
                            <a:gd name="T4" fmla="*/ 3126 w 3126"/>
                            <a:gd name="T5" fmla="*/ 2001 h 20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126" h="2001">
                              <a:moveTo>
                                <a:pt x="324" y="0"/>
                              </a:moveTo>
                              <a:lnTo>
                                <a:pt x="0" y="1020"/>
                              </a:lnTo>
                              <a:lnTo>
                                <a:pt x="3126" y="2001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70" o:spid="_x0000_s1026" style="position:absolute;z-index:25270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45.95pt,1.4pt,129.75pt,52.4pt,286.05pt,101.45pt" coordsize="3126,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" filled="f" strokeweight="2.5pt">
                <v:stroke dashstyle="1 1" endcap="round"/>
                <v:path arrowok="t" o:connecttype="custom" o:connectlocs="205740,0;0,647700;1985010,1270635" o:connectangles="0,0,0"/>
              </v:polylin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E85E2EB" wp14:editId="315F18C7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8100" t="38100" r="22860" b="30480"/>
                <wp:wrapNone/>
                <wp:docPr id="778" name="Прямоугольник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5" o:spid="_x0000_s1026" style="position:absolute;margin-left:339.75pt;margin-top:1.5pt;width:16.2pt;height:12.6pt;rotation:-297048fd;z-index:2527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846681B" wp14:editId="3014972C">
                <wp:simplePos x="0" y="0"/>
                <wp:positionH relativeFrom="column">
                  <wp:posOffset>3427095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8100" t="38100" r="22860" b="30480"/>
                <wp:wrapNone/>
                <wp:docPr id="779" name="Прямоугольник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4" o:spid="_x0000_s1026" style="position:absolute;margin-left:269.85pt;margin-top:1.5pt;width:16.2pt;height:12.6pt;rotation:-297048fd;z-index:25269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" strokeweight="2pt"/>
            </w:pict>
          </mc:Fallback>
        </mc:AlternateContent>
      </w: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60" type="#_x0000_t136" style="position:absolute;margin-left:-59.25pt;margin-top:41.45pt;width:96pt;height:16.8pt;rotation:-4382808fd;z-index:251968512;mso-position-horizontal-relative:text;mso-position-vertical-relative:text" fillcolor="black">
            <v:shadow color="#868686"/>
            <v:textpath style="font-family:&quot;Times New Roman&quot;;v-text-kern:t" trim="t" fitpath="t" string="ул.Дружбы, 173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0F831C7" wp14:editId="6C9A5B02">
                <wp:simplePos x="0" y="0"/>
                <wp:positionH relativeFrom="column">
                  <wp:posOffset>399415</wp:posOffset>
                </wp:positionH>
                <wp:positionV relativeFrom="paragraph">
                  <wp:posOffset>6985</wp:posOffset>
                </wp:positionV>
                <wp:extent cx="288290" cy="940435"/>
                <wp:effectExtent l="17145" t="22225" r="18415" b="18415"/>
                <wp:wrapNone/>
                <wp:docPr id="780" name="Line 1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8290" cy="94043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5" o:spid="_x0000_s1026" style="position:absolute;flip:x;z-index:25271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45pt,.55pt" to="54.15pt,7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" strokeweight="2.5pt">
                <v:stroke dashstyle="1 1" endcap="round"/>
              </v:line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8A25302" wp14:editId="06577A87">
                <wp:simplePos x="0" y="0"/>
                <wp:positionH relativeFrom="column">
                  <wp:posOffset>687705</wp:posOffset>
                </wp:positionH>
                <wp:positionV relativeFrom="paragraph">
                  <wp:posOffset>159385</wp:posOffset>
                </wp:positionV>
                <wp:extent cx="426720" cy="1148080"/>
                <wp:effectExtent l="19685" t="22225" r="20320" b="20320"/>
                <wp:wrapNone/>
                <wp:docPr id="781" name="Line 1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6720" cy="1148080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4" o:spid="_x0000_s1026" style="position:absolute;flip:x;z-index:25271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12.55pt" to="87.75pt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" strokeweight="2.5pt">
                <v:stroke dashstyle="1 1" endcap="round"/>
              </v: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62" type="#_x0000_t136" style="position:absolute;margin-left:181.55pt;margin-top:12.8pt;width:74.5pt;height:23.4pt;z-index:251970560;mso-position-horizontal-relative:text;mso-position-vertical-relative:text" fillcolor="black">
            <v:shadow color="#868686"/>
            <v:textpath style="font-family:&quot;Times New Roman&quot;;v-text-kern:t" trim="t" fitpath="t" string="КБО&#10;ул.Дружбы, 27а"/>
          </v:shape>
        </w:pic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50437D3" wp14:editId="6DDE8EFD">
                <wp:simplePos x="0" y="0"/>
                <wp:positionH relativeFrom="column">
                  <wp:posOffset>4337685</wp:posOffset>
                </wp:positionH>
                <wp:positionV relativeFrom="paragraph">
                  <wp:posOffset>89535</wp:posOffset>
                </wp:positionV>
                <wp:extent cx="205740" cy="160020"/>
                <wp:effectExtent l="38100" t="38100" r="22860" b="30480"/>
                <wp:wrapNone/>
                <wp:docPr id="782" name="Прямоугольник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3" o:spid="_x0000_s1026" style="position:absolute;margin-left:341.55pt;margin-top:7.05pt;width:16.2pt;height:12.6pt;rotation:-297048fd;z-index:25270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E206AFC" wp14:editId="0CB50EC1">
                <wp:simplePos x="0" y="0"/>
                <wp:positionH relativeFrom="column">
                  <wp:posOffset>3449955</wp:posOffset>
                </wp:positionH>
                <wp:positionV relativeFrom="paragraph">
                  <wp:posOffset>51435</wp:posOffset>
                </wp:positionV>
                <wp:extent cx="205740" cy="160020"/>
                <wp:effectExtent l="38100" t="38100" r="22860" b="30480"/>
                <wp:wrapNone/>
                <wp:docPr id="783" name="Прямоугольник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2" o:spid="_x0000_s1026" style="position:absolute;margin-left:271.65pt;margin-top:4.05pt;width:16.2pt;height:12.6pt;rotation:-297048fd;z-index:25269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903C75A" wp14:editId="410374E1">
                <wp:simplePos x="0" y="0"/>
                <wp:positionH relativeFrom="column">
                  <wp:posOffset>283845</wp:posOffset>
                </wp:positionH>
                <wp:positionV relativeFrom="paragraph">
                  <wp:posOffset>155575</wp:posOffset>
                </wp:positionV>
                <wp:extent cx="205740" cy="160020"/>
                <wp:effectExtent l="57150" t="57150" r="41910" b="49530"/>
                <wp:wrapNone/>
                <wp:docPr id="784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22.35pt;margin-top:12.25pt;width:16.2pt;height:12.6pt;rotation:1390849fd;z-index:25268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CA7A385" wp14:editId="0638FF9C">
                <wp:simplePos x="0" y="0"/>
                <wp:positionH relativeFrom="column">
                  <wp:posOffset>4352925</wp:posOffset>
                </wp:positionH>
                <wp:positionV relativeFrom="paragraph">
                  <wp:posOffset>126365</wp:posOffset>
                </wp:positionV>
                <wp:extent cx="205740" cy="160020"/>
                <wp:effectExtent l="38100" t="38100" r="22860" b="30480"/>
                <wp:wrapNone/>
                <wp:docPr id="785" name="Прямоугольник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0" o:spid="_x0000_s1026" style="position:absolute;margin-left:342.75pt;margin-top:9.95pt;width:16.2pt;height:12.6pt;rotation:-297048fd;z-index:25269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3B2B26D" wp14:editId="0973E6A1">
                <wp:simplePos x="0" y="0"/>
                <wp:positionH relativeFrom="column">
                  <wp:posOffset>1030605</wp:posOffset>
                </wp:positionH>
                <wp:positionV relativeFrom="paragraph">
                  <wp:posOffset>53340</wp:posOffset>
                </wp:positionV>
                <wp:extent cx="205740" cy="160020"/>
                <wp:effectExtent l="57150" t="57150" r="41910" b="49530"/>
                <wp:wrapNone/>
                <wp:docPr id="786" name="Прямоугольник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9" o:spid="_x0000_s1026" style="position:absolute;margin-left:81.15pt;margin-top:4.2pt;width:16.2pt;height:12.6pt;rotation:1390849fd;z-index:25269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 wp14:anchorId="3E635899" wp14:editId="044AC292">
                <wp:simplePos x="0" y="0"/>
                <wp:positionH relativeFrom="column">
                  <wp:posOffset>1106805</wp:posOffset>
                </wp:positionH>
                <wp:positionV relativeFrom="paragraph">
                  <wp:posOffset>126365</wp:posOffset>
                </wp:positionV>
                <wp:extent cx="1927860" cy="2049780"/>
                <wp:effectExtent l="0" t="0" r="15240" b="26670"/>
                <wp:wrapNone/>
                <wp:docPr id="787" name="Полилиния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7860" cy="2049780"/>
                        </a:xfrm>
                        <a:custGeom>
                          <a:avLst/>
                          <a:gdLst>
                            <a:gd name="T0" fmla="*/ 792 w 3036"/>
                            <a:gd name="T1" fmla="*/ 0 h 3228"/>
                            <a:gd name="T2" fmla="*/ 3036 w 3036"/>
                            <a:gd name="T3" fmla="*/ 744 h 3228"/>
                            <a:gd name="T4" fmla="*/ 2208 w 3036"/>
                            <a:gd name="T5" fmla="*/ 3228 h 3228"/>
                            <a:gd name="T6" fmla="*/ 0 w 3036"/>
                            <a:gd name="T7" fmla="*/ 2460 h 3228"/>
                            <a:gd name="T8" fmla="*/ 792 w 3036"/>
                            <a:gd name="T9" fmla="*/ 0 h 32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36" h="3228">
                              <a:moveTo>
                                <a:pt x="792" y="0"/>
                              </a:moveTo>
                              <a:lnTo>
                                <a:pt x="3036" y="744"/>
                              </a:lnTo>
                              <a:lnTo>
                                <a:pt x="2208" y="3228"/>
                              </a:lnTo>
                              <a:lnTo>
                                <a:pt x="0" y="2460"/>
                              </a:lnTo>
                              <a:lnTo>
                                <a:pt x="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68" o:spid="_x0000_s1026" style="position:absolute;margin-left:87.15pt;margin-top:9.95pt;width:151.8pt;height:161.4pt;z-index:-25064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36,3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" path="m792,l3036,744,2208,3228,,2460,792,xe">
                <v:stroke dashstyle="dashDot"/>
                <v:path arrowok="t" o:connecttype="custom" o:connectlocs="502920,0;1927860,472440;1402080,2049780;0,1562100;502920,0" o:connectangles="0,0,0,0,0"/>
              </v:shap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3171E7A" wp14:editId="68F8F414">
                <wp:simplePos x="0" y="0"/>
                <wp:positionH relativeFrom="column">
                  <wp:posOffset>146685</wp:posOffset>
                </wp:positionH>
                <wp:positionV relativeFrom="paragraph">
                  <wp:posOffset>27305</wp:posOffset>
                </wp:positionV>
                <wp:extent cx="205740" cy="160020"/>
                <wp:effectExtent l="57150" t="57150" r="41910" b="49530"/>
                <wp:wrapNone/>
                <wp:docPr id="788" name="Прямоугольник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7" o:spid="_x0000_s1026" style="position:absolute;margin-left:11.55pt;margin-top:2.15pt;width:16.2pt;height:12.6pt;rotation:1390849fd;z-index:25268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1B8813A" wp14:editId="0E425F5F">
                <wp:simplePos x="0" y="0"/>
                <wp:positionH relativeFrom="column">
                  <wp:posOffset>885825</wp:posOffset>
                </wp:positionH>
                <wp:positionV relativeFrom="paragraph">
                  <wp:posOffset>96520</wp:posOffset>
                </wp:positionV>
                <wp:extent cx="205740" cy="160020"/>
                <wp:effectExtent l="57150" t="57150" r="41910" b="49530"/>
                <wp:wrapNone/>
                <wp:docPr id="789" name="Прямоугольник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6" o:spid="_x0000_s1026" style="position:absolute;margin-left:69.75pt;margin-top:7.6pt;width:16.2pt;height:12.6pt;rotation:1390849fd;z-index:25269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3517610" wp14:editId="072B0049">
                <wp:simplePos x="0" y="0"/>
                <wp:positionH relativeFrom="column">
                  <wp:posOffset>32385</wp:posOffset>
                </wp:positionH>
                <wp:positionV relativeFrom="paragraph">
                  <wp:posOffset>17780</wp:posOffset>
                </wp:positionV>
                <wp:extent cx="205740" cy="160020"/>
                <wp:effectExtent l="57150" t="57150" r="41910" b="49530"/>
                <wp:wrapNone/>
                <wp:docPr id="790" name="Прямоугольник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5" o:spid="_x0000_s1026" style="position:absolute;margin-left:2.55pt;margin-top:1.4pt;width:16.2pt;height:12.6pt;rotation:1390849fd;z-index:25268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" strokeweight="2pt"/>
            </w:pict>
          </mc:Fallback>
        </mc:AlternateContent>
      </w: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_x0000_s1963" type="#_x0000_t136" style="position:absolute;margin-left:243.85pt;margin-top:11.5pt;width:195.6pt;height:74.4pt;z-index:251971584" fillcolor="black">
            <v:shadow color="#868686"/>
            <v:textpath style="font-family:&quot;Times New Roman&quot;;v-text-kern:t" trim="t" fitpath="t" string="Кабинет стоматологии&#10;ул.Дружбы, 9-50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7B6940A" wp14:editId="5259FADB">
                <wp:simplePos x="0" y="0"/>
                <wp:positionH relativeFrom="column">
                  <wp:posOffset>748665</wp:posOffset>
                </wp:positionH>
                <wp:positionV relativeFrom="paragraph">
                  <wp:posOffset>113665</wp:posOffset>
                </wp:positionV>
                <wp:extent cx="205740" cy="160020"/>
                <wp:effectExtent l="57150" t="57150" r="41910" b="49530"/>
                <wp:wrapNone/>
                <wp:docPr id="791" name="Прямоугольник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4" o:spid="_x0000_s1026" style="position:absolute;margin-left:58.95pt;margin-top:8.95pt;width:16.2pt;height:12.6pt;rotation:1390849fd;z-index:25269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0F97860" wp14:editId="5D8BEC64">
                <wp:simplePos x="0" y="0"/>
                <wp:positionH relativeFrom="column">
                  <wp:posOffset>-97155</wp:posOffset>
                </wp:positionH>
                <wp:positionV relativeFrom="paragraph">
                  <wp:posOffset>20955</wp:posOffset>
                </wp:positionV>
                <wp:extent cx="205740" cy="160020"/>
                <wp:effectExtent l="57150" t="57150" r="41910" b="49530"/>
                <wp:wrapNone/>
                <wp:docPr id="792" name="Прямоугольник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3" o:spid="_x0000_s1026" style="position:absolute;margin-left:-7.65pt;margin-top:1.65pt;width:16.2pt;height:12.6pt;rotation:1390849fd;z-index:25268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BF89949" wp14:editId="6B1D6101">
                <wp:simplePos x="0" y="0"/>
                <wp:positionH relativeFrom="column">
                  <wp:posOffset>634365</wp:posOffset>
                </wp:positionH>
                <wp:positionV relativeFrom="paragraph">
                  <wp:posOffset>124460</wp:posOffset>
                </wp:positionV>
                <wp:extent cx="205740" cy="160020"/>
                <wp:effectExtent l="57150" t="57150" r="41910" b="49530"/>
                <wp:wrapNone/>
                <wp:docPr id="793" name="Прямоугольник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2" o:spid="_x0000_s1026" style="position:absolute;margin-left:49.95pt;margin-top:9.8pt;width:16.2pt;height:12.6pt;rotation:1390849fd;z-index:25269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61" type="#_x0000_t136" style="position:absolute;margin-left:2.9pt;margin-top:7.5pt;width:96pt;height:16.8pt;z-index:251969536;mso-position-horizontal-relative:text;mso-position-vertical-relative:text" fillcolor="black">
            <v:shadow color="#868686"/>
            <v:textpath style="font-family:&quot;Times New Roman&quot;;v-text-kern:t" trim="t" fitpath="t" string="ул.Дружбы, 174"/>
          </v:shape>
        </w:pic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11F5B3F" wp14:editId="0AFC71B5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794" name="Прямая со стрелкой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1" o:spid="_x0000_s1026" type="#_x0000_t32" style="position:absolute;margin-left:16.95pt;margin-top:7pt;width:37.2pt;height:.6pt;z-index:25265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">
                <v:stroke dashstyle="dashDot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 xml:space="preserve">Граница обособленной территории организации, на прилегающей территории 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которой не допускается розничная продажа алкогольной продукции.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1A2DCDC" wp14:editId="2FFFAEED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795" name="Прямая со стрелкой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0" o:spid="_x0000_s1026" type="#_x0000_t32" style="position:absolute;margin-left:16.95pt;margin-top:7.3pt;width:37.2pt;height:.6pt;z-index:25265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" strokeweight="3pt"/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Граница прилегающей территории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EE68D1D" wp14:editId="6DC09BA0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796" name="Прямая со стрелкой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59" o:spid="_x0000_s1026" type="#_x0000_t32" style="position:absolute;margin-left:16.95pt;margin-top:8.5pt;width:37.2pt;height:.6pt;z-index:25265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" strokeweight="2pt">
                <v:stroke dashstyle="1 1" endcap="round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Маршрут движения (80 м)</w:t>
      </w:r>
    </w:p>
    <w:p w:rsidR="009C6AF7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11F4057" wp14:editId="76F3FCC7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11430" r="20320" b="11430"/>
                <wp:wrapNone/>
                <wp:docPr id="797" name="AutoShape 1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02" o:spid="_x0000_s1026" style="position:absolute;margin-left:27.15pt;margin-top:4.45pt;width:15.6pt;height:10.2pt;z-index:25265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Вход для посетителей на обособленную территорию</w:t>
      </w:r>
    </w:p>
    <w:p w:rsidR="009C6AF7" w:rsidRPr="006B34C9" w:rsidRDefault="009C6AF7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p w:rsidR="00013D04" w:rsidRPr="006B34C9" w:rsidRDefault="00013D04" w:rsidP="009C6AF7">
      <w:pPr>
        <w:pStyle w:val="3"/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lastRenderedPageBreak/>
        <w:t>Схема № 18</w:t>
      </w:r>
      <w:r w:rsidR="009C6AF7" w:rsidRPr="006B34C9">
        <w:rPr>
          <w:rFonts w:eastAsiaTheme="minorHAnsi"/>
          <w:lang w:eastAsia="en-US"/>
        </w:rPr>
        <w:t xml:space="preserve"> </w:t>
      </w:r>
      <w:r w:rsidRPr="006B34C9">
        <w:rPr>
          <w:rFonts w:eastAsiaTheme="minorHAnsi"/>
          <w:lang w:eastAsia="en-US"/>
        </w:rPr>
        <w:t>границ прилегающих территорий</w:t>
      </w:r>
    </w:p>
    <w:p w:rsidR="00013D04" w:rsidRPr="006B34C9" w:rsidRDefault="00013D04" w:rsidP="00013D04">
      <w:pPr>
        <w:ind w:firstLine="0"/>
        <w:jc w:val="center"/>
        <w:rPr>
          <w:rFonts w:ascii="Times New Roman" w:eastAsiaTheme="minorHAnsi" w:hAnsi="Times New Roman"/>
          <w:b/>
          <w:szCs w:val="22"/>
          <w:lang w:eastAsia="en-US"/>
        </w:rPr>
      </w:pPr>
    </w:p>
    <w:p w:rsidR="009C6AF7" w:rsidRPr="006B34C9" w:rsidRDefault="009C6AF7" w:rsidP="00013D04">
      <w:pPr>
        <w:ind w:firstLine="0"/>
        <w:jc w:val="center"/>
        <w:rPr>
          <w:rFonts w:ascii="Times New Roman" w:eastAsiaTheme="minorHAnsi" w:hAnsi="Times New Roman"/>
          <w:b/>
          <w:szCs w:val="22"/>
          <w:lang w:eastAsia="en-US"/>
        </w:rPr>
      </w:pPr>
    </w:p>
    <w:tbl>
      <w:tblPr>
        <w:tblStyle w:val="a3"/>
        <w:tblW w:w="10493" w:type="dxa"/>
        <w:tblLayout w:type="fixed"/>
        <w:tblLook w:val="04A0" w:firstRow="1" w:lastRow="0" w:firstColumn="1" w:lastColumn="0" w:noHBand="0" w:noVBand="1"/>
      </w:tblPr>
      <w:tblGrid>
        <w:gridCol w:w="3211"/>
        <w:gridCol w:w="7282"/>
      </w:tblGrid>
      <w:tr w:rsidR="00013D04" w:rsidRPr="006B34C9" w:rsidTr="009C6AF7">
        <w:trPr>
          <w:trHeight w:val="588"/>
        </w:trPr>
        <w:tc>
          <w:tcPr>
            <w:tcW w:w="3211" w:type="dxa"/>
            <w:shd w:val="clear" w:color="auto" w:fill="auto"/>
          </w:tcPr>
          <w:p w:rsidR="00013D04" w:rsidRPr="006B34C9" w:rsidRDefault="00013D04" w:rsidP="009C6AF7">
            <w:pPr>
              <w:shd w:val="clear" w:color="auto" w:fill="FFFFFF"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Спортивно-игровая площадка</w:t>
            </w:r>
          </w:p>
        </w:tc>
        <w:tc>
          <w:tcPr>
            <w:tcW w:w="7282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eastAsiaTheme="minorHAnsi" w:cs="Arial"/>
                <w:lang w:eastAsia="en-US"/>
              </w:rPr>
            </w:pPr>
            <w:r w:rsidRPr="006B34C9">
              <w:rPr>
                <w:rFonts w:eastAsiaTheme="minorHAnsi" w:cs="Arial"/>
                <w:lang w:eastAsia="en-US"/>
              </w:rPr>
              <w:t>Забайкальский край, п.Горный, ул. Дружбы, 200</w:t>
            </w:r>
          </w:p>
        </w:tc>
      </w:tr>
    </w:tbl>
    <w:p w:rsidR="00013D04" w:rsidRPr="006B34C9" w:rsidRDefault="00013D04" w:rsidP="00013D04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50" type="#_x0000_t136" style="position:absolute;margin-left:-12.2pt;margin-top:9.4pt;width:96pt;height:16.8pt;z-index:251958272;mso-position-horizontal-relative:text;mso-position-vertical-relative:text" fillcolor="black">
            <v:shadow color="#868686"/>
            <v:textpath style="font-family:&quot;Times New Roman&quot;;v-text-kern:t" trim="t" fitpath="t" string="ул.Дружбы, 7"/>
          </v:shape>
        </w:pict>
      </w: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47" type="#_x0000_t136" style="position:absolute;margin-left:280.35pt;margin-top:73.9pt;width:127.2pt;height:16.8pt;z-index:251955200" fillcolor="black">
            <v:shadow color="#868686"/>
            <v:textpath style="font-family:&quot;Times New Roman&quot;;v-text-kern:t" trim="t" fitpath="t" string="ул.Солнечная, 12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93560D2" wp14:editId="5FD01BF3">
                <wp:simplePos x="0" y="0"/>
                <wp:positionH relativeFrom="column">
                  <wp:posOffset>687705</wp:posOffset>
                </wp:positionH>
                <wp:positionV relativeFrom="paragraph">
                  <wp:posOffset>333375</wp:posOffset>
                </wp:positionV>
                <wp:extent cx="312420" cy="1463040"/>
                <wp:effectExtent l="266700" t="38100" r="240030" b="41910"/>
                <wp:wrapNone/>
                <wp:docPr id="798" name="Прямоугольник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01" o:spid="_x0000_s1026" style="position:absolute;margin-left:54.15pt;margin-top:26.25pt;width:24.6pt;height:115.2pt;rotation:1313231fd;z-index:25259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DCD13F1" wp14:editId="4F82D626">
                <wp:simplePos x="0" y="0"/>
                <wp:positionH relativeFrom="column">
                  <wp:posOffset>1609725</wp:posOffset>
                </wp:positionH>
                <wp:positionV relativeFrom="paragraph">
                  <wp:posOffset>692785</wp:posOffset>
                </wp:positionV>
                <wp:extent cx="312420" cy="1463040"/>
                <wp:effectExtent l="266700" t="38100" r="240030" b="41910"/>
                <wp:wrapNone/>
                <wp:docPr id="799" name="Прямоугольник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99" o:spid="_x0000_s1026" style="position:absolute;margin-left:126.75pt;margin-top:54.55pt;width:24.6pt;height:115.2pt;rotation:1313231fd;z-index:25259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95E4239" wp14:editId="601F7D6A">
                <wp:simplePos x="0" y="0"/>
                <wp:positionH relativeFrom="column">
                  <wp:posOffset>-59055</wp:posOffset>
                </wp:positionH>
                <wp:positionV relativeFrom="paragraph">
                  <wp:posOffset>2379345</wp:posOffset>
                </wp:positionV>
                <wp:extent cx="312420" cy="1463040"/>
                <wp:effectExtent l="266700" t="38100" r="240030" b="41910"/>
                <wp:wrapNone/>
                <wp:docPr id="800" name="Прямоугольник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9" o:spid="_x0000_s1026" style="position:absolute;margin-left:-4.65pt;margin-top:187.35pt;width:24.6pt;height:115.2pt;rotation:1313231fd;z-index:25259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31B3D40" wp14:editId="37098FC0">
                <wp:simplePos x="0" y="0"/>
                <wp:positionH relativeFrom="column">
                  <wp:posOffset>885825</wp:posOffset>
                </wp:positionH>
                <wp:positionV relativeFrom="paragraph">
                  <wp:posOffset>2716530</wp:posOffset>
                </wp:positionV>
                <wp:extent cx="312420" cy="1463040"/>
                <wp:effectExtent l="266700" t="38100" r="240030" b="41910"/>
                <wp:wrapNone/>
                <wp:docPr id="801" name="Прямоугольник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8" o:spid="_x0000_s1026" style="position:absolute;margin-left:69.75pt;margin-top:213.9pt;width:24.6pt;height:115.2pt;rotation:1313231fd;z-index:25260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4DC87E1" wp14:editId="1B556F06">
                <wp:simplePos x="0" y="0"/>
                <wp:positionH relativeFrom="column">
                  <wp:posOffset>3248025</wp:posOffset>
                </wp:positionH>
                <wp:positionV relativeFrom="paragraph">
                  <wp:posOffset>1207770</wp:posOffset>
                </wp:positionV>
                <wp:extent cx="312420" cy="1463040"/>
                <wp:effectExtent l="57150" t="38100" r="68580" b="22860"/>
                <wp:wrapNone/>
                <wp:docPr id="802" name="Прямоугольник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02" o:spid="_x0000_s1026" style="position:absolute;margin-left:255.75pt;margin-top:95.1pt;width:24.6pt;height:115.2pt;rotation:-203262fd;z-index:25260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790FA12" wp14:editId="4FD6438E">
                <wp:simplePos x="0" y="0"/>
                <wp:positionH relativeFrom="column">
                  <wp:posOffset>4391025</wp:posOffset>
                </wp:positionH>
                <wp:positionV relativeFrom="paragraph">
                  <wp:posOffset>1644015</wp:posOffset>
                </wp:positionV>
                <wp:extent cx="312420" cy="1463040"/>
                <wp:effectExtent l="57150" t="38100" r="68580" b="22860"/>
                <wp:wrapNone/>
                <wp:docPr id="803" name="Прямоугольник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8609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03" o:spid="_x0000_s1026" style="position:absolute;margin-left:345.75pt;margin-top:129.45pt;width:24.6pt;height:115.2pt;rotation:-203262fd;z-index:25260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9EA6F35" wp14:editId="61B92F2D">
                <wp:simplePos x="0" y="0"/>
                <wp:positionH relativeFrom="column">
                  <wp:posOffset>1560195</wp:posOffset>
                </wp:positionH>
                <wp:positionV relativeFrom="paragraph">
                  <wp:posOffset>3264535</wp:posOffset>
                </wp:positionV>
                <wp:extent cx="998220" cy="1089025"/>
                <wp:effectExtent l="0" t="152400" r="163830" b="149225"/>
                <wp:wrapNone/>
                <wp:docPr id="804" name="Полилиния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123982">
                          <a:off x="0" y="0"/>
                          <a:ext cx="998220" cy="1089025"/>
                        </a:xfrm>
                        <a:custGeom>
                          <a:avLst/>
                          <a:gdLst>
                            <a:gd name="T0" fmla="*/ 0 w 1470"/>
                            <a:gd name="T1" fmla="*/ 0 h 2112"/>
                            <a:gd name="T2" fmla="*/ 0 w 1470"/>
                            <a:gd name="T3" fmla="*/ 756 h 2112"/>
                            <a:gd name="T4" fmla="*/ 864 w 1470"/>
                            <a:gd name="T5" fmla="*/ 780 h 2112"/>
                            <a:gd name="T6" fmla="*/ 840 w 1470"/>
                            <a:gd name="T7" fmla="*/ 2088 h 2112"/>
                            <a:gd name="T8" fmla="*/ 1470 w 1470"/>
                            <a:gd name="T9" fmla="*/ 2112 h 2112"/>
                            <a:gd name="T10" fmla="*/ 1470 w 1470"/>
                            <a:gd name="T11" fmla="*/ 12 h 2112"/>
                            <a:gd name="T12" fmla="*/ 0 w 1470"/>
                            <a:gd name="T13" fmla="*/ 0 h 2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470" h="2112">
                              <a:moveTo>
                                <a:pt x="0" y="0"/>
                              </a:moveTo>
                              <a:lnTo>
                                <a:pt x="0" y="756"/>
                              </a:lnTo>
                              <a:lnTo>
                                <a:pt x="864" y="780"/>
                              </a:lnTo>
                              <a:lnTo>
                                <a:pt x="840" y="2088"/>
                              </a:lnTo>
                              <a:lnTo>
                                <a:pt x="1470" y="2112"/>
                              </a:lnTo>
                              <a:lnTo>
                                <a:pt x="1470" y="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04" o:spid="_x0000_s1026" style="position:absolute;margin-left:122.85pt;margin-top:257.05pt;width:78.6pt;height:85.75pt;rotation:1227688fd;z-index:25260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0,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" path="m,l,756r864,24l840,2088r630,24l1470,12,,xe" strokeweight="2pt">
                <v:path arrowok="t" o:connecttype="custom" o:connectlocs="0,0;0,389821;586709,402197;570411,1076650;998220,1089025;998220,6188;0,0" o:connectangles="0,0,0,0,0,0,0"/>
              </v:shape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853B2E8" wp14:editId="5E0334CA">
                <wp:simplePos x="0" y="0"/>
                <wp:positionH relativeFrom="column">
                  <wp:posOffset>2199005</wp:posOffset>
                </wp:positionH>
                <wp:positionV relativeFrom="paragraph">
                  <wp:posOffset>2076450</wp:posOffset>
                </wp:positionV>
                <wp:extent cx="412750" cy="335280"/>
                <wp:effectExtent l="73660" t="82550" r="66040" b="86995"/>
                <wp:wrapNone/>
                <wp:docPr id="805" name="Прямоугольник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42354">
                          <a:off x="0" y="0"/>
                          <a:ext cx="41275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4" o:spid="_x0000_s1026" style="position:absolute;margin-left:173.15pt;margin-top:163.5pt;width:32.5pt;height:26.4pt;rotation:1029302fd;z-index:25260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49" type="#_x0000_t136" style="position:absolute;margin-left:376.35pt;margin-top:124pt;width:127.2pt;height:16.8pt;z-index:251957248;mso-position-horizontal-relative:text;mso-position-vertical-relative:text" fillcolor="black">
            <v:shadow color="#868686"/>
            <v:textpath style="font-family:&quot;Times New Roman&quot;;v-text-kern:t" trim="t" fitpath="t" string="ул.Солнечная, 14"/>
          </v:shape>
        </w:pict>
      </w: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51" type="#_x0000_t136" style="position:absolute;margin-left:126.75pt;margin-top:21.4pt;width:96pt;height:16.8pt;z-index:251959296;mso-position-horizontal-relative:text;mso-position-vertical-relative:text" fillcolor="black">
            <v:shadow color="#868686"/>
            <v:textpath style="font-family:&quot;Times New Roman&quot;;v-text-kern:t" trim="t" fitpath="t" string="ул.Дружбы, 9"/>
          </v:shape>
        </w:pict>
      </w: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54" type="#_x0000_t136" style="position:absolute;margin-left:151.35pt;margin-top:110.7pt;width:96pt;height:36.05pt;z-index:251962368;mso-position-horizontal-relative:text;mso-position-vertical-relative:text" fillcolor="black">
            <v:shadow color="#868686"/>
            <v:textpath style="font-family:&quot;Times New Roman&quot;;v-text-kern:t" trim="t" fitpath="t" string="КБО&#10;ул.Дружбы, 27а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C0D004D" wp14:editId="59D1586C">
                <wp:simplePos x="0" y="0"/>
                <wp:positionH relativeFrom="column">
                  <wp:posOffset>2305685</wp:posOffset>
                </wp:positionH>
                <wp:positionV relativeFrom="paragraph">
                  <wp:posOffset>3084830</wp:posOffset>
                </wp:positionV>
                <wp:extent cx="198120" cy="129540"/>
                <wp:effectExtent l="0" t="43180" r="31115" b="27305"/>
                <wp:wrapNone/>
                <wp:docPr id="806" name="Полилиния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24646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93" o:spid="_x0000_s1026" style="position:absolute;margin-left:181.55pt;margin-top:242.9pt;width:15.6pt;height:10.2pt;rotation:1009960fd;z-index:25261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F3A07E4" wp14:editId="004D9BCF">
                <wp:simplePos x="0" y="0"/>
                <wp:positionH relativeFrom="column">
                  <wp:posOffset>1029335</wp:posOffset>
                </wp:positionH>
                <wp:positionV relativeFrom="paragraph">
                  <wp:posOffset>-3810</wp:posOffset>
                </wp:positionV>
                <wp:extent cx="205740" cy="160020"/>
                <wp:effectExtent l="57150" t="57150" r="41910" b="49530"/>
                <wp:wrapNone/>
                <wp:docPr id="807" name="Прямоугольник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7" o:spid="_x0000_s1026" style="position:absolute;margin-left:81.05pt;margin-top:-.3pt;width:16.2pt;height:12.6pt;rotation:1390849fd;z-index:25261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C5F0FD8" wp14:editId="25EF9B6D">
                <wp:simplePos x="0" y="0"/>
                <wp:positionH relativeFrom="column">
                  <wp:posOffset>1746885</wp:posOffset>
                </wp:positionH>
                <wp:positionV relativeFrom="paragraph">
                  <wp:posOffset>91440</wp:posOffset>
                </wp:positionV>
                <wp:extent cx="205740" cy="160020"/>
                <wp:effectExtent l="57150" t="57150" r="41910" b="49530"/>
                <wp:wrapNone/>
                <wp:docPr id="808" name="Прямоугольник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08" o:spid="_x0000_s1026" style="position:absolute;margin-left:137.55pt;margin-top:7.2pt;width:16.2pt;height:12.6pt;rotation:1390849fd;z-index:25261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42A712C" wp14:editId="1B449741">
                <wp:simplePos x="0" y="0"/>
                <wp:positionH relativeFrom="column">
                  <wp:posOffset>908685</wp:posOffset>
                </wp:positionH>
                <wp:positionV relativeFrom="paragraph">
                  <wp:posOffset>5715</wp:posOffset>
                </wp:positionV>
                <wp:extent cx="205740" cy="160020"/>
                <wp:effectExtent l="57150" t="57150" r="41910" b="49530"/>
                <wp:wrapNone/>
                <wp:docPr id="287" name="Прямоугольник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5" o:spid="_x0000_s1026" style="position:absolute;margin-left:71.55pt;margin-top:.45pt;width:16.2pt;height:12.6pt;rotation:1390849fd;z-index:25261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16B4C3D" wp14:editId="7C589FC4">
                <wp:simplePos x="0" y="0"/>
                <wp:positionH relativeFrom="column">
                  <wp:posOffset>1647825</wp:posOffset>
                </wp:positionH>
                <wp:positionV relativeFrom="paragraph">
                  <wp:posOffset>55245</wp:posOffset>
                </wp:positionV>
                <wp:extent cx="205740" cy="160020"/>
                <wp:effectExtent l="57150" t="57150" r="41910" b="49530"/>
                <wp:wrapNone/>
                <wp:docPr id="809" name="Прямоугольник 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09" o:spid="_x0000_s1026" style="position:absolute;margin-left:129.75pt;margin-top:4.35pt;width:16.2pt;height:12.6pt;rotation:1390849fd;z-index:25262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EF619B6" wp14:editId="72455087">
                <wp:simplePos x="0" y="0"/>
                <wp:positionH relativeFrom="column">
                  <wp:posOffset>3396615</wp:posOffset>
                </wp:positionH>
                <wp:positionV relativeFrom="paragraph">
                  <wp:posOffset>107315</wp:posOffset>
                </wp:positionV>
                <wp:extent cx="205740" cy="160020"/>
                <wp:effectExtent l="38100" t="38100" r="22860" b="30480"/>
                <wp:wrapNone/>
                <wp:docPr id="810" name="Прямоугольник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10" o:spid="_x0000_s1026" style="position:absolute;margin-left:267.45pt;margin-top:8.45pt;width:16.2pt;height:12.6pt;rotation:-297048fd;z-index:25263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82F3D28" wp14:editId="774A19F2">
                <wp:simplePos x="0" y="0"/>
                <wp:positionH relativeFrom="column">
                  <wp:posOffset>771525</wp:posOffset>
                </wp:positionH>
                <wp:positionV relativeFrom="paragraph">
                  <wp:posOffset>45085</wp:posOffset>
                </wp:positionV>
                <wp:extent cx="205740" cy="160020"/>
                <wp:effectExtent l="57150" t="57150" r="41910" b="49530"/>
                <wp:wrapNone/>
                <wp:docPr id="286" name="Прямоугольник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2" o:spid="_x0000_s1026" style="position:absolute;margin-left:60.75pt;margin-top:3.55pt;width:16.2pt;height:12.6pt;rotation:1390849fd;z-index:25261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0D240C3" wp14:editId="4D0B6FC0">
                <wp:simplePos x="0" y="0"/>
                <wp:positionH relativeFrom="column">
                  <wp:posOffset>1501775</wp:posOffset>
                </wp:positionH>
                <wp:positionV relativeFrom="paragraph">
                  <wp:posOffset>111760</wp:posOffset>
                </wp:positionV>
                <wp:extent cx="205740" cy="160020"/>
                <wp:effectExtent l="57150" t="57150" r="41910" b="49530"/>
                <wp:wrapNone/>
                <wp:docPr id="811" name="Прямоугольник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11" o:spid="_x0000_s1026" style="position:absolute;margin-left:118.25pt;margin-top:8.8pt;width:16.2pt;height:12.6pt;rotation:1390849fd;z-index:25261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ACAFCC7" wp14:editId="68504AF0">
                <wp:simplePos x="0" y="0"/>
                <wp:positionH relativeFrom="column">
                  <wp:posOffset>4299585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8100" t="38100" r="22860" b="30480"/>
                <wp:wrapNone/>
                <wp:docPr id="812" name="Прямоугольник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12" o:spid="_x0000_s1026" style="position:absolute;margin-left:338.55pt;margin-top:12.7pt;width:16.2pt;height:12.6pt;rotation:-297048fd;z-index:25263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B57C18F" wp14:editId="20A98C21">
                <wp:simplePos x="0" y="0"/>
                <wp:positionH relativeFrom="column">
                  <wp:posOffset>3419475</wp:posOffset>
                </wp:positionH>
                <wp:positionV relativeFrom="paragraph">
                  <wp:posOffset>161290</wp:posOffset>
                </wp:positionV>
                <wp:extent cx="205740" cy="160020"/>
                <wp:effectExtent l="38100" t="38100" r="22860" b="30480"/>
                <wp:wrapNone/>
                <wp:docPr id="813" name="Прямоугольник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13" o:spid="_x0000_s1026" style="position:absolute;margin-left:269.25pt;margin-top:12.7pt;width:16.2pt;height:12.6pt;rotation:-297048fd;z-index:25263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3718729" wp14:editId="555AFA13">
                <wp:simplePos x="0" y="0"/>
                <wp:positionH relativeFrom="column">
                  <wp:posOffset>641985</wp:posOffset>
                </wp:positionH>
                <wp:positionV relativeFrom="paragraph">
                  <wp:posOffset>31750</wp:posOffset>
                </wp:positionV>
                <wp:extent cx="205740" cy="160020"/>
                <wp:effectExtent l="57150" t="57150" r="41910" b="49530"/>
                <wp:wrapNone/>
                <wp:docPr id="285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7" o:spid="_x0000_s1026" style="position:absolute;margin-left:50.55pt;margin-top:2.5pt;width:16.2pt;height:12.6pt;rotation:1390849fd;z-index:25261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E387E00" wp14:editId="78468A55">
                <wp:simplePos x="0" y="0"/>
                <wp:positionH relativeFrom="column">
                  <wp:posOffset>1384935</wp:posOffset>
                </wp:positionH>
                <wp:positionV relativeFrom="paragraph">
                  <wp:posOffset>90170</wp:posOffset>
                </wp:positionV>
                <wp:extent cx="205740" cy="160020"/>
                <wp:effectExtent l="57150" t="57150" r="41910" b="49530"/>
                <wp:wrapNone/>
                <wp:docPr id="814" name="Прямоугольник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14" o:spid="_x0000_s1026" style="position:absolute;margin-left:109.05pt;margin-top:7.1pt;width:16.2pt;height:12.6pt;rotation:1390849fd;z-index:25261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535D1E5" wp14:editId="3CC21123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8100" t="38100" r="22860" b="30480"/>
                <wp:wrapNone/>
                <wp:docPr id="815" name="Прямоугольник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15" o:spid="_x0000_s1026" style="position:absolute;margin-left:339.75pt;margin-top:1.5pt;width:16.2pt;height:12.6pt;rotation:-297048fd;z-index:25263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C184879" wp14:editId="4AA14537">
                <wp:simplePos x="0" y="0"/>
                <wp:positionH relativeFrom="column">
                  <wp:posOffset>3427095</wp:posOffset>
                </wp:positionH>
                <wp:positionV relativeFrom="paragraph">
                  <wp:posOffset>19050</wp:posOffset>
                </wp:positionV>
                <wp:extent cx="205740" cy="160020"/>
                <wp:effectExtent l="38100" t="38100" r="22860" b="30480"/>
                <wp:wrapNone/>
                <wp:docPr id="816" name="Прямоугольник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16" o:spid="_x0000_s1026" style="position:absolute;margin-left:269.85pt;margin-top:1.5pt;width:16.2pt;height:12.6pt;rotation:-297048fd;z-index:25263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" strokeweight="2pt"/>
            </w:pict>
          </mc:Fallback>
        </mc:AlternateContent>
      </w: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52" type="#_x0000_t136" style="position:absolute;margin-left:-25.9pt;margin-top:-.5pt;width:96pt;height:16.8pt;z-index:251960320;mso-position-horizontal-relative:text;mso-position-vertical-relative:text" fillcolor="black">
            <v:shadow color="#868686"/>
            <v:textpath style="font-family:&quot;Times New Roman&quot;;v-text-kern:t" trim="t" fitpath="t" string="ул.Дружбы, 173"/>
          </v:shape>
        </w:pic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7E9212E" wp14:editId="35AA9F27">
                <wp:simplePos x="0" y="0"/>
                <wp:positionH relativeFrom="column">
                  <wp:posOffset>1384935</wp:posOffset>
                </wp:positionH>
                <wp:positionV relativeFrom="paragraph">
                  <wp:posOffset>24130</wp:posOffset>
                </wp:positionV>
                <wp:extent cx="3790950" cy="3507105"/>
                <wp:effectExtent l="40640" t="46355" r="26035" b="46990"/>
                <wp:wrapNone/>
                <wp:docPr id="284" name="Freeform 1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0950" cy="3507105"/>
                        </a:xfrm>
                        <a:custGeom>
                          <a:avLst/>
                          <a:gdLst>
                            <a:gd name="T0" fmla="*/ 5900 w 5970"/>
                            <a:gd name="T1" fmla="*/ 1440 h 5523"/>
                            <a:gd name="T2" fmla="*/ 4674 w 5970"/>
                            <a:gd name="T3" fmla="*/ 2004 h 5523"/>
                            <a:gd name="T4" fmla="*/ 3764 w 5970"/>
                            <a:gd name="T5" fmla="*/ 5009 h 5523"/>
                            <a:gd name="T6" fmla="*/ 2274 w 5970"/>
                            <a:gd name="T7" fmla="*/ 5523 h 5523"/>
                            <a:gd name="T8" fmla="*/ 0 w 5970"/>
                            <a:gd name="T9" fmla="*/ 3926 h 5523"/>
                            <a:gd name="T10" fmla="*/ 184 w 5970"/>
                            <a:gd name="T11" fmla="*/ 355 h 5523"/>
                            <a:gd name="T12" fmla="*/ 1028 w 5970"/>
                            <a:gd name="T13" fmla="*/ 0 h 5523"/>
                            <a:gd name="T14" fmla="*/ 5970 w 5970"/>
                            <a:gd name="T15" fmla="*/ 1343 h 5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970" h="5523">
                              <a:moveTo>
                                <a:pt x="5900" y="1440"/>
                              </a:moveTo>
                              <a:lnTo>
                                <a:pt x="4674" y="2004"/>
                              </a:lnTo>
                              <a:lnTo>
                                <a:pt x="3764" y="5009"/>
                              </a:lnTo>
                              <a:lnTo>
                                <a:pt x="2274" y="5523"/>
                              </a:lnTo>
                              <a:lnTo>
                                <a:pt x="0" y="3926"/>
                              </a:lnTo>
                              <a:lnTo>
                                <a:pt x="184" y="355"/>
                              </a:lnTo>
                              <a:lnTo>
                                <a:pt x="1028" y="0"/>
                              </a:lnTo>
                              <a:lnTo>
                                <a:pt x="5970" y="1343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00" o:spid="_x0000_s1026" style="position:absolute;z-index:25265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404.05pt,73.9pt,342.75pt,102.1pt,297.25pt,252.35pt,222.75pt,278.05pt,109.05pt,198.2pt,118.25pt,19.65pt,160.45pt,1.9pt,407.55pt,69.05pt" coordsize="5970,5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" filled="f" strokeweight="3pt">
                <v:path arrowok="t" o:connecttype="custom" o:connectlocs="3746500,914400;2967990,1272540;2390140,3180715;1443990,3507105;0,2493010;116840,225425;652780,0;3790950,852805" o:connectangles="0,0,0,0,0,0,0,0"/>
              </v:poly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DA872E8" wp14:editId="724D2304">
                <wp:simplePos x="0" y="0"/>
                <wp:positionH relativeFrom="column">
                  <wp:posOffset>2037715</wp:posOffset>
                </wp:positionH>
                <wp:positionV relativeFrom="paragraph">
                  <wp:posOffset>51435</wp:posOffset>
                </wp:positionV>
                <wp:extent cx="1595120" cy="927100"/>
                <wp:effectExtent l="17145" t="16510" r="45085" b="18415"/>
                <wp:wrapNone/>
                <wp:docPr id="817" name="Freeform 1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5120" cy="927100"/>
                        </a:xfrm>
                        <a:custGeom>
                          <a:avLst/>
                          <a:gdLst>
                            <a:gd name="T0" fmla="*/ 2292 w 2512"/>
                            <a:gd name="T1" fmla="*/ 1460 h 1460"/>
                            <a:gd name="T2" fmla="*/ 2512 w 2512"/>
                            <a:gd name="T3" fmla="*/ 768 h 1460"/>
                            <a:gd name="T4" fmla="*/ 0 w 2512"/>
                            <a:gd name="T5" fmla="*/ 0 h 14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512" h="1460">
                              <a:moveTo>
                                <a:pt x="2292" y="1460"/>
                              </a:moveTo>
                              <a:lnTo>
                                <a:pt x="2512" y="7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98" o:spid="_x0000_s1026" style="position:absolute;z-index:25265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75.05pt,77.05pt,286.05pt,42.45pt,160.45pt,4.05pt" coordsize="2512,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" filled="f" strokeweight="2.5pt">
                <v:stroke dashstyle="1 1" endcap="round"/>
                <v:path arrowok="t" o:connecttype="custom" o:connectlocs="1455420,927100;1595120,487680;0,0" o:connectangles="0,0,0"/>
              </v:poly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44550A9" wp14:editId="42340EC7">
                <wp:simplePos x="0" y="0"/>
                <wp:positionH relativeFrom="column">
                  <wp:posOffset>4337685</wp:posOffset>
                </wp:positionH>
                <wp:positionV relativeFrom="paragraph">
                  <wp:posOffset>89535</wp:posOffset>
                </wp:positionV>
                <wp:extent cx="205740" cy="160020"/>
                <wp:effectExtent l="38100" t="38100" r="22860" b="30480"/>
                <wp:wrapNone/>
                <wp:docPr id="818" name="Прямоугольник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18" o:spid="_x0000_s1026" style="position:absolute;margin-left:341.55pt;margin-top:7.05pt;width:16.2pt;height:12.6pt;rotation:-297048fd;z-index:25263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227C8A6" wp14:editId="2B4978C6">
                <wp:simplePos x="0" y="0"/>
                <wp:positionH relativeFrom="column">
                  <wp:posOffset>3449955</wp:posOffset>
                </wp:positionH>
                <wp:positionV relativeFrom="paragraph">
                  <wp:posOffset>51435</wp:posOffset>
                </wp:positionV>
                <wp:extent cx="205740" cy="160020"/>
                <wp:effectExtent l="38100" t="38100" r="22860" b="30480"/>
                <wp:wrapNone/>
                <wp:docPr id="819" name="Прямоугольник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19" o:spid="_x0000_s1026" style="position:absolute;margin-left:271.65pt;margin-top:4.05pt;width:16.2pt;height:12.6pt;rotation:-297048fd;z-index:25263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CAB100F" wp14:editId="0993D7E9">
                <wp:simplePos x="0" y="0"/>
                <wp:positionH relativeFrom="column">
                  <wp:posOffset>283845</wp:posOffset>
                </wp:positionH>
                <wp:positionV relativeFrom="paragraph">
                  <wp:posOffset>155575</wp:posOffset>
                </wp:positionV>
                <wp:extent cx="205740" cy="160020"/>
                <wp:effectExtent l="57150" t="57150" r="41910" b="49530"/>
                <wp:wrapNone/>
                <wp:docPr id="279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22.35pt;margin-top:12.25pt;width:16.2pt;height:12.6pt;rotation:1390849fd;z-index:25262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7CEAB90" wp14:editId="1E986358">
                <wp:simplePos x="0" y="0"/>
                <wp:positionH relativeFrom="column">
                  <wp:posOffset>1501775</wp:posOffset>
                </wp:positionH>
                <wp:positionV relativeFrom="paragraph">
                  <wp:posOffset>158750</wp:posOffset>
                </wp:positionV>
                <wp:extent cx="1991360" cy="1471295"/>
                <wp:effectExtent l="24130" t="18415" r="41910" b="24765"/>
                <wp:wrapNone/>
                <wp:docPr id="278" name="Freeform 1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1360" cy="1471295"/>
                        </a:xfrm>
                        <a:custGeom>
                          <a:avLst/>
                          <a:gdLst>
                            <a:gd name="T0" fmla="*/ 2618 w 3136"/>
                            <a:gd name="T1" fmla="*/ 2317 h 2317"/>
                            <a:gd name="T2" fmla="*/ 2750 w 3136"/>
                            <a:gd name="T3" fmla="*/ 2317 h 2317"/>
                            <a:gd name="T4" fmla="*/ 3136 w 3136"/>
                            <a:gd name="T5" fmla="*/ 1035 h 2317"/>
                            <a:gd name="T6" fmla="*/ 0 w 3136"/>
                            <a:gd name="T7" fmla="*/ 0 h 23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136" h="2317">
                              <a:moveTo>
                                <a:pt x="2618" y="2317"/>
                              </a:moveTo>
                              <a:lnTo>
                                <a:pt x="2750" y="2317"/>
                              </a:lnTo>
                              <a:lnTo>
                                <a:pt x="3136" y="103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97" o:spid="_x0000_s1026" style="position:absolute;z-index:25265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49.15pt,128.35pt,255.75pt,128.35pt,275.05pt,64.25pt,118.25pt,12.5pt" coordsize="3136,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" filled="f" strokeweight="2.5pt">
                <v:stroke dashstyle="1 1" endcap="round"/>
                <v:path arrowok="t" o:connecttype="custom" o:connectlocs="1662430,1471295;1746250,1471295;1991360,657225;0,0" o:connectangles="0,0,0,0"/>
              </v:polylin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727EB01" wp14:editId="316F5C82">
                <wp:simplePos x="0" y="0"/>
                <wp:positionH relativeFrom="column">
                  <wp:posOffset>4352925</wp:posOffset>
                </wp:positionH>
                <wp:positionV relativeFrom="paragraph">
                  <wp:posOffset>126365</wp:posOffset>
                </wp:positionV>
                <wp:extent cx="205740" cy="160020"/>
                <wp:effectExtent l="38100" t="38100" r="22860" b="30480"/>
                <wp:wrapNone/>
                <wp:docPr id="820" name="Прямоугольник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1956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0" o:spid="_x0000_s1026" style="position:absolute;margin-left:342.75pt;margin-top:9.95pt;width:16.2pt;height:12.6pt;rotation:-297048fd;z-index:25263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83CA439" wp14:editId="6974CCA3">
                <wp:simplePos x="0" y="0"/>
                <wp:positionH relativeFrom="column">
                  <wp:posOffset>1030605</wp:posOffset>
                </wp:positionH>
                <wp:positionV relativeFrom="paragraph">
                  <wp:posOffset>53340</wp:posOffset>
                </wp:positionV>
                <wp:extent cx="205740" cy="160020"/>
                <wp:effectExtent l="57150" t="57150" r="41910" b="49530"/>
                <wp:wrapNone/>
                <wp:docPr id="277" name="Прямоугольник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9" o:spid="_x0000_s1026" style="position:absolute;margin-left:81.15pt;margin-top:4.2pt;width:16.2pt;height:12.6pt;rotation:1390849fd;z-index:2526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anchorId="40DB7051" wp14:editId="3D70AADE">
                <wp:simplePos x="0" y="0"/>
                <wp:positionH relativeFrom="column">
                  <wp:posOffset>1106805</wp:posOffset>
                </wp:positionH>
                <wp:positionV relativeFrom="paragraph">
                  <wp:posOffset>126365</wp:posOffset>
                </wp:positionV>
                <wp:extent cx="1927860" cy="2049780"/>
                <wp:effectExtent l="0" t="0" r="15240" b="26670"/>
                <wp:wrapNone/>
                <wp:docPr id="821" name="Полилиния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7860" cy="2049780"/>
                        </a:xfrm>
                        <a:custGeom>
                          <a:avLst/>
                          <a:gdLst>
                            <a:gd name="T0" fmla="*/ 792 w 3036"/>
                            <a:gd name="T1" fmla="*/ 0 h 3228"/>
                            <a:gd name="T2" fmla="*/ 3036 w 3036"/>
                            <a:gd name="T3" fmla="*/ 744 h 3228"/>
                            <a:gd name="T4" fmla="*/ 2208 w 3036"/>
                            <a:gd name="T5" fmla="*/ 3228 h 3228"/>
                            <a:gd name="T6" fmla="*/ 0 w 3036"/>
                            <a:gd name="T7" fmla="*/ 2460 h 3228"/>
                            <a:gd name="T8" fmla="*/ 792 w 3036"/>
                            <a:gd name="T9" fmla="*/ 0 h 32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36" h="3228">
                              <a:moveTo>
                                <a:pt x="792" y="0"/>
                              </a:moveTo>
                              <a:lnTo>
                                <a:pt x="3036" y="744"/>
                              </a:lnTo>
                              <a:lnTo>
                                <a:pt x="2208" y="3228"/>
                              </a:lnTo>
                              <a:lnTo>
                                <a:pt x="0" y="2460"/>
                              </a:lnTo>
                              <a:lnTo>
                                <a:pt x="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21" o:spid="_x0000_s1026" style="position:absolute;margin-left:87.15pt;margin-top:9.95pt;width:151.8pt;height:161.4pt;z-index:-25071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36,3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" path="m792,l3036,744,2208,3228,,2460,792,xe">
                <v:stroke dashstyle="dashDot"/>
                <v:path arrowok="t" o:connecttype="custom" o:connectlocs="502920,0;1927860,472440;1402080,2049780;0,1562100;502920,0" o:connectangles="0,0,0,0,0"/>
              </v:shap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657DF84" wp14:editId="14268EC4">
                <wp:simplePos x="0" y="0"/>
                <wp:positionH relativeFrom="column">
                  <wp:posOffset>3632835</wp:posOffset>
                </wp:positionH>
                <wp:positionV relativeFrom="paragraph">
                  <wp:posOffset>27305</wp:posOffset>
                </wp:positionV>
                <wp:extent cx="1423670" cy="399415"/>
                <wp:effectExtent l="21590" t="18415" r="21590" b="20320"/>
                <wp:wrapNone/>
                <wp:docPr id="276" name="Line 1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3670" cy="39941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99" o:spid="_x0000_s1026" style="position:absolute;z-index:25265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6.05pt,2.15pt" to="398.15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" strokeweight="2.5pt">
                <v:stroke dashstyle="1 1" endcap="round"/>
              </v: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63FB771" wp14:editId="756D3367">
                <wp:simplePos x="0" y="0"/>
                <wp:positionH relativeFrom="column">
                  <wp:posOffset>146685</wp:posOffset>
                </wp:positionH>
                <wp:positionV relativeFrom="paragraph">
                  <wp:posOffset>27305</wp:posOffset>
                </wp:positionV>
                <wp:extent cx="205740" cy="160020"/>
                <wp:effectExtent l="57150" t="57150" r="41910" b="49530"/>
                <wp:wrapNone/>
                <wp:docPr id="275" name="Прямоугольник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7" o:spid="_x0000_s1026" style="position:absolute;margin-left:11.55pt;margin-top:2.15pt;width:16.2pt;height:12.6pt;rotation:1390849fd;z-index:25262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959EFF3" wp14:editId="0A572F19">
                <wp:simplePos x="0" y="0"/>
                <wp:positionH relativeFrom="column">
                  <wp:posOffset>885825</wp:posOffset>
                </wp:positionH>
                <wp:positionV relativeFrom="paragraph">
                  <wp:posOffset>96520</wp:posOffset>
                </wp:positionV>
                <wp:extent cx="205740" cy="160020"/>
                <wp:effectExtent l="57150" t="57150" r="41910" b="49530"/>
                <wp:wrapNone/>
                <wp:docPr id="274" name="Прямоугольник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6" o:spid="_x0000_s1026" style="position:absolute;margin-left:69.75pt;margin-top:7.6pt;width:16.2pt;height:12.6pt;rotation:1390849fd;z-index:25262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DB68243" wp14:editId="6DB0164F">
                <wp:simplePos x="0" y="0"/>
                <wp:positionH relativeFrom="column">
                  <wp:posOffset>32385</wp:posOffset>
                </wp:positionH>
                <wp:positionV relativeFrom="paragraph">
                  <wp:posOffset>17780</wp:posOffset>
                </wp:positionV>
                <wp:extent cx="205740" cy="160020"/>
                <wp:effectExtent l="57150" t="57150" r="41910" b="49530"/>
                <wp:wrapNone/>
                <wp:docPr id="273" name="Прямоугольник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5" o:spid="_x0000_s1026" style="position:absolute;margin-left:2.55pt;margin-top:1.4pt;width:16.2pt;height:12.6pt;rotation:1390849fd;z-index:25262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754C9F7" wp14:editId="2AD4C68C">
                <wp:simplePos x="0" y="0"/>
                <wp:positionH relativeFrom="column">
                  <wp:posOffset>748665</wp:posOffset>
                </wp:positionH>
                <wp:positionV relativeFrom="paragraph">
                  <wp:posOffset>113665</wp:posOffset>
                </wp:positionV>
                <wp:extent cx="205740" cy="160020"/>
                <wp:effectExtent l="57150" t="57150" r="41910" b="49530"/>
                <wp:wrapNone/>
                <wp:docPr id="272" name="Прямоугольник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4" o:spid="_x0000_s1026" style="position:absolute;margin-left:58.95pt;margin-top:8.95pt;width:16.2pt;height:12.6pt;rotation:1390849fd;z-index:25262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FD1BD14" wp14:editId="6C4F8865">
                <wp:simplePos x="0" y="0"/>
                <wp:positionH relativeFrom="column">
                  <wp:posOffset>-97155</wp:posOffset>
                </wp:positionH>
                <wp:positionV relativeFrom="paragraph">
                  <wp:posOffset>20955</wp:posOffset>
                </wp:positionV>
                <wp:extent cx="205740" cy="160020"/>
                <wp:effectExtent l="57150" t="57150" r="41910" b="49530"/>
                <wp:wrapNone/>
                <wp:docPr id="271" name="Прямоугольник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3" o:spid="_x0000_s1026" style="position:absolute;margin-left:-7.65pt;margin-top:1.65pt;width:16.2pt;height:12.6pt;rotation:1390849fd;z-index:25262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2308C9E" wp14:editId="5B8F620A">
                <wp:simplePos x="0" y="0"/>
                <wp:positionH relativeFrom="column">
                  <wp:posOffset>2731770</wp:posOffset>
                </wp:positionH>
                <wp:positionV relativeFrom="paragraph">
                  <wp:posOffset>67310</wp:posOffset>
                </wp:positionV>
                <wp:extent cx="262255" cy="1189990"/>
                <wp:effectExtent l="206375" t="44450" r="207645" b="41910"/>
                <wp:wrapNone/>
                <wp:docPr id="270" name="Rectangle 1383" descr="Крупное конфетти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67042">
                          <a:off x="0" y="0"/>
                          <a:ext cx="262255" cy="1189990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3" o:spid="_x0000_s1026" alt="Крупное конфетти" style="position:absolute;margin-left:215.1pt;margin-top:5.3pt;width:20.65pt;height:93.7pt;rotation:1165494fd;z-index:2526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" fillcolor="black" strokeweight="2pt">
                <v:fill r:id="rId15" o:title="" type="pattern"/>
              </v:rect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6B0EEE7" wp14:editId="6CC9E284">
                <wp:simplePos x="0" y="0"/>
                <wp:positionH relativeFrom="column">
                  <wp:posOffset>634365</wp:posOffset>
                </wp:positionH>
                <wp:positionV relativeFrom="paragraph">
                  <wp:posOffset>124460</wp:posOffset>
                </wp:positionV>
                <wp:extent cx="205740" cy="160020"/>
                <wp:effectExtent l="57150" t="57150" r="41910" b="49530"/>
                <wp:wrapNone/>
                <wp:docPr id="269" name="Прямоугольник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2" o:spid="_x0000_s1026" style="position:absolute;margin-left:49.95pt;margin-top:9.8pt;width:16.2pt;height:12.6pt;rotation:1390849fd;z-index:25262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803D08D" wp14:editId="65646898">
                <wp:simplePos x="0" y="0"/>
                <wp:positionH relativeFrom="column">
                  <wp:posOffset>3000375</wp:posOffset>
                </wp:positionH>
                <wp:positionV relativeFrom="paragraph">
                  <wp:posOffset>147955</wp:posOffset>
                </wp:positionV>
                <wp:extent cx="198120" cy="129540"/>
                <wp:effectExtent l="33020" t="0" r="46990" b="36195"/>
                <wp:wrapNone/>
                <wp:docPr id="268" name="AutoShape 1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95805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2" o:spid="_x0000_s1026" style="position:absolute;margin-left:236.25pt;margin-top:11.65pt;width:15.6pt;height:10.2pt;rotation:7204378fd;z-index:25264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53" type="#_x0000_t136" style="position:absolute;margin-left:-12.2pt;margin-top:3.75pt;width:96pt;height:16.8pt;z-index:251961344;mso-position-horizontal-relative:text;mso-position-vertical-relative:text" fillcolor="black">
            <v:shadow color="#868686"/>
            <v:textpath style="font-family:&quot;Times New Roman&quot;;v-text-kern:t" trim="t" fitpath="t" string="ул.Дружбы, 174"/>
          </v:shape>
        </w:pict>
      </w: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48" type="#_x0000_t136" style="position:absolute;margin-left:331.75pt;margin-top:3.75pt;width:139.5pt;height:85.9pt;z-index:251956224" fillcolor="black">
            <v:shadow color="#868686"/>
            <v:textpath style="font-family:&quot;Times New Roman&quot;;v-text-kern:t" trim="t" fitpath="t" string="Спортивно-игровая&#10;площадка&#10;ул.Дружбы, 200"/>
          </v:shape>
        </w:pic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80D71F9" wp14:editId="16DA46BC">
                <wp:simplePos x="0" y="0"/>
                <wp:positionH relativeFrom="column">
                  <wp:posOffset>2828925</wp:posOffset>
                </wp:positionH>
                <wp:positionV relativeFrom="paragraph">
                  <wp:posOffset>140970</wp:posOffset>
                </wp:positionV>
                <wp:extent cx="267970" cy="1127760"/>
                <wp:effectExtent l="17780" t="17780" r="47625" b="16510"/>
                <wp:wrapNone/>
                <wp:docPr id="267" name="Freeform 1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7970" cy="1127760"/>
                        </a:xfrm>
                        <a:custGeom>
                          <a:avLst/>
                          <a:gdLst>
                            <a:gd name="T0" fmla="*/ 260 w 422"/>
                            <a:gd name="T1" fmla="*/ 0 h 1776"/>
                            <a:gd name="T2" fmla="*/ 422 w 422"/>
                            <a:gd name="T3" fmla="*/ 12 h 1776"/>
                            <a:gd name="T4" fmla="*/ 56 w 422"/>
                            <a:gd name="T5" fmla="*/ 992 h 1776"/>
                            <a:gd name="T6" fmla="*/ 260 w 422"/>
                            <a:gd name="T7" fmla="*/ 1034 h 1776"/>
                            <a:gd name="T8" fmla="*/ 0 w 422"/>
                            <a:gd name="T9" fmla="*/ 1776 h 17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2" h="1776">
                              <a:moveTo>
                                <a:pt x="260" y="0"/>
                              </a:moveTo>
                              <a:lnTo>
                                <a:pt x="422" y="12"/>
                              </a:lnTo>
                              <a:lnTo>
                                <a:pt x="56" y="992"/>
                              </a:lnTo>
                              <a:lnTo>
                                <a:pt x="260" y="1034"/>
                              </a:lnTo>
                              <a:lnTo>
                                <a:pt x="0" y="1776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94" o:spid="_x0000_s1026" style="position:absolute;z-index:25265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35.75pt,11.1pt,243.85pt,11.7pt,225.55pt,60.7pt,235.75pt,62.8pt,222.75pt,99.9pt" coordsize="422,1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" filled="f" strokeweight="2.5pt">
                <v:stroke dashstyle="1 1" endcap="round"/>
                <v:path arrowok="t" o:connecttype="custom" o:connectlocs="165100,0;267970,7620;35560,629920;165100,656590;0,1127760" o:connectangles="0,0,0,0,0"/>
              </v:poly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ED855A4" wp14:editId="5C5A4905">
                <wp:simplePos x="0" y="0"/>
                <wp:positionH relativeFrom="column">
                  <wp:posOffset>2830195</wp:posOffset>
                </wp:positionH>
                <wp:positionV relativeFrom="paragraph">
                  <wp:posOffset>58420</wp:posOffset>
                </wp:positionV>
                <wp:extent cx="198120" cy="129540"/>
                <wp:effectExtent l="34290" t="0" r="45720" b="34290"/>
                <wp:wrapNone/>
                <wp:docPr id="266" name="AutoShape 1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95805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3" o:spid="_x0000_s1026" style="position:absolute;margin-left:222.85pt;margin-top:4.6pt;width:15.6pt;height:10.2pt;rotation:7204378fd;z-index:25264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EB039DC" wp14:editId="19A855C3">
                <wp:simplePos x="0" y="0"/>
                <wp:positionH relativeFrom="column">
                  <wp:posOffset>1501775</wp:posOffset>
                </wp:positionH>
                <wp:positionV relativeFrom="paragraph">
                  <wp:posOffset>129540</wp:posOffset>
                </wp:positionV>
                <wp:extent cx="1362710" cy="470535"/>
                <wp:effectExtent l="24130" t="24765" r="22860" b="19050"/>
                <wp:wrapNone/>
                <wp:docPr id="265" name="Line 1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62710" cy="47053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95" o:spid="_x0000_s1026" style="position:absolute;flip:x y;z-index:25265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25pt,10.2pt" to="225.55pt,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" strokeweight="2.5pt">
                <v:stroke dashstyle="1 1" endcap="round"/>
              </v: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9EECD17" wp14:editId="093ECE7D">
                <wp:simplePos x="0" y="0"/>
                <wp:positionH relativeFrom="column">
                  <wp:posOffset>954405</wp:posOffset>
                </wp:positionH>
                <wp:positionV relativeFrom="paragraph">
                  <wp:posOffset>74295</wp:posOffset>
                </wp:positionV>
                <wp:extent cx="205740" cy="160020"/>
                <wp:effectExtent l="61595" t="51435" r="64135" b="57150"/>
                <wp:wrapNone/>
                <wp:docPr id="264" name="Rectangle 1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5" o:spid="_x0000_s1026" style="position:absolute;margin-left:75.15pt;margin-top:5.85pt;width:16.2pt;height:12.6pt;rotation:7168594fd;z-index:25264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98450CD" wp14:editId="741C9592">
                <wp:simplePos x="0" y="0"/>
                <wp:positionH relativeFrom="column">
                  <wp:posOffset>1282065</wp:posOffset>
                </wp:positionH>
                <wp:positionV relativeFrom="paragraph">
                  <wp:posOffset>26035</wp:posOffset>
                </wp:positionV>
                <wp:extent cx="205740" cy="160020"/>
                <wp:effectExtent l="65405" t="59055" r="60325" b="59055"/>
                <wp:wrapNone/>
                <wp:docPr id="263" name="Rectangle 1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6" o:spid="_x0000_s1026" style="position:absolute;margin-left:100.95pt;margin-top:2.05pt;width:16.2pt;height:12.6pt;rotation:7168594fd;z-index:25264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7A2FEB9" wp14:editId="1312BC47">
                <wp:simplePos x="0" y="0"/>
                <wp:positionH relativeFrom="column">
                  <wp:posOffset>1636395</wp:posOffset>
                </wp:positionH>
                <wp:positionV relativeFrom="paragraph">
                  <wp:posOffset>147955</wp:posOffset>
                </wp:positionV>
                <wp:extent cx="205740" cy="160020"/>
                <wp:effectExtent l="67310" t="57150" r="67945" b="51435"/>
                <wp:wrapNone/>
                <wp:docPr id="262" name="Rectangle 1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7" o:spid="_x0000_s1026" style="position:absolute;margin-left:128.85pt;margin-top:11.65pt;width:16.2pt;height:12.6pt;rotation:7168594fd;z-index:25264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0CDA4B1" wp14:editId="7C33FD47">
                <wp:simplePos x="0" y="0"/>
                <wp:positionH relativeFrom="column">
                  <wp:posOffset>1952625</wp:posOffset>
                </wp:positionH>
                <wp:positionV relativeFrom="paragraph">
                  <wp:posOffset>76200</wp:posOffset>
                </wp:positionV>
                <wp:extent cx="205740" cy="160020"/>
                <wp:effectExtent l="59690" t="51435" r="66040" b="57150"/>
                <wp:wrapNone/>
                <wp:docPr id="261" name="Rectangle 1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8" o:spid="_x0000_s1026" style="position:absolute;margin-left:153.75pt;margin-top:6pt;width:16.2pt;height:12.6pt;rotation:7168594fd;z-index:25264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1888AF8" wp14:editId="1E4847CE">
                <wp:simplePos x="0" y="0"/>
                <wp:positionH relativeFrom="column">
                  <wp:posOffset>2259965</wp:posOffset>
                </wp:positionH>
                <wp:positionV relativeFrom="paragraph">
                  <wp:posOffset>175260</wp:posOffset>
                </wp:positionV>
                <wp:extent cx="205740" cy="160020"/>
                <wp:effectExtent l="62230" t="55245" r="63500" b="53340"/>
                <wp:wrapNone/>
                <wp:docPr id="260" name="Rectangle 1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9" o:spid="_x0000_s1026" style="position:absolute;margin-left:177.95pt;margin-top:13.8pt;width:16.2pt;height:12.6pt;rotation:7168594fd;z-index:25264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5F7591D" wp14:editId="0D229EFB">
                <wp:simplePos x="0" y="0"/>
                <wp:positionH relativeFrom="column">
                  <wp:posOffset>1659255</wp:posOffset>
                </wp:positionH>
                <wp:positionV relativeFrom="paragraph">
                  <wp:posOffset>-753110</wp:posOffset>
                </wp:positionV>
                <wp:extent cx="312420" cy="2014220"/>
                <wp:effectExtent l="26035" t="353060" r="26670" b="353695"/>
                <wp:wrapNone/>
                <wp:docPr id="259" name="Rectangle 1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24987">
                          <a:off x="0" y="0"/>
                          <a:ext cx="312420" cy="201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4" o:spid="_x0000_s1026" style="position:absolute;margin-left:130.65pt;margin-top:-59.3pt;width:24.6pt;height:158.6pt;rotation:7127026fd;z-index:25264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439B6D0" wp14:editId="352702CF">
                <wp:simplePos x="0" y="0"/>
                <wp:positionH relativeFrom="column">
                  <wp:posOffset>2566035</wp:posOffset>
                </wp:positionH>
                <wp:positionV relativeFrom="paragraph">
                  <wp:posOffset>123190</wp:posOffset>
                </wp:positionV>
                <wp:extent cx="205740" cy="160020"/>
                <wp:effectExtent l="63500" t="50165" r="62230" b="58420"/>
                <wp:wrapNone/>
                <wp:docPr id="258" name="Rectangle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304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90" o:spid="_x0000_s1026" style="position:absolute;margin-left:202.05pt;margin-top:9.7pt;width:16.2pt;height:12.6pt;rotation:7168594fd;z-index:25264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" strokeweight="2pt"/>
            </w:pict>
          </mc:Fallback>
        </mc:AlternateContent>
      </w: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_x0000_s1955" type="#_x0000_t136" style="position:absolute;margin-left:70.1pt;margin-top:2.85pt;width:96pt;height:16.8pt;rotation:1027828fd;z-index:251963392;mso-position-horizontal-relative:text;mso-position-vertical-relative:text" fillcolor="black">
            <v:shadow color="#868686"/>
            <v:textpath style="font-family:&quot;Times New Roman&quot;;v-text-kern:t" trim="t" fitpath="t" string="ул.Дружбы, 177"/>
          </v:shape>
        </w:pic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4A39059" wp14:editId="01E57550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257" name="Прямая со стрелкой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1" o:spid="_x0000_s1026" type="#_x0000_t32" style="position:absolute;margin-left:16.95pt;margin-top:7pt;width:37.2pt;height:.6pt;z-index:25259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">
                <v:stroke dashstyle="dashDot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 xml:space="preserve">Граница обособленной территории организации, на прилегающей территории 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которой не допускается розничная продажа алкогольной продукции.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AD21C68" wp14:editId="4998B147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256" name="Прямая со стрелкой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0" o:spid="_x0000_s1026" type="#_x0000_t32" style="position:absolute;margin-left:16.95pt;margin-top:7.3pt;width:37.2pt;height:.6pt;z-index:25259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" strokeweight="3pt"/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Граница прилегающей территории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1D5C611" wp14:editId="011C226B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31" name="Прямая со стрелкой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59" o:spid="_x0000_s1026" type="#_x0000_t32" style="position:absolute;margin-left:16.95pt;margin-top:8.5pt;width:37.2pt;height:.6pt;z-index:25259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" strokeweight="2pt">
                <v:stroke dashstyle="1 1" endcap="round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Маршрут движения (80 м)</w:t>
      </w:r>
    </w:p>
    <w:p w:rsidR="009C6AF7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F6104BE" wp14:editId="37FFBB65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11430" r="20320" b="11430"/>
                <wp:wrapNone/>
                <wp:docPr id="30" name="Полилиния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58" o:spid="_x0000_s1026" style="position:absolute;margin-left:27.15pt;margin-top:4.45pt;width:15.6pt;height:10.2pt;z-index:25259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Вход для посетителей на обособленную территорию</w:t>
      </w:r>
    </w:p>
    <w:p w:rsidR="009C6AF7" w:rsidRPr="006B34C9" w:rsidRDefault="009C6AF7">
      <w:pPr>
        <w:ind w:firstLine="0"/>
        <w:jc w:val="left"/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br w:type="page"/>
      </w:r>
    </w:p>
    <w:p w:rsidR="00013D04" w:rsidRPr="006B34C9" w:rsidRDefault="00013D04" w:rsidP="009C6AF7">
      <w:pPr>
        <w:pStyle w:val="3"/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lastRenderedPageBreak/>
        <w:t>Схема № 19</w:t>
      </w:r>
      <w:r w:rsidR="009C6AF7" w:rsidRPr="006B34C9">
        <w:rPr>
          <w:rFonts w:eastAsiaTheme="minorHAnsi"/>
          <w:lang w:eastAsia="en-US"/>
        </w:rPr>
        <w:t xml:space="preserve"> </w:t>
      </w:r>
      <w:r w:rsidRPr="006B34C9">
        <w:rPr>
          <w:rFonts w:eastAsiaTheme="minorHAnsi"/>
          <w:lang w:eastAsia="en-US"/>
        </w:rPr>
        <w:t>границ прилегающих территорий</w:t>
      </w:r>
    </w:p>
    <w:p w:rsidR="00013D04" w:rsidRPr="006B34C9" w:rsidRDefault="00013D04" w:rsidP="00013D04">
      <w:pPr>
        <w:ind w:firstLine="0"/>
        <w:jc w:val="center"/>
        <w:rPr>
          <w:rFonts w:ascii="Times New Roman" w:eastAsiaTheme="minorHAnsi" w:hAnsi="Times New Roman"/>
          <w:b/>
          <w:szCs w:val="22"/>
          <w:lang w:eastAsia="en-US"/>
        </w:rPr>
      </w:pPr>
    </w:p>
    <w:p w:rsidR="009C6AF7" w:rsidRPr="006B34C9" w:rsidRDefault="009C6AF7" w:rsidP="00013D04">
      <w:pPr>
        <w:ind w:firstLine="0"/>
        <w:jc w:val="center"/>
        <w:rPr>
          <w:rFonts w:ascii="Times New Roman" w:eastAsiaTheme="minorHAnsi" w:hAnsi="Times New Roman"/>
          <w:b/>
          <w:szCs w:val="22"/>
          <w:lang w:eastAsia="en-US"/>
        </w:rPr>
      </w:pPr>
    </w:p>
    <w:tbl>
      <w:tblPr>
        <w:tblStyle w:val="a3"/>
        <w:tblW w:w="10055" w:type="dxa"/>
        <w:tblLayout w:type="fixed"/>
        <w:tblLook w:val="04A0" w:firstRow="1" w:lastRow="0" w:firstColumn="1" w:lastColumn="0" w:noHBand="0" w:noVBand="1"/>
      </w:tblPr>
      <w:tblGrid>
        <w:gridCol w:w="3794"/>
        <w:gridCol w:w="6261"/>
      </w:tblGrid>
      <w:tr w:rsidR="00013D04" w:rsidRPr="006B34C9" w:rsidTr="009C6AF7">
        <w:trPr>
          <w:trHeight w:val="1289"/>
        </w:trPr>
        <w:tc>
          <w:tcPr>
            <w:tcW w:w="3794" w:type="dxa"/>
            <w:shd w:val="clear" w:color="auto" w:fill="auto"/>
          </w:tcPr>
          <w:p w:rsidR="00013D04" w:rsidRPr="006B34C9" w:rsidRDefault="00013D04" w:rsidP="009C6AF7">
            <w:pPr>
              <w:shd w:val="clear" w:color="auto" w:fill="FFFFFF"/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>Универсальная спортивная площадка на базе хоккейного корта с покрытием искусственной травой</w:t>
            </w:r>
          </w:p>
        </w:tc>
        <w:tc>
          <w:tcPr>
            <w:tcW w:w="6261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eastAsiaTheme="minorHAnsi" w:cs="Arial"/>
                <w:lang w:eastAsia="en-US"/>
              </w:rPr>
            </w:pPr>
            <w:r w:rsidRPr="006B34C9">
              <w:rPr>
                <w:rFonts w:eastAsiaTheme="minorHAnsi" w:cs="Arial"/>
                <w:lang w:eastAsia="en-US"/>
              </w:rPr>
              <w:t>Забайкальский край, п.Горный, ул. Дружбы, 172</w:t>
            </w:r>
          </w:p>
        </w:tc>
      </w:tr>
    </w:tbl>
    <w:p w:rsidR="00013D04" w:rsidRPr="006B34C9" w:rsidRDefault="00013D04" w:rsidP="00013D04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8C4D83C" wp14:editId="62A86357">
                <wp:simplePos x="0" y="0"/>
                <wp:positionH relativeFrom="column">
                  <wp:posOffset>1763395</wp:posOffset>
                </wp:positionH>
                <wp:positionV relativeFrom="paragraph">
                  <wp:posOffset>75565</wp:posOffset>
                </wp:positionV>
                <wp:extent cx="3121660" cy="2704465"/>
                <wp:effectExtent l="19050" t="41910" r="50165" b="44450"/>
                <wp:wrapNone/>
                <wp:docPr id="29" name="Freeform 1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1660" cy="2704465"/>
                        </a:xfrm>
                        <a:custGeom>
                          <a:avLst/>
                          <a:gdLst>
                            <a:gd name="T0" fmla="*/ 0 w 4916"/>
                            <a:gd name="T1" fmla="*/ 2956 h 4259"/>
                            <a:gd name="T2" fmla="*/ 2996 w 4916"/>
                            <a:gd name="T3" fmla="*/ 0 h 4259"/>
                            <a:gd name="T4" fmla="*/ 4916 w 4916"/>
                            <a:gd name="T5" fmla="*/ 551 h 4259"/>
                            <a:gd name="T6" fmla="*/ 4280 w 4916"/>
                            <a:gd name="T7" fmla="*/ 2985 h 4259"/>
                            <a:gd name="T8" fmla="*/ 2698 w 4916"/>
                            <a:gd name="T9" fmla="*/ 4259 h 4259"/>
                            <a:gd name="T10" fmla="*/ 1476 w 4916"/>
                            <a:gd name="T11" fmla="*/ 3804 h 4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916" h="4259">
                              <a:moveTo>
                                <a:pt x="0" y="2956"/>
                              </a:moveTo>
                              <a:lnTo>
                                <a:pt x="2996" y="0"/>
                              </a:lnTo>
                              <a:lnTo>
                                <a:pt x="4916" y="551"/>
                              </a:lnTo>
                              <a:lnTo>
                                <a:pt x="4280" y="2985"/>
                              </a:lnTo>
                              <a:lnTo>
                                <a:pt x="2698" y="4259"/>
                              </a:lnTo>
                              <a:lnTo>
                                <a:pt x="1476" y="3804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68" o:spid="_x0000_s1026" style="position:absolute;z-index:25276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38.85pt,153.75pt,288.65pt,5.95pt,384.65pt,33.5pt,352.85pt,155.2pt,273.75pt,218.9pt,212.65pt,196.15pt" coordsize="4916,4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" filled="f" strokeweight="3pt">
                <v:path arrowok="t" o:connecttype="custom" o:connectlocs="0,1877060;1902460,0;3121660,349885;2717800,1895475;1713230,2704465;937260,2415540" o:connectangles="0,0,0,0,0,0"/>
              </v:polylin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70F7EFDF" wp14:editId="72BA3419">
                <wp:simplePos x="0" y="0"/>
                <wp:positionH relativeFrom="column">
                  <wp:posOffset>3486150</wp:posOffset>
                </wp:positionH>
                <wp:positionV relativeFrom="paragraph">
                  <wp:posOffset>3810</wp:posOffset>
                </wp:positionV>
                <wp:extent cx="1385570" cy="624205"/>
                <wp:effectExtent l="17780" t="36195" r="15875" b="15875"/>
                <wp:wrapNone/>
                <wp:docPr id="28" name="Freeform 1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5570" cy="624205"/>
                        </a:xfrm>
                        <a:custGeom>
                          <a:avLst/>
                          <a:gdLst>
                            <a:gd name="T0" fmla="*/ 0 w 2182"/>
                            <a:gd name="T1" fmla="*/ 983 h 983"/>
                            <a:gd name="T2" fmla="*/ 371 w 2182"/>
                            <a:gd name="T3" fmla="*/ 0 h 983"/>
                            <a:gd name="T4" fmla="*/ 2182 w 2182"/>
                            <a:gd name="T5" fmla="*/ 559 h 9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82" h="983">
                              <a:moveTo>
                                <a:pt x="0" y="983"/>
                              </a:moveTo>
                              <a:lnTo>
                                <a:pt x="371" y="0"/>
                              </a:lnTo>
                              <a:lnTo>
                                <a:pt x="2182" y="559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67" o:spid="_x0000_s1026" style="position:absolute;z-index:25276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74.5pt,49.45pt,293.05pt,.3pt,383.6pt,28.25pt" coordsize="2182,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" filled="f" strokeweight="2.5pt">
                <v:stroke dashstyle="1 1" endcap="round"/>
                <v:path arrowok="t" o:connecttype="custom" o:connectlocs="0,624205;235585,0;1385570,354965" o:connectangles="0,0,0"/>
              </v:polyline>
            </w:pict>
          </mc:Fallback>
        </mc:AlternateContent>
      </w:r>
    </w:p>
    <w:p w:rsidR="00013D04" w:rsidRPr="006B34C9" w:rsidRDefault="004A7CE0" w:rsidP="00013D04">
      <w:pPr>
        <w:tabs>
          <w:tab w:val="left" w:pos="5688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66" type="#_x0000_t136" style="position:absolute;margin-left:399.3pt;margin-top:1.6pt;width:96pt;height:16.8pt;z-index:251974656;mso-position-horizontal-relative:text;mso-position-vertical-relative:text" fillcolor="black">
            <v:shadow color="#868686"/>
            <v:textpath style="font-family:&quot;Times New Roman&quot;;v-text-kern:t" trim="t" fitpath="t" string="ул.Дружбы, 171"/>
          </v:shape>
        </w:pict>
      </w: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65" type="#_x0000_t136" style="position:absolute;margin-left:39.5pt;margin-top:45.95pt;width:96pt;height:16.8pt;rotation:-4737679fd;z-index:251973632;mso-position-horizontal-relative:text;mso-position-vertical-relative:text" fillcolor="black">
            <v:shadow color="#868686"/>
            <v:textpath style="font-family:&quot;Times New Roman&quot;;v-text-kern:t" trim="t" fitpath="t" string="ул.Дружбы, 175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C6D871C" wp14:editId="40E529E5">
                <wp:simplePos x="0" y="0"/>
                <wp:positionH relativeFrom="column">
                  <wp:posOffset>4298315</wp:posOffset>
                </wp:positionH>
                <wp:positionV relativeFrom="paragraph">
                  <wp:posOffset>107315</wp:posOffset>
                </wp:positionV>
                <wp:extent cx="205740" cy="160020"/>
                <wp:effectExtent l="62230" t="58420" r="63500" b="50165"/>
                <wp:wrapNone/>
                <wp:docPr id="27" name="Rectangle 1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15094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7" o:spid="_x0000_s1026" style="position:absolute;margin-left:338.45pt;margin-top:8.45pt;width:16.2pt;height:12.6pt;rotation:7116220fd;z-index:25274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284FF3F" wp14:editId="3340F18C">
                <wp:simplePos x="0" y="0"/>
                <wp:positionH relativeFrom="column">
                  <wp:posOffset>1299210</wp:posOffset>
                </wp:positionH>
                <wp:positionV relativeFrom="paragraph">
                  <wp:posOffset>17780</wp:posOffset>
                </wp:positionV>
                <wp:extent cx="312420" cy="1377950"/>
                <wp:effectExtent l="247650" t="38100" r="220980" b="31750"/>
                <wp:wrapNone/>
                <wp:docPr id="822" name="Прямоугольник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2" o:spid="_x0000_s1026" style="position:absolute;margin-left:102.3pt;margin-top:1.4pt;width:24.6pt;height:108.5pt;rotation:1313231fd;z-index:25272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D7F63A5" wp14:editId="7B1E9E55">
                <wp:simplePos x="0" y="0"/>
                <wp:positionH relativeFrom="column">
                  <wp:posOffset>4984115</wp:posOffset>
                </wp:positionH>
                <wp:positionV relativeFrom="paragraph">
                  <wp:posOffset>165100</wp:posOffset>
                </wp:positionV>
                <wp:extent cx="205740" cy="160020"/>
                <wp:effectExtent l="62230" t="58420" r="63500" b="50165"/>
                <wp:wrapNone/>
                <wp:docPr id="26" name="Rectangle 1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40392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5" o:spid="_x0000_s1026" style="position:absolute;margin-left:392.45pt;margin-top:13pt;width:16.2pt;height:12.6pt;rotation:7143852fd;z-index:25274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0AD2A93" wp14:editId="6E472171">
                <wp:simplePos x="0" y="0"/>
                <wp:positionH relativeFrom="column">
                  <wp:posOffset>4613275</wp:posOffset>
                </wp:positionH>
                <wp:positionV relativeFrom="paragraph">
                  <wp:posOffset>43815</wp:posOffset>
                </wp:positionV>
                <wp:extent cx="205740" cy="160020"/>
                <wp:effectExtent l="62865" t="60960" r="62865" b="57150"/>
                <wp:wrapNone/>
                <wp:docPr id="25" name="Rectangle 1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731971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6" o:spid="_x0000_s1026" style="position:absolute;margin-left:363.25pt;margin-top:3.45pt;width:16.2pt;height:12.6pt;rotation:7353108fd;z-index:25274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9DAD64D" wp14:editId="1B5C1154">
                <wp:simplePos x="0" y="0"/>
                <wp:positionH relativeFrom="column">
                  <wp:posOffset>3460115</wp:posOffset>
                </wp:positionH>
                <wp:positionV relativeFrom="paragraph">
                  <wp:posOffset>116205</wp:posOffset>
                </wp:positionV>
                <wp:extent cx="1176020" cy="1153795"/>
                <wp:effectExtent l="20320" t="40640" r="41910" b="24765"/>
                <wp:wrapNone/>
                <wp:docPr id="24" name="Freeform 1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6020" cy="1153795"/>
                        </a:xfrm>
                        <a:custGeom>
                          <a:avLst/>
                          <a:gdLst>
                            <a:gd name="T0" fmla="*/ 0 w 1852"/>
                            <a:gd name="T1" fmla="*/ 157 h 1817"/>
                            <a:gd name="T2" fmla="*/ 41 w 1852"/>
                            <a:gd name="T3" fmla="*/ 0 h 1817"/>
                            <a:gd name="T4" fmla="*/ 1852 w 1852"/>
                            <a:gd name="T5" fmla="*/ 685 h 1817"/>
                            <a:gd name="T6" fmla="*/ 1480 w 1852"/>
                            <a:gd name="T7" fmla="*/ 1817 h 18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852" h="1817">
                              <a:moveTo>
                                <a:pt x="0" y="157"/>
                              </a:moveTo>
                              <a:lnTo>
                                <a:pt x="41" y="0"/>
                              </a:lnTo>
                              <a:lnTo>
                                <a:pt x="1852" y="685"/>
                              </a:lnTo>
                              <a:lnTo>
                                <a:pt x="1480" y="1817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63" o:spid="_x0000_s1026" style="position:absolute;z-index:2527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72.45pt,17pt,274.5pt,9.15pt,365.05pt,43.4pt,346.45pt,100pt" coordsize="1852,1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" filled="f" strokeweight="2.5pt">
                <v:stroke dashstyle="1 1" endcap="round"/>
                <v:path arrowok="t" o:connecttype="custom" o:connectlocs="0,99695;26035,0;1176020,434975;939800,1153795" o:connectangles="0,0,0,0"/>
              </v:poly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61196B0" wp14:editId="5BCEA93D">
                <wp:simplePos x="0" y="0"/>
                <wp:positionH relativeFrom="column">
                  <wp:posOffset>1611630</wp:posOffset>
                </wp:positionH>
                <wp:positionV relativeFrom="paragraph">
                  <wp:posOffset>55880</wp:posOffset>
                </wp:positionV>
                <wp:extent cx="205740" cy="160020"/>
                <wp:effectExtent l="57150" t="57150" r="41910" b="49530"/>
                <wp:wrapNone/>
                <wp:docPr id="823" name="Прямоугольник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3" o:spid="_x0000_s1026" style="position:absolute;margin-left:126.9pt;margin-top:4.4pt;width:16.2pt;height:12.6pt;rotation:1390849fd;z-index:25272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23F780E" wp14:editId="77ED8454">
                <wp:simplePos x="0" y="0"/>
                <wp:positionH relativeFrom="column">
                  <wp:posOffset>5349875</wp:posOffset>
                </wp:positionH>
                <wp:positionV relativeFrom="paragraph">
                  <wp:posOffset>139065</wp:posOffset>
                </wp:positionV>
                <wp:extent cx="205740" cy="160020"/>
                <wp:effectExtent l="66040" t="50165" r="59690" b="58420"/>
                <wp:wrapNone/>
                <wp:docPr id="23" name="Rectangle 1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67841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4" o:spid="_x0000_s1026" style="position:absolute;margin-left:421.25pt;margin-top:10.95pt;width:16.2pt;height:12.6pt;rotation:7173834fd;z-index:25274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DFA8326" wp14:editId="3E8633BA">
                <wp:simplePos x="0" y="0"/>
                <wp:positionH relativeFrom="column">
                  <wp:posOffset>4727575</wp:posOffset>
                </wp:positionH>
                <wp:positionV relativeFrom="paragraph">
                  <wp:posOffset>-573405</wp:posOffset>
                </wp:positionV>
                <wp:extent cx="312420" cy="1463040"/>
                <wp:effectExtent l="45720" t="269240" r="43815" b="275590"/>
                <wp:wrapNone/>
                <wp:docPr id="22" name="Rectangle 1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82872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86" o:spid="_x0000_s1026" style="position:absolute;margin-left:372.25pt;margin-top:-45.15pt;width:24.6pt;height:115.2pt;rotation:7190252fd;z-index:25272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D7B4834" wp14:editId="3D8DC05E">
                <wp:simplePos x="0" y="0"/>
                <wp:positionH relativeFrom="column">
                  <wp:posOffset>3288030</wp:posOffset>
                </wp:positionH>
                <wp:positionV relativeFrom="paragraph">
                  <wp:posOffset>81280</wp:posOffset>
                </wp:positionV>
                <wp:extent cx="198120" cy="165100"/>
                <wp:effectExtent l="635" t="52705" r="48895" b="29845"/>
                <wp:wrapNone/>
                <wp:docPr id="21" name="AutoShape 1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250494" flipV="1">
                          <a:off x="0" y="0"/>
                          <a:ext cx="198120" cy="16510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61" o:spid="_x0000_s1026" style="position:absolute;margin-left:258.9pt;margin-top:6.4pt;width:15.6pt;height:13pt;rotation:10212154fd;flip:y;z-index:25275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" path="m,l5400,21600r10800,l21600,,,xe" strokeweight="1pt">
                <v:stroke joinstyle="miter"/>
                <v:path o:connecttype="custom" o:connectlocs="1590051,495071;908600,990141;227150,495071;908600,0" o:connectangles="0,0,0,0" textboxrect="4500,4500,17100,17100"/>
              </v:shap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219A8F3" wp14:editId="2D731ABD">
                <wp:simplePos x="0" y="0"/>
                <wp:positionH relativeFrom="column">
                  <wp:posOffset>3041015</wp:posOffset>
                </wp:positionH>
                <wp:positionV relativeFrom="paragraph">
                  <wp:posOffset>144145</wp:posOffset>
                </wp:positionV>
                <wp:extent cx="396240" cy="806450"/>
                <wp:effectExtent l="163195" t="77470" r="164465" b="78105"/>
                <wp:wrapNone/>
                <wp:docPr id="20" name="Rectangle 1560" descr="Крупное конфетти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96240" cy="806450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60" o:spid="_x0000_s1026" alt="Крупное конфетти" style="position:absolute;margin-left:239.45pt;margin-top:11.35pt;width:31.2pt;height:63.5pt;rotation:1313231fd;z-index:25275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" fillcolor="black" strokeweight="2pt">
                <v:fill r:id="rId15" o:title="" type="pattern"/>
              </v:rect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3D5A1CD" wp14:editId="25ACF77D">
                <wp:simplePos x="0" y="0"/>
                <wp:positionH relativeFrom="column">
                  <wp:posOffset>1518285</wp:posOffset>
                </wp:positionH>
                <wp:positionV relativeFrom="paragraph">
                  <wp:posOffset>144145</wp:posOffset>
                </wp:positionV>
                <wp:extent cx="205740" cy="160020"/>
                <wp:effectExtent l="57150" t="57150" r="41910" b="49530"/>
                <wp:wrapNone/>
                <wp:docPr id="824" name="Прямоугольник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4" o:spid="_x0000_s1026" style="position:absolute;margin-left:119.55pt;margin-top:11.35pt;width:16.2pt;height:12.6pt;rotation:1390849fd;z-index:25273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xIUg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79F2ADB" wp14:editId="303C1975">
                <wp:simplePos x="0" y="0"/>
                <wp:positionH relativeFrom="column">
                  <wp:posOffset>2988945</wp:posOffset>
                </wp:positionH>
                <wp:positionV relativeFrom="paragraph">
                  <wp:posOffset>131445</wp:posOffset>
                </wp:positionV>
                <wp:extent cx="198120" cy="165100"/>
                <wp:effectExtent l="51435" t="46990" r="31115" b="0"/>
                <wp:wrapNone/>
                <wp:docPr id="19" name="AutoShape 1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799218" flipV="1">
                          <a:off x="0" y="0"/>
                          <a:ext cx="198120" cy="16510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62" o:spid="_x0000_s1026" style="position:absolute;margin-left:235.35pt;margin-top:10.35pt;width:15.6pt;height:13pt;rotation:-7426559fd;flip:y;z-index:25275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" path="m,l5400,21600r10800,l21600,,,xe" strokeweight="1pt">
                <v:stroke joinstyle="miter"/>
                <v:path o:connecttype="custom" o:connectlocs="1590051,495071;908600,990141;227150,495071;908600,0" o:connectangles="0,0,0,0" textboxrect="4500,4500,17100,17100"/>
              </v:shap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CA967C3" wp14:editId="59FE578A">
                <wp:simplePos x="0" y="0"/>
                <wp:positionH relativeFrom="column">
                  <wp:posOffset>3900805</wp:posOffset>
                </wp:positionH>
                <wp:positionV relativeFrom="paragraph">
                  <wp:posOffset>133350</wp:posOffset>
                </wp:positionV>
                <wp:extent cx="312420" cy="1463040"/>
                <wp:effectExtent l="266700" t="38100" r="240030" b="41910"/>
                <wp:wrapNone/>
                <wp:docPr id="18" name="Прямоугольник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9" o:spid="_x0000_s1026" style="position:absolute;margin-left:307.15pt;margin-top:10.5pt;width:24.6pt;height:115.2pt;rotation:1313231fd;z-index:25272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D712FB7" wp14:editId="4A402625">
                <wp:simplePos x="0" y="0"/>
                <wp:positionH relativeFrom="column">
                  <wp:posOffset>2616835</wp:posOffset>
                </wp:positionH>
                <wp:positionV relativeFrom="paragraph">
                  <wp:posOffset>3810</wp:posOffset>
                </wp:positionV>
                <wp:extent cx="927100" cy="1478915"/>
                <wp:effectExtent l="43815" t="20955" r="19685" b="24130"/>
                <wp:wrapNone/>
                <wp:docPr id="17" name="Freeform 1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7100" cy="1478915"/>
                        </a:xfrm>
                        <a:custGeom>
                          <a:avLst/>
                          <a:gdLst>
                            <a:gd name="T0" fmla="*/ 612 w 1460"/>
                            <a:gd name="T1" fmla="*/ 0 h 2329"/>
                            <a:gd name="T2" fmla="*/ 0 w 1460"/>
                            <a:gd name="T3" fmla="*/ 1752 h 2329"/>
                            <a:gd name="T4" fmla="*/ 1460 w 1460"/>
                            <a:gd name="T5" fmla="*/ 2329 h 23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60" h="2329">
                              <a:moveTo>
                                <a:pt x="612" y="0"/>
                              </a:moveTo>
                              <a:lnTo>
                                <a:pt x="0" y="1752"/>
                              </a:lnTo>
                              <a:lnTo>
                                <a:pt x="1460" y="2329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64" o:spid="_x0000_s1026" style="position:absolute;z-index:25276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36.65pt,.3pt,206.05pt,87.9pt,279.05pt,116.75pt" coordsize="1460,2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" filled="f" strokeweight="2.5pt">
                <v:stroke dashstyle="1 1" endcap="round"/>
                <v:path arrowok="t" o:connecttype="custom" o:connectlocs="388620,0;0,1112520;927100,1478915" o:connectangles="0,0,0"/>
              </v:poly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A0428CB" wp14:editId="2C9DB4EF">
                <wp:simplePos x="0" y="0"/>
                <wp:positionH relativeFrom="column">
                  <wp:posOffset>1405890</wp:posOffset>
                </wp:positionH>
                <wp:positionV relativeFrom="paragraph">
                  <wp:posOffset>130175</wp:posOffset>
                </wp:positionV>
                <wp:extent cx="205740" cy="160020"/>
                <wp:effectExtent l="57150" t="57150" r="41910" b="49530"/>
                <wp:wrapNone/>
                <wp:docPr id="16" name="Прямоугольник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2" o:spid="_x0000_s1026" style="position:absolute;margin-left:110.7pt;margin-top:10.25pt;width:16.2pt;height:12.6pt;rotation:1390849fd;z-index:25273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9330FB7" wp14:editId="76EE9F9E">
                <wp:simplePos x="0" y="0"/>
                <wp:positionH relativeFrom="column">
                  <wp:posOffset>4275455</wp:posOffset>
                </wp:positionH>
                <wp:positionV relativeFrom="paragraph">
                  <wp:posOffset>5715</wp:posOffset>
                </wp:positionV>
                <wp:extent cx="205740" cy="160020"/>
                <wp:effectExtent l="57150" t="57150" r="41910" b="49530"/>
                <wp:wrapNone/>
                <wp:docPr id="15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336.65pt;margin-top:.45pt;width:16.2pt;height:12.6pt;rotation:1390849fd;z-index:25273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B6E5CD2" wp14:editId="13EBB7D6">
                <wp:simplePos x="0" y="0"/>
                <wp:positionH relativeFrom="column">
                  <wp:posOffset>1306830</wp:posOffset>
                </wp:positionH>
                <wp:positionV relativeFrom="paragraph">
                  <wp:posOffset>109220</wp:posOffset>
                </wp:positionV>
                <wp:extent cx="205740" cy="160020"/>
                <wp:effectExtent l="57150" t="57150" r="41910" b="49530"/>
                <wp:wrapNone/>
                <wp:docPr id="825" name="Прямоугольник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5" o:spid="_x0000_s1026" style="position:absolute;margin-left:102.9pt;margin-top:8.6pt;width:16.2pt;height:12.6pt;rotation:1390849fd;z-index:25274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lR7Ug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4F85486" wp14:editId="55CF72F8">
                <wp:simplePos x="0" y="0"/>
                <wp:positionH relativeFrom="column">
                  <wp:posOffset>4152265</wp:posOffset>
                </wp:positionH>
                <wp:positionV relativeFrom="paragraph">
                  <wp:posOffset>166370</wp:posOffset>
                </wp:positionV>
                <wp:extent cx="205740" cy="160020"/>
                <wp:effectExtent l="57150" t="57150" r="41910" b="49530"/>
                <wp:wrapNone/>
                <wp:docPr id="826" name="Прямоугольник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6" o:spid="_x0000_s1026" style="position:absolute;margin-left:326.95pt;margin-top:13.1pt;width:16.2pt;height:12.6pt;rotation:1390849fd;z-index:25273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27A6937" wp14:editId="7D2323A4">
                <wp:simplePos x="0" y="0"/>
                <wp:positionH relativeFrom="column">
                  <wp:posOffset>4991735</wp:posOffset>
                </wp:positionH>
                <wp:positionV relativeFrom="paragraph">
                  <wp:posOffset>166370</wp:posOffset>
                </wp:positionV>
                <wp:extent cx="205740" cy="160020"/>
                <wp:effectExtent l="57150" t="57150" r="41910" b="49530"/>
                <wp:wrapNone/>
                <wp:docPr id="827" name="Прямоугольник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7" o:spid="_x0000_s1026" style="position:absolute;margin-left:393.05pt;margin-top:13.1pt;width:16.2pt;height:12.6pt;rotation:1390849fd;z-index:25273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81B416A" wp14:editId="58A95CA4">
                <wp:simplePos x="0" y="0"/>
                <wp:positionH relativeFrom="column">
                  <wp:posOffset>4885055</wp:posOffset>
                </wp:positionH>
                <wp:positionV relativeFrom="paragraph">
                  <wp:posOffset>57150</wp:posOffset>
                </wp:positionV>
                <wp:extent cx="312420" cy="1463040"/>
                <wp:effectExtent l="266700" t="38100" r="240030" b="41910"/>
                <wp:wrapNone/>
                <wp:docPr id="828" name="Прямоугольник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8" o:spid="_x0000_s1026" style="position:absolute;margin-left:384.65pt;margin-top:4.5pt;width:24.6pt;height:115.2pt;rotation:1313231fd;z-index:25272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7453F750" wp14:editId="54439BF1">
                <wp:simplePos x="0" y="0"/>
                <wp:positionH relativeFrom="column">
                  <wp:posOffset>1763395</wp:posOffset>
                </wp:positionH>
                <wp:positionV relativeFrom="paragraph">
                  <wp:posOffset>93345</wp:posOffset>
                </wp:positionV>
                <wp:extent cx="853440" cy="337185"/>
                <wp:effectExtent l="19050" t="20955" r="22860" b="22860"/>
                <wp:wrapNone/>
                <wp:docPr id="14" name="Line 1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53440" cy="337185"/>
                        </a:xfrm>
                        <a:prstGeom prst="line">
                          <a:avLst/>
                        </a:pr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65" o:spid="_x0000_s1026" style="position:absolute;flip:x y;z-index:2527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85pt,7.35pt" to="206.0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" strokeweight="2.5pt">
                <v:stroke dashstyle="1 1" endcap="round"/>
              </v:lin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0C24B56" wp14:editId="78D0F376">
                <wp:simplePos x="0" y="0"/>
                <wp:positionH relativeFrom="column">
                  <wp:posOffset>1433195</wp:posOffset>
                </wp:positionH>
                <wp:positionV relativeFrom="paragraph">
                  <wp:posOffset>76835</wp:posOffset>
                </wp:positionV>
                <wp:extent cx="140335" cy="269875"/>
                <wp:effectExtent l="76200" t="38100" r="31115" b="34925"/>
                <wp:wrapNone/>
                <wp:docPr id="13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14033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7" o:spid="_x0000_s1026" style="position:absolute;margin-left:112.85pt;margin-top:6.05pt;width:11.05pt;height:21.25pt;rotation:1390849fd;z-index:25272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318F22D" wp14:editId="6F0F6902">
                <wp:simplePos x="0" y="0"/>
                <wp:positionH relativeFrom="column">
                  <wp:posOffset>4069715</wp:posOffset>
                </wp:positionH>
                <wp:positionV relativeFrom="paragraph">
                  <wp:posOffset>95250</wp:posOffset>
                </wp:positionV>
                <wp:extent cx="205740" cy="160020"/>
                <wp:effectExtent l="57150" t="57150" r="41910" b="49530"/>
                <wp:wrapNone/>
                <wp:docPr id="829" name="Прямоугольник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9" o:spid="_x0000_s1026" style="position:absolute;margin-left:320.45pt;margin-top:7.5pt;width:16.2pt;height:12.6pt;rotation:1390849fd;z-index:25273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D3C6891" wp14:editId="51845060">
                <wp:simplePos x="0" y="0"/>
                <wp:positionH relativeFrom="column">
                  <wp:posOffset>4885055</wp:posOffset>
                </wp:positionH>
                <wp:positionV relativeFrom="paragraph">
                  <wp:posOffset>95250</wp:posOffset>
                </wp:positionV>
                <wp:extent cx="205740" cy="160020"/>
                <wp:effectExtent l="57150" t="57150" r="41910" b="49530"/>
                <wp:wrapNone/>
                <wp:docPr id="830" name="Прямоугольник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30" o:spid="_x0000_s1026" style="position:absolute;margin-left:384.65pt;margin-top:7.5pt;width:16.2pt;height:12.6pt;rotation:1390849fd;z-index:25273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9424" behindDoc="1" locked="0" layoutInCell="1" allowOverlap="1" wp14:anchorId="5C0C5A93" wp14:editId="60FBA23A">
                <wp:simplePos x="0" y="0"/>
                <wp:positionH relativeFrom="column">
                  <wp:posOffset>1693545</wp:posOffset>
                </wp:positionH>
                <wp:positionV relativeFrom="paragraph">
                  <wp:posOffset>22225</wp:posOffset>
                </wp:positionV>
                <wp:extent cx="140335" cy="269875"/>
                <wp:effectExtent l="76200" t="38100" r="31115" b="34925"/>
                <wp:wrapNone/>
                <wp:docPr id="12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14033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7" o:spid="_x0000_s1026" style="position:absolute;margin-left:133.35pt;margin-top:1.75pt;width:11.05pt;height:21.25pt;rotation:1390849fd;z-index:-25056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0448" behindDoc="1" locked="0" layoutInCell="1" allowOverlap="1" wp14:anchorId="308B6955" wp14:editId="6F54A8AF">
                <wp:simplePos x="0" y="0"/>
                <wp:positionH relativeFrom="column">
                  <wp:posOffset>2042160</wp:posOffset>
                </wp:positionH>
                <wp:positionV relativeFrom="paragraph">
                  <wp:posOffset>3810</wp:posOffset>
                </wp:positionV>
                <wp:extent cx="140335" cy="269875"/>
                <wp:effectExtent l="76200" t="38100" r="31115" b="34925"/>
                <wp:wrapNone/>
                <wp:docPr id="11" name="Прямоугольник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14033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7" o:spid="_x0000_s1026" style="position:absolute;margin-left:160.8pt;margin-top:.3pt;width:11.05pt;height:21.25pt;rotation:1390849fd;z-index:-25056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1472" behindDoc="1" locked="0" layoutInCell="1" allowOverlap="1" wp14:anchorId="1DD8345E" wp14:editId="0A5DB81E">
                <wp:simplePos x="0" y="0"/>
                <wp:positionH relativeFrom="column">
                  <wp:posOffset>2407920</wp:posOffset>
                </wp:positionH>
                <wp:positionV relativeFrom="paragraph">
                  <wp:posOffset>157480</wp:posOffset>
                </wp:positionV>
                <wp:extent cx="140335" cy="269875"/>
                <wp:effectExtent l="76200" t="38100" r="31115" b="34925"/>
                <wp:wrapNone/>
                <wp:docPr id="831" name="Прямоугольник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14033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31" o:spid="_x0000_s1026" style="position:absolute;margin-left:189.6pt;margin-top:12.4pt;width:11.05pt;height:21.25pt;rotation:1390849fd;z-index:-25056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86D12B1" wp14:editId="1B72E832">
                <wp:simplePos x="0" y="0"/>
                <wp:positionH relativeFrom="column">
                  <wp:posOffset>1771650</wp:posOffset>
                </wp:positionH>
                <wp:positionV relativeFrom="paragraph">
                  <wp:posOffset>-495300</wp:posOffset>
                </wp:positionV>
                <wp:extent cx="312420" cy="1377950"/>
                <wp:effectExtent l="46990" t="277495" r="41910" b="276860"/>
                <wp:wrapNone/>
                <wp:docPr id="9" name="Rectangle 1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94246">
                          <a:off x="0" y="0"/>
                          <a:ext cx="312420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9" o:spid="_x0000_s1026" style="position:absolute;margin-left:139.5pt;margin-top:-39pt;width:24.6pt;height:108.5pt;rotation:7311902fd;z-index:25274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2427C1D" wp14:editId="6BA035FB">
                <wp:simplePos x="0" y="0"/>
                <wp:positionH relativeFrom="column">
                  <wp:posOffset>3946525</wp:posOffset>
                </wp:positionH>
                <wp:positionV relativeFrom="paragraph">
                  <wp:posOffset>90805</wp:posOffset>
                </wp:positionV>
                <wp:extent cx="205740" cy="160020"/>
                <wp:effectExtent l="57150" t="57150" r="41910" b="49530"/>
                <wp:wrapNone/>
                <wp:docPr id="832" name="Прямоугольник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32" o:spid="_x0000_s1026" style="position:absolute;margin-left:310.75pt;margin-top:7.15pt;width:16.2pt;height:12.6pt;rotation:1390849fd;z-index:25273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C43C907" wp14:editId="4F8412A5">
                <wp:simplePos x="0" y="0"/>
                <wp:positionH relativeFrom="column">
                  <wp:posOffset>4755515</wp:posOffset>
                </wp:positionH>
                <wp:positionV relativeFrom="paragraph">
                  <wp:posOffset>90805</wp:posOffset>
                </wp:positionV>
                <wp:extent cx="205740" cy="160020"/>
                <wp:effectExtent l="57150" t="57150" r="41910" b="49530"/>
                <wp:wrapNone/>
                <wp:docPr id="833" name="Прямоугольник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33" o:spid="_x0000_s1026" style="position:absolute;margin-left:374.45pt;margin-top:7.15pt;width:16.2pt;height:12.6pt;rotation:1390849fd;z-index:25273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67" type="#_x0000_t136" style="position:absolute;margin-left:86.25pt;margin-top:.65pt;width:96pt;height:16.8pt;rotation:1341949fd;z-index:251975680" fillcolor="black">
            <v:shadow color="#868686"/>
            <v:textpath style="font-family:&quot;Times New Roman&quot;;v-text-kern:t" trim="t" fitpath="t" string="ул.Дружбы, 172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8CC1C96" wp14:editId="69715565">
                <wp:simplePos x="0" y="0"/>
                <wp:positionH relativeFrom="column">
                  <wp:posOffset>4636135</wp:posOffset>
                </wp:positionH>
                <wp:positionV relativeFrom="paragraph">
                  <wp:posOffset>61595</wp:posOffset>
                </wp:positionV>
                <wp:extent cx="205740" cy="160020"/>
                <wp:effectExtent l="57150" t="57150" r="41910" b="49530"/>
                <wp:wrapNone/>
                <wp:docPr id="834" name="Прямоугольник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34" o:spid="_x0000_s1026" style="position:absolute;margin-left:365.05pt;margin-top:4.85pt;width:16.2pt;height:12.6pt;rotation:1390849fd;z-index:25273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" strokeweight="2pt"/>
            </w:pict>
          </mc:Fallback>
        </mc:AlternateContent>
      </w: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_x0000_s1969" type="#_x0000_t136" style="position:absolute;margin-left:256.85pt;margin-top:4.05pt;width:96pt;height:16.8pt;z-index:251977728" fillcolor="black">
            <v:shadow color="#868686"/>
            <v:textpath style="font-family:&quot;Times New Roman&quot;;v-text-kern:t" trim="t" fitpath="t" string="ул.Дружбы, 168"/>
          </v:shape>
        </w:pict>
      </w: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68" type="#_x0000_t136" style="position:absolute;margin-left:390.65pt;margin-top:6.75pt;width:96pt;height:16.8pt;z-index:251976704" fillcolor="black">
            <v:shadow color="#868686"/>
            <v:textpath style="font-family:&quot;Times New Roman&quot;;v-text-kern:t" trim="t" fitpath="t" string="ул.Дружбы, 167"/>
          </v:shape>
        </w:pict>
      </w: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64" type="#_x0000_t136" style="position:absolute;margin-left:-10.55pt;margin-top:2.4pt;width:192.8pt;height:106.25pt;z-index:251972608" fillcolor="black">
            <v:shadow color="#868686"/>
            <v:textpath style="font-family:&quot;Times New Roman&quot;;v-text-kern:t" trim="t" fitpath="t" string="Универсальная спортивная&#10;площадка на базе&#10;хоккейного корта&#10;ул.Дружбы, 172"/>
          </v:shape>
        </w:pic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BE5F8A8" wp14:editId="00810D44">
                <wp:simplePos x="0" y="0"/>
                <wp:positionH relativeFrom="column">
                  <wp:posOffset>3088005</wp:posOffset>
                </wp:positionH>
                <wp:positionV relativeFrom="paragraph">
                  <wp:posOffset>52070</wp:posOffset>
                </wp:positionV>
                <wp:extent cx="312420" cy="1463040"/>
                <wp:effectExtent l="266700" t="38100" r="240030" b="41910"/>
                <wp:wrapNone/>
                <wp:docPr id="835" name="Прямоугольник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299">
                          <a:off x="0" y="0"/>
                          <a:ext cx="31242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35" o:spid="_x0000_s1026" style="position:absolute;margin-left:243.15pt;margin-top:4.1pt;width:24.6pt;height:115.2pt;rotation:1313231fd;z-index:25275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1E6A113" wp14:editId="37BE38A9">
                <wp:simplePos x="0" y="0"/>
                <wp:positionH relativeFrom="column">
                  <wp:posOffset>3460115</wp:posOffset>
                </wp:positionH>
                <wp:positionV relativeFrom="paragraph">
                  <wp:posOffset>151130</wp:posOffset>
                </wp:positionV>
                <wp:extent cx="205740" cy="160020"/>
                <wp:effectExtent l="57150" t="57150" r="41910" b="49530"/>
                <wp:wrapNone/>
                <wp:docPr id="8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272.45pt;margin-top:11.9pt;width:16.2pt;height:12.6pt;rotation:1390849fd;z-index:25275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79079D9" wp14:editId="1C9F3421">
                <wp:simplePos x="0" y="0"/>
                <wp:positionH relativeFrom="column">
                  <wp:posOffset>3338195</wp:posOffset>
                </wp:positionH>
                <wp:positionV relativeFrom="paragraph">
                  <wp:posOffset>130175</wp:posOffset>
                </wp:positionV>
                <wp:extent cx="205740" cy="160020"/>
                <wp:effectExtent l="57150" t="57150" r="41910" b="49530"/>
                <wp:wrapNone/>
                <wp:docPr id="7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262.85pt;margin-top:10.25pt;width:16.2pt;height:12.6pt;rotation:1390849fd;z-index:25275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29F959B" wp14:editId="5F3B16F3">
                <wp:simplePos x="0" y="0"/>
                <wp:positionH relativeFrom="column">
                  <wp:posOffset>3231515</wp:posOffset>
                </wp:positionH>
                <wp:positionV relativeFrom="paragraph">
                  <wp:posOffset>97790</wp:posOffset>
                </wp:positionV>
                <wp:extent cx="205740" cy="160020"/>
                <wp:effectExtent l="57150" t="57150" r="41910" b="49530"/>
                <wp:wrapNone/>
                <wp:docPr id="6" name="Прямоугольник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1" o:spid="_x0000_s1026" style="position:absolute;margin-left:254.45pt;margin-top:7.7pt;width:16.2pt;height:12.6pt;rotation:1390849fd;z-index:25275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8EC5897" wp14:editId="1E0FA3C6">
                <wp:simplePos x="0" y="0"/>
                <wp:positionH relativeFrom="column">
                  <wp:posOffset>3088005</wp:posOffset>
                </wp:positionH>
                <wp:positionV relativeFrom="paragraph">
                  <wp:posOffset>61595</wp:posOffset>
                </wp:positionV>
                <wp:extent cx="205740" cy="160020"/>
                <wp:effectExtent l="57150" t="57150" r="41910" b="49530"/>
                <wp:wrapNone/>
                <wp:docPr id="836" name="Прямоугольник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73360"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36" o:spid="_x0000_s1026" style="position:absolute;margin-left:243.15pt;margin-top:4.85pt;width:16.2pt;height:12.6pt;rotation:1390849fd;z-index:25275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4A7CE0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_x0000_s1970" type="#_x0000_t136" style="position:absolute;margin-left:129.95pt;margin-top:2.9pt;width:96pt;height:16.8pt;z-index:251978752" fillcolor="black">
            <v:shadow color="#868686"/>
            <v:textpath style="font-family:&quot;Times New Roman&quot;;v-text-kern:t" trim="t" fitpath="t" string="ул.Дружбы, 169"/>
          </v:shape>
        </w:pict>
      </w: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90AB3C7" wp14:editId="0A9FB2C3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837" name="Прямая со стрелкой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37" o:spid="_x0000_s1026" type="#_x0000_t32" style="position:absolute;margin-left:16.95pt;margin-top:7pt;width:37.2pt;height:.6pt;z-index:25271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">
                <v:stroke dashstyle="dashDot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 xml:space="preserve">Граница обособленной территории организации, на прилегающей территории 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которой не допускается розничная продажа алкогольной продукции.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B9991AC" wp14:editId="3D763B1E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838" name="Прямая со стрелкой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38" o:spid="_x0000_s1026" type="#_x0000_t32" style="position:absolute;margin-left:16.95pt;margin-top:7.3pt;width:37.2pt;height:.6pt;z-index:25271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" strokeweight="3pt"/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Граница прилегающей территории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BC6BA3F" wp14:editId="11E4069D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839" name="Прямая со стрелкой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39" o:spid="_x0000_s1026" type="#_x0000_t32" style="position:absolute;margin-left:16.95pt;margin-top:8.5pt;width:37.2pt;height:.6pt;z-index:25271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" strokeweight="2pt">
                <v:stroke dashstyle="1 1" endcap="round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Маршрут движения (80 м)</w:t>
      </w:r>
    </w:p>
    <w:p w:rsidR="009C6AF7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3DE7519" wp14:editId="383F2589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13335" r="20320" b="9525"/>
                <wp:wrapNone/>
                <wp:docPr id="5" name="AutoShape 1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79" o:spid="_x0000_s1026" style="position:absolute;margin-left:27.15pt;margin-top:4.45pt;width:15.6pt;height:10.2pt;z-index:25271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Вход для посетителей на обособленную территорию</w:t>
      </w:r>
    </w:p>
    <w:p w:rsidR="009C6AF7" w:rsidRPr="006B34C9" w:rsidRDefault="009C6AF7">
      <w:pPr>
        <w:ind w:firstLine="0"/>
        <w:jc w:val="left"/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br w:type="page"/>
      </w:r>
    </w:p>
    <w:p w:rsidR="00013D04" w:rsidRPr="006B34C9" w:rsidRDefault="00013D04" w:rsidP="009C6AF7">
      <w:pPr>
        <w:pStyle w:val="3"/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lastRenderedPageBreak/>
        <w:t>Схема №20</w:t>
      </w:r>
      <w:r w:rsidR="009C6AF7" w:rsidRPr="006B34C9">
        <w:rPr>
          <w:rFonts w:eastAsiaTheme="minorHAnsi"/>
          <w:lang w:eastAsia="en-US"/>
        </w:rPr>
        <w:t xml:space="preserve"> </w:t>
      </w:r>
      <w:r w:rsidRPr="006B34C9">
        <w:rPr>
          <w:rFonts w:eastAsiaTheme="minorHAnsi"/>
          <w:lang w:eastAsia="en-US"/>
        </w:rPr>
        <w:t>границ прилегающих территорий</w:t>
      </w:r>
    </w:p>
    <w:p w:rsidR="009C6AF7" w:rsidRPr="006B34C9" w:rsidRDefault="009C6AF7" w:rsidP="009C6AF7">
      <w:pPr>
        <w:ind w:firstLine="0"/>
        <w:rPr>
          <w:rFonts w:ascii="Times New Roman" w:eastAsiaTheme="minorHAnsi" w:hAnsi="Times New Roman"/>
          <w:b/>
          <w:szCs w:val="22"/>
          <w:lang w:eastAsia="en-US"/>
        </w:rPr>
      </w:pPr>
    </w:p>
    <w:p w:rsidR="009C6AF7" w:rsidRPr="006B34C9" w:rsidRDefault="009C6AF7" w:rsidP="009C6AF7">
      <w:pPr>
        <w:ind w:firstLine="0"/>
        <w:rPr>
          <w:rFonts w:ascii="Times New Roman" w:eastAsiaTheme="minorHAnsi" w:hAnsi="Times New Roman"/>
          <w:b/>
          <w:szCs w:val="22"/>
          <w:lang w:eastAsia="en-US"/>
        </w:rPr>
      </w:pPr>
    </w:p>
    <w:tbl>
      <w:tblPr>
        <w:tblStyle w:val="a3"/>
        <w:tblW w:w="10355" w:type="dxa"/>
        <w:tblLayout w:type="fixed"/>
        <w:tblLook w:val="04A0" w:firstRow="1" w:lastRow="0" w:firstColumn="1" w:lastColumn="0" w:noHBand="0" w:noVBand="1"/>
      </w:tblPr>
      <w:tblGrid>
        <w:gridCol w:w="5176"/>
        <w:gridCol w:w="5179"/>
      </w:tblGrid>
      <w:tr w:rsidR="00013D04" w:rsidRPr="006B34C9" w:rsidTr="009C6AF7">
        <w:trPr>
          <w:trHeight w:val="534"/>
        </w:trPr>
        <w:tc>
          <w:tcPr>
            <w:tcW w:w="5176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eastAsiaTheme="minorHAnsi" w:cs="Arial"/>
                <w:lang w:eastAsia="en-US"/>
              </w:rPr>
            </w:pPr>
            <w:r w:rsidRPr="006B34C9">
              <w:rPr>
                <w:rFonts w:eastAsiaTheme="minorHAnsi" w:cs="Arial"/>
                <w:lang w:eastAsia="en-US"/>
              </w:rPr>
              <w:t>Площадка  ГТО на территории</w:t>
            </w:r>
            <w:r w:rsidR="009C6AF7" w:rsidRPr="006B34C9">
              <w:rPr>
                <w:rFonts w:eastAsiaTheme="minorHAnsi" w:cs="Arial"/>
                <w:lang w:eastAsia="en-US"/>
              </w:rPr>
              <w:t xml:space="preserve"> </w:t>
            </w:r>
            <w:r w:rsidRPr="006B34C9">
              <w:rPr>
                <w:rFonts w:eastAsiaTheme="minorHAnsi" w:cs="Arial"/>
                <w:lang w:eastAsia="en-US"/>
              </w:rPr>
              <w:t>МОУ «СОШ №1»</w:t>
            </w:r>
            <w:r w:rsidRPr="006B34C9">
              <w:rPr>
                <w:rFonts w:eastAsiaTheme="minorHAnsi" w:cs="Arial"/>
                <w:szCs w:val="22"/>
                <w:lang w:eastAsia="en-US"/>
              </w:rPr>
              <w:t xml:space="preserve"> городского </w:t>
            </w:r>
            <w:proofErr w:type="gramStart"/>
            <w:r w:rsidRPr="006B34C9">
              <w:rPr>
                <w:rFonts w:eastAsiaTheme="minorHAnsi" w:cs="Arial"/>
                <w:szCs w:val="22"/>
                <w:lang w:eastAsia="en-US"/>
              </w:rPr>
              <w:t>округа</w:t>
            </w:r>
            <w:proofErr w:type="gramEnd"/>
            <w:r w:rsidRPr="006B34C9">
              <w:rPr>
                <w:rFonts w:eastAsiaTheme="minorHAnsi" w:cs="Arial"/>
                <w:szCs w:val="22"/>
                <w:lang w:eastAsia="en-US"/>
              </w:rPr>
              <w:t xml:space="preserve"> ЗАТО п. Горный</w:t>
            </w:r>
          </w:p>
        </w:tc>
        <w:tc>
          <w:tcPr>
            <w:tcW w:w="5179" w:type="dxa"/>
            <w:shd w:val="clear" w:color="auto" w:fill="auto"/>
          </w:tcPr>
          <w:p w:rsidR="00013D04" w:rsidRPr="006B34C9" w:rsidRDefault="00013D04" w:rsidP="009C6AF7">
            <w:pPr>
              <w:ind w:firstLine="0"/>
              <w:rPr>
                <w:rFonts w:eastAsiaTheme="minorHAnsi" w:cs="Arial"/>
                <w:lang w:eastAsia="en-US"/>
              </w:rPr>
            </w:pPr>
            <w:r w:rsidRPr="006B34C9">
              <w:rPr>
                <w:rFonts w:eastAsiaTheme="minorHAnsi" w:cs="Arial"/>
                <w:lang w:eastAsia="en-US"/>
              </w:rPr>
              <w:t>Забайкальский край, п</w:t>
            </w:r>
            <w:proofErr w:type="gramStart"/>
            <w:r w:rsidRPr="006B34C9">
              <w:rPr>
                <w:rFonts w:eastAsiaTheme="minorHAnsi" w:cs="Arial"/>
                <w:lang w:eastAsia="en-US"/>
              </w:rPr>
              <w:t>.Г</w:t>
            </w:r>
            <w:proofErr w:type="gramEnd"/>
            <w:r w:rsidRPr="006B34C9">
              <w:rPr>
                <w:rFonts w:eastAsiaTheme="minorHAnsi" w:cs="Arial"/>
                <w:lang w:eastAsia="en-US"/>
              </w:rPr>
              <w:t>орный, ул. Молодежная, 33</w:t>
            </w:r>
          </w:p>
        </w:tc>
      </w:tr>
    </w:tbl>
    <w:p w:rsidR="00013D04" w:rsidRPr="006B34C9" w:rsidRDefault="00013D04" w:rsidP="00013D04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98FD082" wp14:editId="4D3EFFF7">
                <wp:simplePos x="0" y="0"/>
                <wp:positionH relativeFrom="column">
                  <wp:posOffset>2183130</wp:posOffset>
                </wp:positionH>
                <wp:positionV relativeFrom="paragraph">
                  <wp:posOffset>2468880</wp:posOffset>
                </wp:positionV>
                <wp:extent cx="2480945" cy="2675255"/>
                <wp:effectExtent l="227330" t="8890" r="450215" b="243840"/>
                <wp:wrapNone/>
                <wp:docPr id="4" name="Полилиния 393" descr="Описание: Плетен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3801547">
                          <a:off x="0" y="0"/>
                          <a:ext cx="2480945" cy="2675255"/>
                        </a:xfrm>
                        <a:custGeom>
                          <a:avLst/>
                          <a:gdLst>
                            <a:gd name="T0" fmla="*/ 4554 w 7627"/>
                            <a:gd name="T1" fmla="*/ 242041 h 8986"/>
                            <a:gd name="T2" fmla="*/ 1661228 w 7627"/>
                            <a:gd name="T3" fmla="*/ 238171 h 8986"/>
                            <a:gd name="T4" fmla="*/ 1661228 w 7627"/>
                            <a:gd name="T5" fmla="*/ 0 h 8986"/>
                            <a:gd name="T6" fmla="*/ 1930238 w 7627"/>
                            <a:gd name="T7" fmla="*/ 0 h 8986"/>
                            <a:gd name="T8" fmla="*/ 1938696 w 7627"/>
                            <a:gd name="T9" fmla="*/ 714513 h 8986"/>
                            <a:gd name="T10" fmla="*/ 1661228 w 7627"/>
                            <a:gd name="T11" fmla="*/ 722253 h 8986"/>
                            <a:gd name="T12" fmla="*/ 1661228 w 7627"/>
                            <a:gd name="T13" fmla="*/ 492121 h 8986"/>
                            <a:gd name="T14" fmla="*/ 1379206 w 7627"/>
                            <a:gd name="T15" fmla="*/ 492121 h 8986"/>
                            <a:gd name="T16" fmla="*/ 1387989 w 7627"/>
                            <a:gd name="T17" fmla="*/ 984241 h 8986"/>
                            <a:gd name="T18" fmla="*/ 2220717 w 7627"/>
                            <a:gd name="T19" fmla="*/ 984241 h 8986"/>
                            <a:gd name="T20" fmla="*/ 2216489 w 7627"/>
                            <a:gd name="T21" fmla="*/ 1226580 h 8986"/>
                            <a:gd name="T22" fmla="*/ 1305692 w 7627"/>
                            <a:gd name="T23" fmla="*/ 1218542 h 8986"/>
                            <a:gd name="T24" fmla="*/ 1305692 w 7627"/>
                            <a:gd name="T25" fmla="*/ 1460583 h 8986"/>
                            <a:gd name="T26" fmla="*/ 1387989 w 7627"/>
                            <a:gd name="T27" fmla="*/ 1452843 h 8986"/>
                            <a:gd name="T28" fmla="*/ 1383760 w 7627"/>
                            <a:gd name="T29" fmla="*/ 2437084 h 8986"/>
                            <a:gd name="T30" fmla="*/ 2476716 w 7627"/>
                            <a:gd name="T31" fmla="*/ 2441252 h 8986"/>
                            <a:gd name="T32" fmla="*/ 2480945 w 7627"/>
                            <a:gd name="T33" fmla="*/ 2675255 h 8986"/>
                            <a:gd name="T34" fmla="*/ 286250 w 7627"/>
                            <a:gd name="T35" fmla="*/ 2675255 h 8986"/>
                            <a:gd name="T36" fmla="*/ 290804 w 7627"/>
                            <a:gd name="T37" fmla="*/ 2421305 h 8986"/>
                            <a:gd name="T38" fmla="*/ 1105967 w 7627"/>
                            <a:gd name="T39" fmla="*/ 2429344 h 8986"/>
                            <a:gd name="T40" fmla="*/ 1101739 w 7627"/>
                            <a:gd name="T41" fmla="*/ 1456713 h 8986"/>
                            <a:gd name="T42" fmla="*/ 1201601 w 7627"/>
                            <a:gd name="T43" fmla="*/ 1464751 h 8986"/>
                            <a:gd name="T44" fmla="*/ 1197047 w 7627"/>
                            <a:gd name="T45" fmla="*/ 1214672 h 8986"/>
                            <a:gd name="T46" fmla="*/ 559489 w 7627"/>
                            <a:gd name="T47" fmla="*/ 1222412 h 8986"/>
                            <a:gd name="T48" fmla="*/ 555261 w 7627"/>
                            <a:gd name="T49" fmla="*/ 972333 h 8986"/>
                            <a:gd name="T50" fmla="*/ 1105967 w 7627"/>
                            <a:gd name="T51" fmla="*/ 976501 h 8986"/>
                            <a:gd name="T52" fmla="*/ 1114750 w 7627"/>
                            <a:gd name="T53" fmla="*/ 488250 h 8986"/>
                            <a:gd name="T54" fmla="*/ 0 w 7627"/>
                            <a:gd name="T55" fmla="*/ 495991 h 8986"/>
                            <a:gd name="T56" fmla="*/ 4554 w 7627"/>
                            <a:gd name="T57" fmla="*/ 242041 h 898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7627" h="8986">
                              <a:moveTo>
                                <a:pt x="14" y="813"/>
                              </a:moveTo>
                              <a:lnTo>
                                <a:pt x="5107" y="800"/>
                              </a:lnTo>
                              <a:lnTo>
                                <a:pt x="5107" y="0"/>
                              </a:lnTo>
                              <a:lnTo>
                                <a:pt x="5934" y="0"/>
                              </a:lnTo>
                              <a:lnTo>
                                <a:pt x="5960" y="2400"/>
                              </a:lnTo>
                              <a:lnTo>
                                <a:pt x="5107" y="2426"/>
                              </a:lnTo>
                              <a:lnTo>
                                <a:pt x="5107" y="1653"/>
                              </a:lnTo>
                              <a:lnTo>
                                <a:pt x="4240" y="1653"/>
                              </a:lnTo>
                              <a:lnTo>
                                <a:pt x="4267" y="3306"/>
                              </a:lnTo>
                              <a:lnTo>
                                <a:pt x="6827" y="3306"/>
                              </a:lnTo>
                              <a:lnTo>
                                <a:pt x="6814" y="4120"/>
                              </a:lnTo>
                              <a:lnTo>
                                <a:pt x="4014" y="4093"/>
                              </a:lnTo>
                              <a:lnTo>
                                <a:pt x="4014" y="4906"/>
                              </a:lnTo>
                              <a:lnTo>
                                <a:pt x="4267" y="4880"/>
                              </a:lnTo>
                              <a:lnTo>
                                <a:pt x="4254" y="8186"/>
                              </a:lnTo>
                              <a:lnTo>
                                <a:pt x="7614" y="8200"/>
                              </a:lnTo>
                              <a:lnTo>
                                <a:pt x="7627" y="8986"/>
                              </a:lnTo>
                              <a:lnTo>
                                <a:pt x="880" y="8986"/>
                              </a:lnTo>
                              <a:lnTo>
                                <a:pt x="894" y="8133"/>
                              </a:lnTo>
                              <a:lnTo>
                                <a:pt x="3400" y="8160"/>
                              </a:lnTo>
                              <a:lnTo>
                                <a:pt x="3387" y="4893"/>
                              </a:lnTo>
                              <a:lnTo>
                                <a:pt x="3694" y="4920"/>
                              </a:lnTo>
                              <a:lnTo>
                                <a:pt x="3680" y="4080"/>
                              </a:lnTo>
                              <a:lnTo>
                                <a:pt x="1720" y="4106"/>
                              </a:lnTo>
                              <a:lnTo>
                                <a:pt x="1707" y="3266"/>
                              </a:lnTo>
                              <a:lnTo>
                                <a:pt x="3400" y="3280"/>
                              </a:lnTo>
                              <a:lnTo>
                                <a:pt x="3427" y="1640"/>
                              </a:lnTo>
                              <a:lnTo>
                                <a:pt x="0" y="1666"/>
                              </a:lnTo>
                              <a:lnTo>
                                <a:pt x="14" y="813"/>
                              </a:lnTo>
                              <a:close/>
                            </a:path>
                          </a:pathLst>
                        </a:custGeom>
                        <a:pattFill prst="weave">
                          <a:fgClr>
                            <a:sysClr val="window" lastClr="FFFFFF">
                              <a:lumMod val="100000"/>
                              <a:lumOff val="0"/>
                            </a:sysClr>
                          </a:fgClr>
                          <a:bgClr>
                            <a:sysClr val="window" lastClr="FFFFFF">
                              <a:lumMod val="100000"/>
                              <a:lumOff val="0"/>
                            </a:sysClr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93" o:spid="_x0000_s1026" alt="Описание: Плетенка" style="position:absolute;margin-left:171.9pt;margin-top:194.4pt;width:195.35pt;height:210.65pt;rotation:-4152303fd;z-index:2525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627,8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" path="m14,813l5107,800,5107,r827,l5960,2400r-853,26l5107,1653r-867,l4267,3306r2560,l6814,4120,4014,4093r,813l4267,4880r-13,3306l7614,8200r13,786l880,8986r14,-853l3400,8160,3387,4893r307,27l3680,4080r-1960,26l1707,3266r1693,14l3427,1640,,1666,14,813xe" strokeweight="2pt">
                <v:fill r:id="rId14" o:title="" type="pattern"/>
                <v:path arrowok="t" o:connecttype="custom" o:connectlocs="1481346,72058913;540371745,70906761;540371745,0;627876533,0;630627789,212720284;540371745,215024588;540371745,146511147;448634356,146511147;451491329,293021996;722364853,293021996;720989551,365169628;424721390,362776606;424721390,434835519;451491329,432531215;450115701,725553211;805637364,726794082;807012992,796459973;93112693,796459973;94594038,720855587;359753940,723248907;358378637,433683367;390862199,436076390;389380853,361624454;181993108,363928758;180617805,289476822;359753940,290717692;362610914,145358697;0,147663299;1481346,72058913" o:connectangles="0,0,0,0,0,0,0,0,0,0,0,0,0,0,0,0,0,0,0,0,0,0,0,0,0,0,0,0,0"/>
              </v:shap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4EE806C" wp14:editId="4CC172F8">
                <wp:simplePos x="0" y="0"/>
                <wp:positionH relativeFrom="column">
                  <wp:posOffset>-135255</wp:posOffset>
                </wp:positionH>
                <wp:positionV relativeFrom="paragraph">
                  <wp:posOffset>397510</wp:posOffset>
                </wp:positionV>
                <wp:extent cx="1844040" cy="381000"/>
                <wp:effectExtent l="19050" t="438150" r="3810" b="438150"/>
                <wp:wrapNone/>
                <wp:docPr id="840" name="Прямоугольник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49606">
                          <a:off x="0" y="0"/>
                          <a:ext cx="18440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40" o:spid="_x0000_s1026" style="position:absolute;margin-left:-10.65pt;margin-top:31.3pt;width:145.2pt;height:30pt;rotation:1801810fd;z-index:25254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" strokeweight="2pt"/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46475BA" wp14:editId="0D052E0D">
                <wp:simplePos x="0" y="0"/>
                <wp:positionH relativeFrom="column">
                  <wp:posOffset>1823085</wp:posOffset>
                </wp:positionH>
                <wp:positionV relativeFrom="paragraph">
                  <wp:posOffset>2809875</wp:posOffset>
                </wp:positionV>
                <wp:extent cx="198120" cy="129540"/>
                <wp:effectExtent l="55880" t="37465" r="33655" b="0"/>
                <wp:wrapNone/>
                <wp:docPr id="3" name="Полилиния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994140"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91" o:spid="_x0000_s1026" style="position:absolute;margin-left:143.55pt;margin-top:221.25pt;width:15.6pt;height:10.2pt;rotation:-4362666fd;z-index:2525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C45528" wp14:editId="7903AE5A">
                <wp:simplePos x="0" y="0"/>
                <wp:positionH relativeFrom="column">
                  <wp:posOffset>1129665</wp:posOffset>
                </wp:positionH>
                <wp:positionV relativeFrom="paragraph">
                  <wp:posOffset>2818765</wp:posOffset>
                </wp:positionV>
                <wp:extent cx="727710" cy="1417320"/>
                <wp:effectExtent l="19050" t="19050" r="15240" b="11430"/>
                <wp:wrapNone/>
                <wp:docPr id="841" name="Полилиния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7710" cy="1417320"/>
                        </a:xfrm>
                        <a:custGeom>
                          <a:avLst/>
                          <a:gdLst>
                            <a:gd name="T0" fmla="*/ 1146 w 1146"/>
                            <a:gd name="T1" fmla="*/ 48 h 3000"/>
                            <a:gd name="T2" fmla="*/ 1032 w 1146"/>
                            <a:gd name="T3" fmla="*/ 0 h 3000"/>
                            <a:gd name="T4" fmla="*/ 0 w 1146"/>
                            <a:gd name="T5" fmla="*/ 1992 h 3000"/>
                            <a:gd name="T6" fmla="*/ 96 w 1146"/>
                            <a:gd name="T7" fmla="*/ 3000 h 3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46" h="3000">
                              <a:moveTo>
                                <a:pt x="1146" y="48"/>
                              </a:moveTo>
                              <a:lnTo>
                                <a:pt x="1032" y="0"/>
                              </a:lnTo>
                              <a:lnTo>
                                <a:pt x="0" y="1992"/>
                              </a:lnTo>
                              <a:lnTo>
                                <a:pt x="96" y="300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41" o:spid="_x0000_s1026" style="position:absolute;margin-left:88.95pt;margin-top:221.95pt;width:57.3pt;height:111.6pt;z-index:2525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6,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" path="m1146,48l1032,,,1992,96,3000e" filled="f" strokeweight="2.5pt">
                <v:stroke dashstyle="1 1" endcap="round"/>
                <v:path arrowok="t" o:connecttype="custom" o:connectlocs="727710,22677;655320,0;0,941100;60960,1417320" o:connectangles="0,0,0,0"/>
              </v:shap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D44B632" wp14:editId="700E6D9C">
                <wp:simplePos x="0" y="0"/>
                <wp:positionH relativeFrom="column">
                  <wp:posOffset>1664335</wp:posOffset>
                </wp:positionH>
                <wp:positionV relativeFrom="paragraph">
                  <wp:posOffset>687070</wp:posOffset>
                </wp:positionV>
                <wp:extent cx="463550" cy="2120265"/>
                <wp:effectExtent l="19050" t="19050" r="12700" b="13335"/>
                <wp:wrapNone/>
                <wp:docPr id="842" name="Полилиния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3550" cy="2120265"/>
                        </a:xfrm>
                        <a:custGeom>
                          <a:avLst/>
                          <a:gdLst>
                            <a:gd name="T0" fmla="*/ 588 w 1104"/>
                            <a:gd name="T1" fmla="*/ 3552 h 3552"/>
                            <a:gd name="T2" fmla="*/ 0 w 1104"/>
                            <a:gd name="T3" fmla="*/ 2616 h 3552"/>
                            <a:gd name="T4" fmla="*/ 1104 w 1104"/>
                            <a:gd name="T5" fmla="*/ 444 h 3552"/>
                            <a:gd name="T6" fmla="*/ 216 w 1104"/>
                            <a:gd name="T7" fmla="*/ 0 h 35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04" h="3552">
                              <a:moveTo>
                                <a:pt x="588" y="3552"/>
                              </a:moveTo>
                              <a:lnTo>
                                <a:pt x="0" y="2616"/>
                              </a:lnTo>
                              <a:lnTo>
                                <a:pt x="1104" y="444"/>
                              </a:lnTo>
                              <a:lnTo>
                                <a:pt x="216" y="0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42" o:spid="_x0000_s1026" style="position:absolute;margin-left:131.05pt;margin-top:54.1pt;width:36.5pt;height:166.95pt;z-index:2525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04,3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" path="m588,3552l,2616,1104,444,216,e" filled="f" strokeweight="2.5pt">
                <v:stroke dashstyle="1 1" endcap="round"/>
                <v:path arrowok="t" o:connecttype="custom" o:connectlocs="246891,2120265;0,1561547;463550,265033;90695,0" o:connectangles="0,0,0,0"/>
              </v:shape>
            </w:pict>
          </mc:Fallback>
        </mc:AlternateContent>
      </w: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748FE484" wp14:editId="4F3E9D0E">
                <wp:simplePos x="0" y="0"/>
                <wp:positionH relativeFrom="column">
                  <wp:posOffset>115570</wp:posOffset>
                </wp:positionH>
                <wp:positionV relativeFrom="paragraph">
                  <wp:posOffset>22225</wp:posOffset>
                </wp:positionV>
                <wp:extent cx="236220" cy="222250"/>
                <wp:effectExtent l="64135" t="69215" r="56515" b="56515"/>
                <wp:wrapNone/>
                <wp:docPr id="843" name="Прямоугольник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43" o:spid="_x0000_s1026" style="position:absolute;margin-left:9.1pt;margin-top:1.75pt;width:18.6pt;height:17.5pt;rotation:-4165223fd;z-index:-25076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01BFABA" wp14:editId="3C6E86D7">
                <wp:simplePos x="0" y="0"/>
                <wp:positionH relativeFrom="column">
                  <wp:posOffset>527050</wp:posOffset>
                </wp:positionH>
                <wp:positionV relativeFrom="paragraph">
                  <wp:posOffset>70485</wp:posOffset>
                </wp:positionV>
                <wp:extent cx="236220" cy="222250"/>
                <wp:effectExtent l="64135" t="69215" r="56515" b="56515"/>
                <wp:wrapNone/>
                <wp:docPr id="844" name="Прямоугольник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44" o:spid="_x0000_s1026" style="position:absolute;margin-left:41.5pt;margin-top:5.55pt;width:18.6pt;height:17.5pt;rotation:-4165223fd;z-index:-25076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7737B4B4" wp14:editId="2F1C4BFC">
                <wp:simplePos x="0" y="0"/>
                <wp:positionH relativeFrom="column">
                  <wp:posOffset>953770</wp:posOffset>
                </wp:positionH>
                <wp:positionV relativeFrom="paragraph">
                  <wp:posOffset>113030</wp:posOffset>
                </wp:positionV>
                <wp:extent cx="236220" cy="222250"/>
                <wp:effectExtent l="64135" t="69215" r="56515" b="56515"/>
                <wp:wrapNone/>
                <wp:docPr id="845" name="Прямоугольник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45" o:spid="_x0000_s1026" style="position:absolute;margin-left:75.1pt;margin-top:8.9pt;width:18.6pt;height:17.5pt;rotation:-4165223fd;z-index:-25076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" strokeweight="2pt"/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6B9BE048" wp14:editId="55F80CE9">
                <wp:simplePos x="0" y="0"/>
                <wp:positionH relativeFrom="column">
                  <wp:posOffset>687705</wp:posOffset>
                </wp:positionH>
                <wp:positionV relativeFrom="paragraph">
                  <wp:posOffset>90170</wp:posOffset>
                </wp:positionV>
                <wp:extent cx="2689860" cy="3855720"/>
                <wp:effectExtent l="19050" t="19050" r="15240" b="11430"/>
                <wp:wrapNone/>
                <wp:docPr id="846" name="Полилиния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9860" cy="3855720"/>
                        </a:xfrm>
                        <a:custGeom>
                          <a:avLst/>
                          <a:gdLst>
                            <a:gd name="T0" fmla="*/ 1680 w 4464"/>
                            <a:gd name="T1" fmla="*/ 6360 h 7020"/>
                            <a:gd name="T2" fmla="*/ 1008 w 4464"/>
                            <a:gd name="T3" fmla="*/ 7020 h 7020"/>
                            <a:gd name="T4" fmla="*/ 0 w 4464"/>
                            <a:gd name="T5" fmla="*/ 5340 h 7020"/>
                            <a:gd name="T6" fmla="*/ 1330 w 4464"/>
                            <a:gd name="T7" fmla="*/ 2856 h 7020"/>
                            <a:gd name="T8" fmla="*/ 1330 w 4464"/>
                            <a:gd name="T9" fmla="*/ 336 h 7020"/>
                            <a:gd name="T10" fmla="*/ 1548 w 4464"/>
                            <a:gd name="T11" fmla="*/ 0 h 7020"/>
                            <a:gd name="T12" fmla="*/ 4464 w 4464"/>
                            <a:gd name="T13" fmla="*/ 1512 h 7020"/>
                            <a:gd name="T14" fmla="*/ 3720 w 4464"/>
                            <a:gd name="T15" fmla="*/ 3180 h 70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464" h="7020">
                              <a:moveTo>
                                <a:pt x="1680" y="6360"/>
                              </a:moveTo>
                              <a:lnTo>
                                <a:pt x="1008" y="7020"/>
                              </a:lnTo>
                              <a:lnTo>
                                <a:pt x="0" y="5340"/>
                              </a:lnTo>
                              <a:lnTo>
                                <a:pt x="1330" y="2856"/>
                              </a:lnTo>
                              <a:lnTo>
                                <a:pt x="1330" y="336"/>
                              </a:lnTo>
                              <a:lnTo>
                                <a:pt x="1548" y="0"/>
                              </a:lnTo>
                              <a:lnTo>
                                <a:pt x="4464" y="1512"/>
                              </a:lnTo>
                              <a:lnTo>
                                <a:pt x="3720" y="3180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46" o:spid="_x0000_s1026" style="position:absolute;margin-left:54.15pt;margin-top:7.1pt;width:211.8pt;height:303.6pt;z-index:-25076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64,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" path="m1680,6360r-672,660l,5340,1330,2856r,-2520l1548,,4464,1512,3720,3180e" filled="f" strokeweight="3pt">
                <v:path arrowok="t" o:connecttype="custom" o:connectlocs="1012313,3493216;607388,3855720;0,2932984;801414,1568652;801414,184547;932774,0;2689860,830463;2241550,1746608" o:connectangles="0,0,0,0,0,0,0,0"/>
              </v:shape>
            </w:pict>
          </mc:Fallback>
        </mc:AlternateContent>
      </w:r>
    </w:p>
    <w:p w:rsidR="00013D04" w:rsidRPr="006B34C9" w:rsidRDefault="004A7CE0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39" type="#_x0000_t136" style="position:absolute;left:0;text-align:left;margin-left:-14.05pt;margin-top:7.7pt;width:127.2pt;height:16.8pt;rotation:1711008fd;z-index:251895808" fillcolor="black">
            <v:shadow color="#868686"/>
            <v:textpath style="font-family:&quot;Times New Roman&quot;;v-text-kern:t" trim="t" fitpath="t" string="ул.Молодежная, 24"/>
          </v:shape>
        </w:pic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28143012" wp14:editId="2984EBD2">
                <wp:simplePos x="0" y="0"/>
                <wp:positionH relativeFrom="column">
                  <wp:posOffset>1380490</wp:posOffset>
                </wp:positionH>
                <wp:positionV relativeFrom="paragraph">
                  <wp:posOffset>8255</wp:posOffset>
                </wp:positionV>
                <wp:extent cx="236220" cy="222250"/>
                <wp:effectExtent l="64135" t="69215" r="56515" b="56515"/>
                <wp:wrapNone/>
                <wp:docPr id="847" name="Прямоугольник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413376">
                          <a:off x="0" y="0"/>
                          <a:ext cx="23622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47" o:spid="_x0000_s1026" style="position:absolute;margin-left:108.7pt;margin-top:.65pt;width:18.6pt;height:17.5pt;rotation:-4165223fd;z-index:-25076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" strokeweight="2pt"/>
            </w:pict>
          </mc:Fallback>
        </mc:AlternateContent>
      </w:r>
      <w:r w:rsidR="00013D04"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6B57A37D" wp14:editId="1C27E833">
                <wp:simplePos x="0" y="0"/>
                <wp:positionH relativeFrom="column">
                  <wp:posOffset>-1247775</wp:posOffset>
                </wp:positionH>
                <wp:positionV relativeFrom="paragraph">
                  <wp:posOffset>147955</wp:posOffset>
                </wp:positionV>
                <wp:extent cx="2576830" cy="2895600"/>
                <wp:effectExtent l="0" t="0" r="13970" b="19050"/>
                <wp:wrapNone/>
                <wp:docPr id="848" name="Полилиния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6830" cy="2895600"/>
                        </a:xfrm>
                        <a:custGeom>
                          <a:avLst/>
                          <a:gdLst>
                            <a:gd name="T0" fmla="*/ 4058 w 4058"/>
                            <a:gd name="T1" fmla="*/ 2100 h 4560"/>
                            <a:gd name="T2" fmla="*/ 300 w 4058"/>
                            <a:gd name="T3" fmla="*/ 0 h 4560"/>
                            <a:gd name="T4" fmla="*/ 0 w 4058"/>
                            <a:gd name="T5" fmla="*/ 3240 h 4560"/>
                            <a:gd name="T6" fmla="*/ 2700 w 4058"/>
                            <a:gd name="T7" fmla="*/ 4560 h 4560"/>
                            <a:gd name="T8" fmla="*/ 4058 w 4058"/>
                            <a:gd name="T9" fmla="*/ 2100 h 45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058" h="4560">
                              <a:moveTo>
                                <a:pt x="4058" y="2100"/>
                              </a:moveTo>
                              <a:lnTo>
                                <a:pt x="300" y="0"/>
                              </a:lnTo>
                              <a:lnTo>
                                <a:pt x="0" y="3240"/>
                              </a:lnTo>
                              <a:lnTo>
                                <a:pt x="2700" y="4560"/>
                              </a:lnTo>
                              <a:lnTo>
                                <a:pt x="4058" y="2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48" o:spid="_x0000_s1026" style="position:absolute;margin-left:-98.25pt;margin-top:11.65pt;width:202.9pt;height:228pt;z-index:-25077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058,4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" path="m4058,2100l300,,,3240,2700,4560,4058,2100xe">
                <v:stroke dashstyle="dashDot"/>
                <v:path arrowok="t" o:connecttype="custom" o:connectlocs="2576830,1333500;190500,0;0,2057400;1714500,2895600;2576830,1333500" o:connectangles="0,0,0,0,0"/>
              </v:shap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4203B4AF" wp14:editId="23377458">
                <wp:simplePos x="0" y="0"/>
                <wp:positionH relativeFrom="column">
                  <wp:posOffset>1259205</wp:posOffset>
                </wp:positionH>
                <wp:positionV relativeFrom="paragraph">
                  <wp:posOffset>45720</wp:posOffset>
                </wp:positionV>
                <wp:extent cx="5158740" cy="3810000"/>
                <wp:effectExtent l="0" t="0" r="22860" b="19050"/>
                <wp:wrapNone/>
                <wp:docPr id="849" name="Полилиния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58740" cy="3810000"/>
                        </a:xfrm>
                        <a:custGeom>
                          <a:avLst/>
                          <a:gdLst>
                            <a:gd name="T0" fmla="*/ 1680 w 8124"/>
                            <a:gd name="T1" fmla="*/ 0 h 6000"/>
                            <a:gd name="T2" fmla="*/ 5244 w 8124"/>
                            <a:gd name="T3" fmla="*/ 1716 h 6000"/>
                            <a:gd name="T4" fmla="*/ 5796 w 8124"/>
                            <a:gd name="T5" fmla="*/ 1464 h 6000"/>
                            <a:gd name="T6" fmla="*/ 8124 w 8124"/>
                            <a:gd name="T7" fmla="*/ 2508 h 6000"/>
                            <a:gd name="T8" fmla="*/ 6432 w 8124"/>
                            <a:gd name="T9" fmla="*/ 6000 h 6000"/>
                            <a:gd name="T10" fmla="*/ 3036 w 8124"/>
                            <a:gd name="T11" fmla="*/ 4500 h 6000"/>
                            <a:gd name="T12" fmla="*/ 2268 w 8124"/>
                            <a:gd name="T13" fmla="*/ 4536 h 6000"/>
                            <a:gd name="T14" fmla="*/ 0 w 8124"/>
                            <a:gd name="T15" fmla="*/ 3288 h 6000"/>
                            <a:gd name="T16" fmla="*/ 1680 w 8124"/>
                            <a:gd name="T17" fmla="*/ 0 h 6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124" h="6000">
                              <a:moveTo>
                                <a:pt x="1680" y="0"/>
                              </a:moveTo>
                              <a:lnTo>
                                <a:pt x="5244" y="1716"/>
                              </a:lnTo>
                              <a:lnTo>
                                <a:pt x="5796" y="1464"/>
                              </a:lnTo>
                              <a:lnTo>
                                <a:pt x="8124" y="2508"/>
                              </a:lnTo>
                              <a:lnTo>
                                <a:pt x="6432" y="6000"/>
                              </a:lnTo>
                              <a:lnTo>
                                <a:pt x="3036" y="4500"/>
                              </a:lnTo>
                              <a:lnTo>
                                <a:pt x="2268" y="4536"/>
                              </a:lnTo>
                              <a:lnTo>
                                <a:pt x="0" y="3288"/>
                              </a:lnTo>
                              <a:lnTo>
                                <a:pt x="1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49" o:spid="_x0000_s1026" style="position:absolute;margin-left:99.15pt;margin-top:3.6pt;width:406.2pt;height:300pt;z-index:-25077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124,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" path="m1680,l5244,1716r552,-252l8124,2508,6432,6000,3036,4500r-768,36l,3288,1680,xe">
                <v:stroke dashstyle="dashDot"/>
                <v:path arrowok="t" o:connecttype="custom" o:connectlocs="1066800,0;3329940,1089660;3680460,929640;5158740,1592580;4084320,3810000;1927860,2857500;1440180,2880360;0,2087880;1066800,0" o:connectangles="0,0,0,0,0,0,0,0,0"/>
              </v:shape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177147C" wp14:editId="70599B95">
                <wp:simplePos x="0" y="0"/>
                <wp:positionH relativeFrom="column">
                  <wp:posOffset>2405380</wp:posOffset>
                </wp:positionH>
                <wp:positionV relativeFrom="paragraph">
                  <wp:posOffset>215900</wp:posOffset>
                </wp:positionV>
                <wp:extent cx="477520" cy="257810"/>
                <wp:effectExtent l="123190" t="63500" r="123825" b="68580"/>
                <wp:wrapNone/>
                <wp:docPr id="2" name="Rectangle 1286" descr="Шотланд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934650">
                          <a:off x="0" y="0"/>
                          <a:ext cx="477520" cy="257810"/>
                        </a:xfrm>
                        <a:prstGeom prst="rect">
                          <a:avLst/>
                        </a:prstGeom>
                        <a:pattFill prst="pla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86" o:spid="_x0000_s1026" alt="Шотландка" style="position:absolute;margin-left:189.4pt;margin-top:17pt;width:37.6pt;height:20.3pt;rotation:7574487fd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" fillcolor="black" strokeweight="2pt">
                <v:fill r:id="rId16" o:title="" type="pattern"/>
              </v:rect>
            </w:pict>
          </mc:Fallback>
        </mc:AlternateContent>
      </w: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4A7CE0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B34C9">
        <w:rPr>
          <w:rFonts w:asciiTheme="minorHAnsi" w:eastAsiaTheme="minorHAnsi" w:hAnsiTheme="minorHAnsi" w:cstheme="minorBidi"/>
          <w:sz w:val="22"/>
          <w:szCs w:val="22"/>
          <w:lang w:eastAsia="en-US"/>
        </w:rPr>
        <w:pict>
          <v:shape id="_x0000_s1940" type="#_x0000_t136" style="position:absolute;left:0;text-align:left;margin-left:31.25pt;margin-top:2.75pt;width:205.4pt;height:67.75pt;z-index:251896832" fillcolor="black">
            <v:shadow color="#868686"/>
            <v:textpath style="font-family:&quot;Times New Roman&quot;;v-text-kern:t" trim="t" fitpath="t" string="Площадка  ГТО&#10;ул.Молодежная, 33"/>
          </v:shape>
        </w:pict>
      </w: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left="142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C6AF7" w:rsidRPr="006B34C9" w:rsidRDefault="009C6AF7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013D04">
      <w:pPr>
        <w:tabs>
          <w:tab w:val="left" w:pos="2832"/>
        </w:tabs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8B2885C" wp14:editId="3425F42F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850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6" o:spid="_x0000_s1026" type="#_x0000_t32" style="position:absolute;margin-left:16.95pt;margin-top:7pt;width:37.2pt;height:.6pt;z-index:2525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">
                <v:stroke dashstyle="dashDot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 xml:space="preserve">Граница обособленной территории организации, на прилегающей территории 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которой не допускается розничная продажа алкогольной продукции.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1582D8" wp14:editId="67497527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851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7" o:spid="_x0000_s1026" type="#_x0000_t32" style="position:absolute;margin-left:16.95pt;margin-top:7.3pt;width:37.2pt;height:.6pt;z-index:25253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" strokeweight="3pt"/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Граница прилегающей территории</w:t>
      </w:r>
    </w:p>
    <w:p w:rsidR="00013D04" w:rsidRPr="006B34C9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204D76" wp14:editId="5A4857BF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852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8" o:spid="_x0000_s1026" type="#_x0000_t32" style="position:absolute;margin-left:16.95pt;margin-top:8.5pt;width:37.2pt;height:.6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" strokeweight="2pt">
                <v:stroke dashstyle="1 1" endcap="round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Маршрут движения (80 м)</w:t>
      </w:r>
    </w:p>
    <w:p w:rsidR="00995C1B" w:rsidRDefault="00013D04" w:rsidP="009C6AF7">
      <w:pPr>
        <w:rPr>
          <w:rFonts w:eastAsiaTheme="minorHAnsi"/>
          <w:lang w:eastAsia="en-US"/>
        </w:rPr>
      </w:pPr>
      <w:r w:rsidRPr="006B34C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45B16DA" wp14:editId="55886237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19685" t="12065" r="20320" b="10795"/>
                <wp:wrapNone/>
                <wp:docPr id="1" name="Auto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73355 w 21600"/>
                            <a:gd name="T1" fmla="*/ 64770 h 21600"/>
                            <a:gd name="T2" fmla="*/ 99060 w 21600"/>
                            <a:gd name="T3" fmla="*/ 129540 h 21600"/>
                            <a:gd name="T4" fmla="*/ 24765 w 21600"/>
                            <a:gd name="T5" fmla="*/ 64770 h 21600"/>
                            <a:gd name="T6" fmla="*/ 9906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5" o:spid="_x0000_s1026" style="position:absolute;margin-left:27.15pt;margin-top:4.45pt;width:15.6pt;height:10.2pt;z-index:2525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" path="m,l5400,21600r10800,l21600,,,xe" strokeweight="1pt">
                <v:stroke joinstyle="miter"/>
                <v:path o:connecttype="custom" o:connectlocs="1590051,388440;908600,776880;227150,388440;908600,0" o:connectangles="0,0,0,0" textboxrect="4500,4500,17100,17100"/>
              </v:shape>
            </w:pict>
          </mc:Fallback>
        </mc:AlternateContent>
      </w:r>
      <w:r w:rsidRPr="006B34C9">
        <w:rPr>
          <w:rFonts w:eastAsiaTheme="minorHAnsi"/>
          <w:lang w:eastAsia="en-US"/>
        </w:rPr>
        <w:tab/>
      </w:r>
      <w:r w:rsidRPr="006B34C9">
        <w:rPr>
          <w:rFonts w:eastAsiaTheme="minorHAnsi"/>
          <w:lang w:eastAsia="en-US"/>
        </w:rPr>
        <w:tab/>
        <w:t>Вход для посетителей на обособленную территорию</w:t>
      </w:r>
    </w:p>
    <w:p w:rsidR="006B34C9" w:rsidRPr="006B34C9" w:rsidRDefault="006B34C9" w:rsidP="009C6AF7">
      <w:pPr>
        <w:rPr>
          <w:rFonts w:eastAsiaTheme="minorHAnsi"/>
          <w:lang w:eastAsia="en-US"/>
        </w:rPr>
      </w:pPr>
    </w:p>
    <w:p w:rsidR="006B34C9" w:rsidRDefault="006B34C9" w:rsidP="009C6AF7">
      <w:pPr>
        <w:rPr>
          <w:rFonts w:eastAsiaTheme="minorHAnsi"/>
          <w:lang w:eastAsia="en-US"/>
        </w:rPr>
        <w:sectPr w:rsidR="006B34C9" w:rsidSect="007B2AC9">
          <w:headerReference w:type="default" r:id="rId17"/>
          <w:type w:val="continuous"/>
          <w:pgSz w:w="11906" w:h="16838"/>
          <w:pgMar w:top="720" w:right="720" w:bottom="720" w:left="1418" w:header="720" w:footer="720" w:gutter="0"/>
          <w:cols w:space="708"/>
          <w:noEndnote/>
          <w:docGrid w:linePitch="360"/>
        </w:sectPr>
      </w:pPr>
    </w:p>
    <w:p w:rsidR="007B2AC9" w:rsidRPr="006B34C9" w:rsidRDefault="007B2AC9" w:rsidP="007B2AC9">
      <w:pPr>
        <w:jc w:val="center"/>
        <w:rPr>
          <w:rFonts w:cs="Arial"/>
          <w:b/>
        </w:rPr>
      </w:pPr>
      <w:r w:rsidRPr="006B34C9">
        <w:rPr>
          <w:rFonts w:cs="Arial"/>
          <w:b/>
        </w:rPr>
        <w:lastRenderedPageBreak/>
        <w:t>Схема №21</w:t>
      </w:r>
    </w:p>
    <w:p w:rsidR="007B2AC9" w:rsidRPr="006B34C9" w:rsidRDefault="007B2AC9" w:rsidP="007B2AC9">
      <w:pPr>
        <w:jc w:val="center"/>
        <w:rPr>
          <w:rFonts w:cs="Arial"/>
          <w:b/>
        </w:rPr>
      </w:pPr>
      <w:r w:rsidRPr="006B34C9">
        <w:rPr>
          <w:rFonts w:cs="Arial"/>
          <w:b/>
        </w:rPr>
        <w:t>границ прилегающих территорий</w:t>
      </w:r>
    </w:p>
    <w:p w:rsidR="007B2AC9" w:rsidRPr="006B34C9" w:rsidRDefault="007B2AC9" w:rsidP="007B2AC9">
      <w:pPr>
        <w:jc w:val="center"/>
        <w:rPr>
          <w:rFonts w:cs="Arial"/>
          <w:b/>
        </w:rPr>
      </w:pPr>
    </w:p>
    <w:tbl>
      <w:tblPr>
        <w:tblStyle w:val="a3"/>
        <w:tblW w:w="9616" w:type="dxa"/>
        <w:tblLayout w:type="fixed"/>
        <w:tblLook w:val="04A0" w:firstRow="1" w:lastRow="0" w:firstColumn="1" w:lastColumn="0" w:noHBand="0" w:noVBand="1"/>
      </w:tblPr>
      <w:tblGrid>
        <w:gridCol w:w="4807"/>
        <w:gridCol w:w="4809"/>
      </w:tblGrid>
      <w:tr w:rsidR="007B2AC9" w:rsidRPr="006B34C9" w:rsidTr="00142E64">
        <w:tc>
          <w:tcPr>
            <w:tcW w:w="3118" w:type="dxa"/>
          </w:tcPr>
          <w:p w:rsidR="007B2AC9" w:rsidRPr="006B34C9" w:rsidRDefault="007B2AC9" w:rsidP="007B2AC9">
            <w:pPr>
              <w:pStyle w:val="a4"/>
              <w:shd w:val="clear" w:color="auto" w:fill="FFFFFF"/>
              <w:spacing w:before="0" w:beforeAutospacing="0" w:after="0" w:afterAutospacing="0"/>
              <w:ind w:firstLine="0"/>
              <w:rPr>
                <w:rFonts w:ascii="Arial" w:hAnsi="Arial" w:cs="Arial"/>
              </w:rPr>
            </w:pPr>
            <w:r w:rsidRPr="006B34C9">
              <w:rPr>
                <w:rFonts w:ascii="Arial" w:hAnsi="Arial" w:cs="Arial"/>
              </w:rPr>
              <w:t>Дом «</w:t>
            </w:r>
            <w:proofErr w:type="spellStart"/>
            <w:r w:rsidRPr="006B34C9">
              <w:rPr>
                <w:rFonts w:ascii="Arial" w:hAnsi="Arial" w:cs="Arial"/>
              </w:rPr>
              <w:t>Юнармии</w:t>
            </w:r>
            <w:proofErr w:type="spellEnd"/>
            <w:r w:rsidRPr="006B34C9">
              <w:rPr>
                <w:rFonts w:ascii="Arial" w:hAnsi="Arial" w:cs="Arial"/>
              </w:rPr>
              <w:t>»</w:t>
            </w:r>
          </w:p>
        </w:tc>
        <w:tc>
          <w:tcPr>
            <w:tcW w:w="3119" w:type="dxa"/>
          </w:tcPr>
          <w:p w:rsidR="007B2AC9" w:rsidRPr="006B34C9" w:rsidRDefault="007B2AC9" w:rsidP="007B2AC9">
            <w:pPr>
              <w:ind w:firstLine="0"/>
              <w:rPr>
                <w:rFonts w:cs="Arial"/>
              </w:rPr>
            </w:pPr>
            <w:r w:rsidRPr="006B34C9">
              <w:rPr>
                <w:rFonts w:cs="Arial"/>
              </w:rPr>
              <w:t xml:space="preserve">Забайкальский край, п. Горный, ул. </w:t>
            </w:r>
            <w:proofErr w:type="gramStart"/>
            <w:r w:rsidRPr="006B34C9">
              <w:rPr>
                <w:rFonts w:cs="Arial"/>
              </w:rPr>
              <w:t>Солнечная</w:t>
            </w:r>
            <w:proofErr w:type="gramEnd"/>
            <w:r w:rsidRPr="006B34C9">
              <w:rPr>
                <w:rFonts w:cs="Arial"/>
              </w:rPr>
              <w:t>, д.20</w:t>
            </w:r>
          </w:p>
        </w:tc>
      </w:tr>
    </w:tbl>
    <w:p w:rsidR="007B2AC9" w:rsidRPr="006B34C9" w:rsidRDefault="007B2AC9" w:rsidP="007B2AC9"/>
    <w:p w:rsidR="007B2AC9" w:rsidRPr="006B34C9" w:rsidRDefault="007B2AC9" w:rsidP="007B2AC9"/>
    <w:p w:rsidR="007B2AC9" w:rsidRPr="006B34C9" w:rsidRDefault="007B2AC9" w:rsidP="007B2AC9"/>
    <w:p w:rsidR="007B2AC9" w:rsidRPr="006B34C9" w:rsidRDefault="007B2AC9" w:rsidP="007B2AC9"/>
    <w:p w:rsidR="007B2AC9" w:rsidRPr="006B34C9" w:rsidRDefault="007B2AC9" w:rsidP="007B2AC9"/>
    <w:p w:rsidR="007B2AC9" w:rsidRPr="006B34C9" w:rsidRDefault="007B2AC9" w:rsidP="007B2AC9">
      <w:r w:rsidRPr="006B34C9">
        <w:rPr>
          <w:noProof/>
        </w:rPr>
        <mc:AlternateContent>
          <mc:Choice Requires="wps">
            <w:drawing>
              <wp:anchor distT="0" distB="0" distL="114299" distR="114299" simplePos="0" relativeHeight="252020736" behindDoc="0" locked="0" layoutInCell="1" allowOverlap="1" wp14:anchorId="4762AB15" wp14:editId="2F4A1315">
                <wp:simplePos x="0" y="0"/>
                <wp:positionH relativeFrom="column">
                  <wp:posOffset>1017904</wp:posOffset>
                </wp:positionH>
                <wp:positionV relativeFrom="paragraph">
                  <wp:posOffset>146050</wp:posOffset>
                </wp:positionV>
                <wp:extent cx="0" cy="5008245"/>
                <wp:effectExtent l="0" t="0" r="19050" b="20955"/>
                <wp:wrapNone/>
                <wp:docPr id="1024" name="Прямая соединительная линия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00824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4" o:spid="_x0000_s1026" style="position:absolute;z-index:252020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80.15pt,11.5pt" to="80.15pt,40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" strokecolor="black [3213]" strokeweight="1.5pt">
                <o:lock v:ext="edit" shapetype="f"/>
              </v:lin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299" distR="114299" simplePos="0" relativeHeight="252019712" behindDoc="0" locked="0" layoutInCell="1" allowOverlap="1" wp14:anchorId="47CAC6EC" wp14:editId="493E31B6">
                <wp:simplePos x="0" y="0"/>
                <wp:positionH relativeFrom="column">
                  <wp:posOffset>879474</wp:posOffset>
                </wp:positionH>
                <wp:positionV relativeFrom="paragraph">
                  <wp:posOffset>146050</wp:posOffset>
                </wp:positionV>
                <wp:extent cx="0" cy="5008245"/>
                <wp:effectExtent l="0" t="0" r="19050" b="20955"/>
                <wp:wrapNone/>
                <wp:docPr id="1023" name="Прямая соединительная линия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00824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3" o:spid="_x0000_s1026" style="position:absolute;z-index:252019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9.25pt,11.5pt" to="69.25pt,40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" strokecolor="black [3213]" strokeweight="1.5pt">
                <o:lock v:ext="edit" shapetype="f"/>
              </v:lin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7205F51F" wp14:editId="69999694">
                <wp:simplePos x="0" y="0"/>
                <wp:positionH relativeFrom="column">
                  <wp:posOffset>4217670</wp:posOffset>
                </wp:positionH>
                <wp:positionV relativeFrom="paragraph">
                  <wp:posOffset>146050</wp:posOffset>
                </wp:positionV>
                <wp:extent cx="408305" cy="2458720"/>
                <wp:effectExtent l="0" t="0" r="29845" b="17780"/>
                <wp:wrapNone/>
                <wp:docPr id="1029" name="Прямая соединительная линия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08305" cy="24587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9" o:spid="_x0000_s1026" style="position:absolute;flip:x y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1pt,11.5pt" to="364.25pt,20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" strokecolor="black [3213]" strokeweight="1.5pt">
                <o:lock v:ext="edit" shapetype="f"/>
              </v:lin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44329065" wp14:editId="62DA4A5B">
                <wp:simplePos x="0" y="0"/>
                <wp:positionH relativeFrom="column">
                  <wp:posOffset>4312920</wp:posOffset>
                </wp:positionH>
                <wp:positionV relativeFrom="paragraph">
                  <wp:posOffset>146685</wp:posOffset>
                </wp:positionV>
                <wp:extent cx="408305" cy="2458720"/>
                <wp:effectExtent l="0" t="0" r="29845" b="17780"/>
                <wp:wrapNone/>
                <wp:docPr id="1030" name="Прямая соединительная линия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08305" cy="24587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0" o:spid="_x0000_s1026" style="position:absolute;flip:x y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.6pt,11.55pt" to="371.75pt,2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" strokecolor="black [3213]" strokeweight="1.5pt">
                <o:lock v:ext="edit" shapetype="f"/>
              </v:line>
            </w:pict>
          </mc:Fallback>
        </mc:AlternateContent>
      </w:r>
    </w:p>
    <w:p w:rsidR="007B2AC9" w:rsidRPr="006B34C9" w:rsidRDefault="007B2AC9" w:rsidP="007B2AC9"/>
    <w:p w:rsidR="007B2AC9" w:rsidRPr="006B34C9" w:rsidRDefault="007B2AC9" w:rsidP="007B2AC9"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6B6372D4" wp14:editId="61390CD3">
                <wp:simplePos x="0" y="0"/>
                <wp:positionH relativeFrom="column">
                  <wp:posOffset>41275</wp:posOffset>
                </wp:positionH>
                <wp:positionV relativeFrom="paragraph">
                  <wp:posOffset>107315</wp:posOffset>
                </wp:positionV>
                <wp:extent cx="5796915" cy="3211830"/>
                <wp:effectExtent l="19050" t="19050" r="13335" b="26670"/>
                <wp:wrapNone/>
                <wp:docPr id="1035" name="Полилиния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6915" cy="3211830"/>
                        </a:xfrm>
                        <a:custGeom>
                          <a:avLst/>
                          <a:gdLst>
                            <a:gd name="connsiteX0" fmla="*/ 926123 w 5797061"/>
                            <a:gd name="connsiteY0" fmla="*/ 3212123 h 3212123"/>
                            <a:gd name="connsiteX1" fmla="*/ 0 w 5797061"/>
                            <a:gd name="connsiteY1" fmla="*/ 2467708 h 3212123"/>
                            <a:gd name="connsiteX2" fmla="*/ 908538 w 5797061"/>
                            <a:gd name="connsiteY2" fmla="*/ 199292 h 3212123"/>
                            <a:gd name="connsiteX3" fmla="*/ 4009292 w 5797061"/>
                            <a:gd name="connsiteY3" fmla="*/ 0 h 3212123"/>
                            <a:gd name="connsiteX4" fmla="*/ 5797061 w 5797061"/>
                            <a:gd name="connsiteY4" fmla="*/ 2203938 h 3212123"/>
                            <a:gd name="connsiteX5" fmla="*/ 5052646 w 5797061"/>
                            <a:gd name="connsiteY5" fmla="*/ 3100754 h 3212123"/>
                            <a:gd name="connsiteX6" fmla="*/ 5052646 w 5797061"/>
                            <a:gd name="connsiteY6" fmla="*/ 3106615 h 32121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797061" h="3212123">
                              <a:moveTo>
                                <a:pt x="926123" y="3212123"/>
                              </a:moveTo>
                              <a:lnTo>
                                <a:pt x="0" y="2467708"/>
                              </a:lnTo>
                              <a:lnTo>
                                <a:pt x="908538" y="199292"/>
                              </a:lnTo>
                              <a:lnTo>
                                <a:pt x="4009292" y="0"/>
                              </a:lnTo>
                              <a:lnTo>
                                <a:pt x="5797061" y="2203938"/>
                              </a:lnTo>
                              <a:lnTo>
                                <a:pt x="5052646" y="3100754"/>
                              </a:lnTo>
                              <a:lnTo>
                                <a:pt x="5052646" y="3106615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35" o:spid="_x0000_s1026" style="position:absolute;margin-left:3.25pt;margin-top:8.45pt;width:456.45pt;height:252.9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797061,3212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" path="m926123,3212123l,2467708,908538,199292,4009292,,5797061,2203938r-744415,896816l5052646,3106615e" filled="f" strokecolor="black [3213]" strokeweight="3pt">
                <v:path arrowok="t" o:connecttype="custom" o:connectlocs="926100,3211830;0,2467483;908515,199274;4009191,0;5796915,2203737;5052519,3100471;5052519,3106332" o:connectangles="0,0,0,0,0,0,0"/>
              </v:shap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4ADE460" wp14:editId="7E1F1C06">
                <wp:simplePos x="0" y="0"/>
                <wp:positionH relativeFrom="column">
                  <wp:posOffset>2383155</wp:posOffset>
                </wp:positionH>
                <wp:positionV relativeFrom="paragraph">
                  <wp:posOffset>89535</wp:posOffset>
                </wp:positionV>
                <wp:extent cx="2146935" cy="2112645"/>
                <wp:effectExtent l="0" t="0" r="24765" b="20955"/>
                <wp:wrapNone/>
                <wp:docPr id="1031" name="Полилиния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935" cy="2112645"/>
                        </a:xfrm>
                        <a:custGeom>
                          <a:avLst/>
                          <a:gdLst>
                            <a:gd name="connsiteX0" fmla="*/ 2008909 w 2299855"/>
                            <a:gd name="connsiteY0" fmla="*/ 2341418 h 2355273"/>
                            <a:gd name="connsiteX1" fmla="*/ 2299855 w 2299855"/>
                            <a:gd name="connsiteY1" fmla="*/ 2015837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08909 w 2299855"/>
                            <a:gd name="connsiteY5" fmla="*/ 2341418 h 2355273"/>
                            <a:gd name="connsiteX0" fmla="*/ 2016329 w 2299855"/>
                            <a:gd name="connsiteY0" fmla="*/ 2355273 h 2355273"/>
                            <a:gd name="connsiteX1" fmla="*/ 2299855 w 2299855"/>
                            <a:gd name="connsiteY1" fmla="*/ 2015837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16329 w 2299855"/>
                            <a:gd name="connsiteY5" fmla="*/ 2355273 h 2355273"/>
                            <a:gd name="connsiteX0" fmla="*/ 2016329 w 2299855"/>
                            <a:gd name="connsiteY0" fmla="*/ 2355273 h 2355273"/>
                            <a:gd name="connsiteX1" fmla="*/ 2299855 w 2299855"/>
                            <a:gd name="connsiteY1" fmla="*/ 2023560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16329 w 2299855"/>
                            <a:gd name="connsiteY5" fmla="*/ 2355273 h 2355273"/>
                            <a:gd name="connsiteX0" fmla="*/ 2008909 w 2299855"/>
                            <a:gd name="connsiteY0" fmla="*/ 2355273 h 2355273"/>
                            <a:gd name="connsiteX1" fmla="*/ 2299855 w 2299855"/>
                            <a:gd name="connsiteY1" fmla="*/ 2023560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08909 w 2299855"/>
                            <a:gd name="connsiteY5" fmla="*/ 2355273 h 2355273"/>
                            <a:gd name="connsiteX0" fmla="*/ 2023750 w 2299855"/>
                            <a:gd name="connsiteY0" fmla="*/ 2355273 h 2355273"/>
                            <a:gd name="connsiteX1" fmla="*/ 2299855 w 2299855"/>
                            <a:gd name="connsiteY1" fmla="*/ 2023560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08909 w 2299855"/>
                            <a:gd name="connsiteY5" fmla="*/ 2355273 h 2355273"/>
                            <a:gd name="connsiteX0" fmla="*/ 2016330 w 2299855"/>
                            <a:gd name="connsiteY0" fmla="*/ 2355273 h 2355273"/>
                            <a:gd name="connsiteX1" fmla="*/ 2299855 w 2299855"/>
                            <a:gd name="connsiteY1" fmla="*/ 2023560 h 2355273"/>
                            <a:gd name="connsiteX2" fmla="*/ 1960418 w 2299855"/>
                            <a:gd name="connsiteY2" fmla="*/ 0 h 2355273"/>
                            <a:gd name="connsiteX3" fmla="*/ 0 w 2299855"/>
                            <a:gd name="connsiteY3" fmla="*/ 20782 h 2355273"/>
                            <a:gd name="connsiteX4" fmla="*/ 0 w 2299855"/>
                            <a:gd name="connsiteY4" fmla="*/ 2355273 h 2355273"/>
                            <a:gd name="connsiteX5" fmla="*/ 2008909 w 2299855"/>
                            <a:gd name="connsiteY5" fmla="*/ 2355273 h 2355273"/>
                            <a:gd name="connsiteX6" fmla="*/ 2016330 w 2299855"/>
                            <a:gd name="connsiteY6" fmla="*/ 2355273 h 23552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299855" h="2355273">
                              <a:moveTo>
                                <a:pt x="2016330" y="2355273"/>
                              </a:moveTo>
                              <a:lnTo>
                                <a:pt x="2299855" y="2023560"/>
                              </a:lnTo>
                              <a:lnTo>
                                <a:pt x="1960418" y="0"/>
                              </a:lnTo>
                              <a:lnTo>
                                <a:pt x="0" y="20782"/>
                              </a:lnTo>
                              <a:lnTo>
                                <a:pt x="0" y="2355273"/>
                              </a:lnTo>
                              <a:lnTo>
                                <a:pt x="2008909" y="2355273"/>
                              </a:lnTo>
                              <a:lnTo>
                                <a:pt x="2016330" y="235527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илиния 1031" o:spid="_x0000_s1026" style="position:absolute;margin-left:187.65pt;margin-top:7.05pt;width:169.05pt;height:166.3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99855,2355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" path="m2016330,2355273r283525,-331713l1960418,,,20782,,2355273r2008909,l2016330,2355273xe" filled="f" strokecolor="black [3213]">
                <v:stroke dashstyle="dashDot"/>
                <v:path arrowok="t" o:connecttype="custom" o:connectlocs="1882262,2112645;2146935,1815103;1830068,0;0,18641;0,2112645;1875334,2112645;1882262,2112645" o:connectangles="0,0,0,0,0,0,0"/>
              </v:shape>
            </w:pict>
          </mc:Fallback>
        </mc:AlternateContent>
      </w:r>
    </w:p>
    <w:p w:rsidR="007B2AC9" w:rsidRPr="006B34C9" w:rsidRDefault="007B2AC9" w:rsidP="007B2AC9"/>
    <w:p w:rsidR="007B2AC9" w:rsidRPr="006B34C9" w:rsidRDefault="007B2AC9" w:rsidP="007B2AC9"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0A831AA1" wp14:editId="62A13D1F">
                <wp:simplePos x="0" y="0"/>
                <wp:positionH relativeFrom="column">
                  <wp:posOffset>943610</wp:posOffset>
                </wp:positionH>
                <wp:positionV relativeFrom="paragraph">
                  <wp:posOffset>59690</wp:posOffset>
                </wp:positionV>
                <wp:extent cx="5715" cy="1939925"/>
                <wp:effectExtent l="19050" t="19050" r="13335" b="22225"/>
                <wp:wrapNone/>
                <wp:docPr id="1041" name="Полилиния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" cy="1939925"/>
                        </a:xfrm>
                        <a:custGeom>
                          <a:avLst/>
                          <a:gdLst>
                            <a:gd name="connsiteX0" fmla="*/ 0 w 5861"/>
                            <a:gd name="connsiteY0" fmla="*/ 1940169 h 1940169"/>
                            <a:gd name="connsiteX1" fmla="*/ 5861 w 5861"/>
                            <a:gd name="connsiteY1" fmla="*/ 0 h 1940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5861" h="1940169">
                              <a:moveTo>
                                <a:pt x="0" y="1940169"/>
                              </a:moveTo>
                              <a:cubicBezTo>
                                <a:pt x="1954" y="1293446"/>
                                <a:pt x="3907" y="646723"/>
                                <a:pt x="5861" y="0"/>
                              </a:cubicBez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41" o:spid="_x0000_s1026" style="position:absolute;margin-left:74.3pt;margin-top:4.7pt;width:.45pt;height:152.7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861,1940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" path="m,1940169c1954,1293446,3907,646723,5861,e" filled="f" strokecolor="black [3213]" strokeweight="2.5pt">
                <v:stroke dashstyle="1 1" endcap="round"/>
                <v:path arrowok="t" o:connecttype="custom" o:connectlocs="0,1939925;5715,0" o:connectangles="0,0"/>
              </v:shape>
            </w:pict>
          </mc:Fallback>
        </mc:AlternateContent>
      </w:r>
    </w:p>
    <w:p w:rsidR="007B2AC9" w:rsidRPr="006B34C9" w:rsidRDefault="007B2AC9" w:rsidP="007B2AC9"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5EB2B5A9" wp14:editId="08F007B6">
                <wp:simplePos x="0" y="0"/>
                <wp:positionH relativeFrom="column">
                  <wp:posOffset>4384675</wp:posOffset>
                </wp:positionH>
                <wp:positionV relativeFrom="paragraph">
                  <wp:posOffset>58420</wp:posOffset>
                </wp:positionV>
                <wp:extent cx="304800" cy="1770380"/>
                <wp:effectExtent l="19050" t="19050" r="19050" b="20320"/>
                <wp:wrapNone/>
                <wp:docPr id="1042" name="Полилиния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1770380"/>
                        </a:xfrm>
                        <a:custGeom>
                          <a:avLst/>
                          <a:gdLst>
                            <a:gd name="connsiteX0" fmla="*/ 0 w 304800"/>
                            <a:gd name="connsiteY0" fmla="*/ 0 h 1770185"/>
                            <a:gd name="connsiteX1" fmla="*/ 304800 w 304800"/>
                            <a:gd name="connsiteY1" fmla="*/ 1770185 h 1770185"/>
                            <a:gd name="connsiteX2" fmla="*/ 304800 w 304800"/>
                            <a:gd name="connsiteY2" fmla="*/ 1770185 h 17701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04800" h="1770185">
                              <a:moveTo>
                                <a:pt x="0" y="0"/>
                              </a:moveTo>
                              <a:lnTo>
                                <a:pt x="304800" y="1770185"/>
                              </a:lnTo>
                              <a:lnTo>
                                <a:pt x="304800" y="1770185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42" o:spid="_x0000_s1026" style="position:absolute;margin-left:345.25pt;margin-top:4.6pt;width:24pt;height:139.4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04800,177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" path="m,l304800,1770185r,e" filled="f" strokecolor="black [3213]" strokeweight="2.5pt">
                <v:stroke dashstyle="1 1" endcap="round"/>
                <v:path arrowok="t" o:connecttype="custom" o:connectlocs="0,0;304800,1770380;304800,1770380" o:connectangles="0,0,0"/>
              </v:shape>
            </w:pict>
          </mc:Fallback>
        </mc:AlternateContent>
      </w:r>
    </w:p>
    <w:p w:rsidR="007B2AC9" w:rsidRPr="006B34C9" w:rsidRDefault="007B2AC9" w:rsidP="007B2AC9"/>
    <w:p w:rsidR="007B2AC9" w:rsidRPr="006B34C9" w:rsidRDefault="007B2AC9" w:rsidP="007B2AC9"/>
    <w:p w:rsidR="007B2AC9" w:rsidRPr="006B34C9" w:rsidRDefault="004A7CE0" w:rsidP="007B2AC9">
      <w:pPr>
        <w:tabs>
          <w:tab w:val="left" w:pos="3731"/>
        </w:tabs>
      </w:pPr>
      <w:r w:rsidRPr="006B34C9">
        <w:rPr>
          <w:noProof/>
        </w:rPr>
        <w:pict>
          <v:shape id="_x0000_s2032" type="#_x0000_t136" style="position:absolute;left:0;text-align:left;margin-left:84.1pt;margin-top:6.95pt;width:98.2pt;height:16.8pt;z-index:252044288" fillcolor="black">
            <v:shadow color="#868686"/>
            <v:textpath style="font-family:&quot;Times New Roman&quot;;v-text-kern:t" trim="t" fitpath="t" string="пл. Тюрина, 1"/>
          </v:shape>
        </w:pict>
      </w:r>
      <w:r w:rsidR="007B2AC9" w:rsidRPr="006B34C9">
        <w:tab/>
      </w:r>
    </w:p>
    <w:p w:rsidR="007B2AC9" w:rsidRPr="006B34C9" w:rsidRDefault="007B2AC9" w:rsidP="007B2AC9">
      <w:pPr>
        <w:tabs>
          <w:tab w:val="left" w:pos="1020"/>
        </w:tabs>
      </w:pPr>
      <w:r w:rsidRPr="006B34C9">
        <w:tab/>
      </w: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7B64997F" wp14:editId="5D6188CF">
                <wp:simplePos x="0" y="0"/>
                <wp:positionH relativeFrom="column">
                  <wp:posOffset>2669540</wp:posOffset>
                </wp:positionH>
                <wp:positionV relativeFrom="paragraph">
                  <wp:posOffset>45720</wp:posOffset>
                </wp:positionV>
                <wp:extent cx="634365" cy="3255010"/>
                <wp:effectExtent l="6985" t="12700" r="5080" b="10160"/>
                <wp:wrapNone/>
                <wp:docPr id="934" name="Прямоугольник 934" descr="Описание: 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400000">
                          <a:off x="0" y="0"/>
                          <a:ext cx="634365" cy="325501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4" o:spid="_x0000_s1026" alt="Описание: 5%" style="position:absolute;margin-left:210.2pt;margin-top:3.6pt;width:49.95pt;height:256.3pt;rotation:-90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" fillcolor="black">
                <v:fill r:id="rId18" o:title="" type="pattern"/>
              </v:rect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1CA47CB" wp14:editId="4830DB03">
                <wp:simplePos x="0" y="0"/>
                <wp:positionH relativeFrom="column">
                  <wp:posOffset>87630</wp:posOffset>
                </wp:positionH>
                <wp:positionV relativeFrom="paragraph">
                  <wp:posOffset>123825</wp:posOffset>
                </wp:positionV>
                <wp:extent cx="867410" cy="222885"/>
                <wp:effectExtent l="0" t="19050" r="27940" b="24765"/>
                <wp:wrapNone/>
                <wp:docPr id="1043" name="Полилиния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7410" cy="222885"/>
                        </a:xfrm>
                        <a:custGeom>
                          <a:avLst/>
                          <a:gdLst>
                            <a:gd name="connsiteX0" fmla="*/ 867508 w 867508"/>
                            <a:gd name="connsiteY0" fmla="*/ 0 h 222738"/>
                            <a:gd name="connsiteX1" fmla="*/ 0 w 867508"/>
                            <a:gd name="connsiteY1" fmla="*/ 222738 h 222738"/>
                            <a:gd name="connsiteX2" fmla="*/ 0 w 867508"/>
                            <a:gd name="connsiteY2" fmla="*/ 222738 h 222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67508" h="222738">
                              <a:moveTo>
                                <a:pt x="867508" y="0"/>
                              </a:moveTo>
                              <a:lnTo>
                                <a:pt x="0" y="222738"/>
                              </a:lnTo>
                              <a:lnTo>
                                <a:pt x="0" y="22273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43" o:spid="_x0000_s1026" style="position:absolute;margin-left:6.9pt;margin-top:9.75pt;width:68.3pt;height:17.5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67508,222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" path="m867508,l,222738r,e" filled="f" strokecolor="black [3213]" strokeweight="2.5pt">
                <v:stroke dashstyle="1 1" endcap="round"/>
                <v:path arrowok="t" o:connecttype="custom" o:connectlocs="867410,0;0,222885;0,222885" o:connectangles="0,0,0"/>
              </v:shap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54ED8A3" wp14:editId="0CD9A7D4">
                <wp:simplePos x="0" y="0"/>
                <wp:positionH relativeFrom="column">
                  <wp:posOffset>5802630</wp:posOffset>
                </wp:positionH>
                <wp:positionV relativeFrom="paragraph">
                  <wp:posOffset>118110</wp:posOffset>
                </wp:positionV>
                <wp:extent cx="11430" cy="187325"/>
                <wp:effectExtent l="19050" t="19050" r="26670" b="22225"/>
                <wp:wrapNone/>
                <wp:docPr id="1040" name="Полилиния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" cy="187325"/>
                        </a:xfrm>
                        <a:custGeom>
                          <a:avLst/>
                          <a:gdLst>
                            <a:gd name="connsiteX0" fmla="*/ 0 w 11723"/>
                            <a:gd name="connsiteY0" fmla="*/ 0 h 187570"/>
                            <a:gd name="connsiteX1" fmla="*/ 11723 w 11723"/>
                            <a:gd name="connsiteY1" fmla="*/ 187570 h 187570"/>
                            <a:gd name="connsiteX2" fmla="*/ 11723 w 11723"/>
                            <a:gd name="connsiteY2" fmla="*/ 169985 h 1875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1723" h="187570">
                              <a:moveTo>
                                <a:pt x="0" y="0"/>
                              </a:moveTo>
                              <a:lnTo>
                                <a:pt x="11723" y="187570"/>
                              </a:lnTo>
                              <a:lnTo>
                                <a:pt x="11723" y="169985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40" o:spid="_x0000_s1026" style="position:absolute;margin-left:456.9pt;margin-top:9.3pt;width:.9pt;height:14.7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1723,18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" path="m,l11723,187570r,-17585e" filled="f" strokecolor="black [3213]" strokeweight="2.5pt">
                <v:stroke dashstyle="1 1" endcap="round"/>
                <v:path arrowok="t" o:connecttype="custom" o:connectlocs="0,0;11430,187325;11430,169763" o:connectangles="0,0,0"/>
              </v:shap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150835DA" wp14:editId="7706AAC2">
                <wp:simplePos x="0" y="0"/>
                <wp:positionH relativeFrom="column">
                  <wp:posOffset>5093970</wp:posOffset>
                </wp:positionH>
                <wp:positionV relativeFrom="paragraph">
                  <wp:posOffset>123825</wp:posOffset>
                </wp:positionV>
                <wp:extent cx="123190" cy="873125"/>
                <wp:effectExtent l="19050" t="19050" r="0" b="22225"/>
                <wp:wrapNone/>
                <wp:docPr id="1039" name="Полилиния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190" cy="873125"/>
                        </a:xfrm>
                        <a:custGeom>
                          <a:avLst/>
                          <a:gdLst>
                            <a:gd name="connsiteX0" fmla="*/ 0 w 123092"/>
                            <a:gd name="connsiteY0" fmla="*/ 0 h 873369"/>
                            <a:gd name="connsiteX1" fmla="*/ 11723 w 123092"/>
                            <a:gd name="connsiteY1" fmla="*/ 873369 h 873369"/>
                            <a:gd name="connsiteX2" fmla="*/ 123092 w 123092"/>
                            <a:gd name="connsiteY2" fmla="*/ 867508 h 873369"/>
                            <a:gd name="connsiteX3" fmla="*/ 117231 w 123092"/>
                            <a:gd name="connsiteY3" fmla="*/ 867508 h 8733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3092" h="873369">
                              <a:moveTo>
                                <a:pt x="0" y="0"/>
                              </a:moveTo>
                              <a:lnTo>
                                <a:pt x="11723" y="873369"/>
                              </a:lnTo>
                              <a:lnTo>
                                <a:pt x="123092" y="867508"/>
                              </a:lnTo>
                              <a:lnTo>
                                <a:pt x="117231" y="867508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39" o:spid="_x0000_s1026" style="position:absolute;margin-left:401.1pt;margin-top:9.75pt;width:9.7pt;height:68.7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3092,873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" path="m,l11723,873369r111369,-5861l117231,867508e" filled="f" strokecolor="black [3213]" strokeweight="2.5pt">
                <v:stroke dashstyle="1 1" endcap="round"/>
                <v:path arrowok="t" o:connecttype="custom" o:connectlocs="0,0;11732,873125;123190,867266;117324,867266" o:connectangles="0,0,0,0"/>
              </v:shap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55D1C804" wp14:editId="6BF31EE3">
                <wp:simplePos x="0" y="0"/>
                <wp:positionH relativeFrom="column">
                  <wp:posOffset>937895</wp:posOffset>
                </wp:positionH>
                <wp:positionV relativeFrom="paragraph">
                  <wp:posOffset>123825</wp:posOffset>
                </wp:positionV>
                <wp:extent cx="1928495" cy="896620"/>
                <wp:effectExtent l="19050" t="19050" r="14605" b="17780"/>
                <wp:wrapNone/>
                <wp:docPr id="1037" name="Полилиния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8495" cy="896620"/>
                        </a:xfrm>
                        <a:custGeom>
                          <a:avLst/>
                          <a:gdLst>
                            <a:gd name="connsiteX0" fmla="*/ 1928446 w 1928446"/>
                            <a:gd name="connsiteY0" fmla="*/ 0 h 896815"/>
                            <a:gd name="connsiteX1" fmla="*/ 11723 w 1928446"/>
                            <a:gd name="connsiteY1" fmla="*/ 5862 h 896815"/>
                            <a:gd name="connsiteX2" fmla="*/ 5862 w 1928446"/>
                            <a:gd name="connsiteY2" fmla="*/ 896815 h 896815"/>
                            <a:gd name="connsiteX3" fmla="*/ 0 w 1928446"/>
                            <a:gd name="connsiteY3" fmla="*/ 885092 h 896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28446" h="896815">
                              <a:moveTo>
                                <a:pt x="1928446" y="0"/>
                              </a:moveTo>
                              <a:lnTo>
                                <a:pt x="11723" y="5862"/>
                              </a:lnTo>
                              <a:cubicBezTo>
                                <a:pt x="9769" y="302846"/>
                                <a:pt x="7816" y="599831"/>
                                <a:pt x="5862" y="896815"/>
                              </a:cubicBezTo>
                              <a:lnTo>
                                <a:pt x="0" y="885092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37" o:spid="_x0000_s1026" style="position:absolute;margin-left:73.85pt;margin-top:9.75pt;width:151.85pt;height:70.6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928446,896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" path="m1928446,l11723,5862c9769,302846,7816,599831,5862,896815l,885092e" filled="f" strokecolor="black [3213]" strokeweight="2.5pt">
                <v:stroke dashstyle="1 1" endcap="round"/>
                <v:path arrowok="t" o:connecttype="custom" o:connectlocs="1928495,0;11723,5861;5862,896620;0,884900" o:connectangles="0,0,0,0"/>
              </v:shap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68F4D7B5" wp14:editId="140434AA">
                <wp:simplePos x="0" y="0"/>
                <wp:positionH relativeFrom="column">
                  <wp:posOffset>2854325</wp:posOffset>
                </wp:positionH>
                <wp:positionV relativeFrom="paragraph">
                  <wp:posOffset>106045</wp:posOffset>
                </wp:positionV>
                <wp:extent cx="2954020" cy="662305"/>
                <wp:effectExtent l="19050" t="19050" r="17780" b="23495"/>
                <wp:wrapNone/>
                <wp:docPr id="1036" name="Полилиния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4020" cy="662305"/>
                        </a:xfrm>
                        <a:custGeom>
                          <a:avLst/>
                          <a:gdLst>
                            <a:gd name="connsiteX0" fmla="*/ 5862 w 2954216"/>
                            <a:gd name="connsiteY0" fmla="*/ 662354 h 662354"/>
                            <a:gd name="connsiteX1" fmla="*/ 0 w 2954216"/>
                            <a:gd name="connsiteY1" fmla="*/ 17585 h 662354"/>
                            <a:gd name="connsiteX2" fmla="*/ 2948354 w 2954216"/>
                            <a:gd name="connsiteY2" fmla="*/ 0 h 662354"/>
                            <a:gd name="connsiteX3" fmla="*/ 2954216 w 2954216"/>
                            <a:gd name="connsiteY3" fmla="*/ 5862 h 6623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954216" h="662354">
                              <a:moveTo>
                                <a:pt x="5862" y="662354"/>
                              </a:moveTo>
                              <a:lnTo>
                                <a:pt x="0" y="17585"/>
                              </a:lnTo>
                              <a:lnTo>
                                <a:pt x="2948354" y="0"/>
                              </a:lnTo>
                              <a:lnTo>
                                <a:pt x="2954216" y="5862"/>
                              </a:lnTo>
                            </a:path>
                          </a:pathLst>
                        </a:custGeom>
                        <a:noFill/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36" o:spid="_x0000_s1026" style="position:absolute;margin-left:224.75pt;margin-top:8.35pt;width:232.6pt;height:52.1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954216,662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" path="m5862,662354l,17585,2948354,r5862,5862e" filled="f" strokecolor="black [3213]" strokeweight="2.5pt">
                <v:stroke dashstyle="1 1" endcap="round"/>
                <v:path arrowok="t" o:connecttype="custom" o:connectlocs="5862,662305;0,17584;2948158,0;2954020,5862" o:connectangles="0,0,0,0"/>
              </v:shap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4294967295" distB="4294967295" distL="114300" distR="114300" simplePos="0" relativeHeight="252030976" behindDoc="0" locked="0" layoutInCell="1" allowOverlap="1" wp14:anchorId="0065258B" wp14:editId="435DF96C">
                <wp:simplePos x="0" y="0"/>
                <wp:positionH relativeFrom="column">
                  <wp:posOffset>4629785</wp:posOffset>
                </wp:positionH>
                <wp:positionV relativeFrom="paragraph">
                  <wp:posOffset>47624</wp:posOffset>
                </wp:positionV>
                <wp:extent cx="91440" cy="0"/>
                <wp:effectExtent l="0" t="0" r="22860" b="19050"/>
                <wp:wrapNone/>
                <wp:docPr id="1034" name="Прямая соединительная линия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4" o:spid="_x0000_s1026" style="position:absolute;z-index:252030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64.55pt,3.75pt" to="371.7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" strokecolor="white [3212]" strokeweight="1.5pt">
                <o:lock v:ext="edit" shapetype="f"/>
              </v:lin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299" distR="114299" simplePos="0" relativeHeight="252028928" behindDoc="0" locked="0" layoutInCell="1" allowOverlap="1" wp14:anchorId="0736795C" wp14:editId="4FDA671B">
                <wp:simplePos x="0" y="0"/>
                <wp:positionH relativeFrom="column">
                  <wp:posOffset>1017269</wp:posOffset>
                </wp:positionH>
                <wp:positionV relativeFrom="paragraph">
                  <wp:posOffset>48895</wp:posOffset>
                </wp:positionV>
                <wp:extent cx="0" cy="144780"/>
                <wp:effectExtent l="0" t="0" r="19050" b="26670"/>
                <wp:wrapNone/>
                <wp:docPr id="1032" name="Прямая соединительная линия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478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2" o:spid="_x0000_s1026" style="position:absolute;z-index:2520289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80.1pt,3.85pt" to="80.1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" strokecolor="white [3212]" strokeweight="1.5pt">
                <o:lock v:ext="edit" shapetype="f"/>
              </v:lin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4294967295" distB="4294967295" distL="114300" distR="114300" simplePos="0" relativeHeight="252021760" behindDoc="0" locked="0" layoutInCell="1" allowOverlap="1" wp14:anchorId="08B268DA" wp14:editId="3F6D3834">
                <wp:simplePos x="0" y="0"/>
                <wp:positionH relativeFrom="column">
                  <wp:posOffset>1018540</wp:posOffset>
                </wp:positionH>
                <wp:positionV relativeFrom="paragraph">
                  <wp:posOffset>47624</wp:posOffset>
                </wp:positionV>
                <wp:extent cx="5396230" cy="0"/>
                <wp:effectExtent l="0" t="0" r="13970" b="19050"/>
                <wp:wrapNone/>
                <wp:docPr id="1025" name="Прямая соединительная линия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3962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5" o:spid="_x0000_s1026" style="position:absolute;flip:x;z-index:252021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0.2pt,3.75pt" to="505.1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" strokecolor="black [3213]" strokeweight="1.5pt">
                <o:lock v:ext="edit" shapetype="f"/>
              </v:line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4294967295" distB="4294967295" distL="114300" distR="114300" simplePos="0" relativeHeight="252029952" behindDoc="0" locked="0" layoutInCell="1" allowOverlap="1" wp14:anchorId="5C1207E4" wp14:editId="3AC5B056">
                <wp:simplePos x="0" y="0"/>
                <wp:positionH relativeFrom="column">
                  <wp:posOffset>5040630</wp:posOffset>
                </wp:positionH>
                <wp:positionV relativeFrom="paragraph">
                  <wp:posOffset>29209</wp:posOffset>
                </wp:positionV>
                <wp:extent cx="91440" cy="0"/>
                <wp:effectExtent l="0" t="0" r="22860" b="19050"/>
                <wp:wrapNone/>
                <wp:docPr id="1033" name="Прямая соединительная линия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3" o:spid="_x0000_s1026" style="position:absolute;z-index:252029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96.9pt,2.3pt" to="404.1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" strokecolor="white [3212]" strokeweight="1.5pt">
                <o:lock v:ext="edit" shapetype="f"/>
              </v:lin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4294967295" distB="4294967295" distL="114300" distR="114300" simplePos="0" relativeHeight="252022784" behindDoc="0" locked="0" layoutInCell="1" allowOverlap="1" wp14:anchorId="4D0AAC68" wp14:editId="2D84F177">
                <wp:simplePos x="0" y="0"/>
                <wp:positionH relativeFrom="column">
                  <wp:posOffset>1017905</wp:posOffset>
                </wp:positionH>
                <wp:positionV relativeFrom="paragraph">
                  <wp:posOffset>29209</wp:posOffset>
                </wp:positionV>
                <wp:extent cx="5395595" cy="0"/>
                <wp:effectExtent l="0" t="0" r="14605" b="19050"/>
                <wp:wrapNone/>
                <wp:docPr id="1026" name="Прямая соединительная линия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3955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6" o:spid="_x0000_s1026" style="position:absolute;flip:x;z-index:252022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0.15pt,2.3pt" to="50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" strokecolor="black [3213]" strokeweight="1.5pt">
                <o:lock v:ext="edit" shapetype="f"/>
              </v:lin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299" distR="114299" simplePos="0" relativeHeight="252024832" behindDoc="0" locked="0" layoutInCell="1" allowOverlap="1" wp14:anchorId="60303A58" wp14:editId="353B3330">
                <wp:simplePos x="0" y="0"/>
                <wp:positionH relativeFrom="column">
                  <wp:posOffset>5041264</wp:posOffset>
                </wp:positionH>
                <wp:positionV relativeFrom="paragraph">
                  <wp:posOffset>22225</wp:posOffset>
                </wp:positionV>
                <wp:extent cx="0" cy="1738630"/>
                <wp:effectExtent l="0" t="0" r="19050" b="13970"/>
                <wp:wrapNone/>
                <wp:docPr id="1028" name="Прямая соединительная линия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3863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8" o:spid="_x0000_s1026" style="position:absolute;z-index:2520248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6.95pt,1.75pt" to="396.95pt,1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" strokecolor="black [3213]" strokeweight="1.5pt">
                <o:lock v:ext="edit" shapetype="f"/>
              </v:line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299" distR="114299" simplePos="0" relativeHeight="252023808" behindDoc="0" locked="0" layoutInCell="1" allowOverlap="1" wp14:anchorId="3B277D86" wp14:editId="75074349">
                <wp:simplePos x="0" y="0"/>
                <wp:positionH relativeFrom="column">
                  <wp:posOffset>5132069</wp:posOffset>
                </wp:positionH>
                <wp:positionV relativeFrom="paragraph">
                  <wp:posOffset>29210</wp:posOffset>
                </wp:positionV>
                <wp:extent cx="0" cy="1738630"/>
                <wp:effectExtent l="0" t="0" r="19050" b="13970"/>
                <wp:wrapNone/>
                <wp:docPr id="1027" name="Прямая соединительная линия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3863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7" o:spid="_x0000_s1026" style="position:absolute;z-index:252023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04.1pt,2.3pt" to="404.1pt,1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" strokecolor="black [3213]" strokeweight="1.5pt">
                <o:lock v:ext="edit" shapetype="f"/>
              </v:line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32AD3DE8" wp14:editId="3B2CC6D2">
                <wp:simplePos x="0" y="0"/>
                <wp:positionH relativeFrom="column">
                  <wp:posOffset>5382260</wp:posOffset>
                </wp:positionH>
                <wp:positionV relativeFrom="paragraph">
                  <wp:posOffset>82550</wp:posOffset>
                </wp:positionV>
                <wp:extent cx="1080770" cy="902970"/>
                <wp:effectExtent l="0" t="0" r="24130" b="11430"/>
                <wp:wrapNone/>
                <wp:docPr id="1018" name="Прямоугольник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770" cy="9029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18" o:spid="_x0000_s1026" style="position:absolute;margin-left:423.8pt;margin-top:6.5pt;width:85.1pt;height:71.1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" filled="f" strokecolor="black [3213]" strokeweight="2pt">
                <v:path arrowok="t"/>
              </v:rect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3FD44274" wp14:editId="4D061FA7">
                <wp:simplePos x="0" y="0"/>
                <wp:positionH relativeFrom="column">
                  <wp:posOffset>-1216025</wp:posOffset>
                </wp:positionH>
                <wp:positionV relativeFrom="paragraph">
                  <wp:posOffset>86360</wp:posOffset>
                </wp:positionV>
                <wp:extent cx="1652270" cy="750570"/>
                <wp:effectExtent l="0" t="0" r="24130" b="11430"/>
                <wp:wrapNone/>
                <wp:docPr id="1021" name="Прямоугольник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2270" cy="750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21" o:spid="_x0000_s1026" style="position:absolute;margin-left:-95.75pt;margin-top:6.8pt;width:130.1pt;height:59.1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" fillcolor="white [3212]" strokecolor="black [3213]" strokeweight="2pt">
                <v:path arrowok="t"/>
              </v:rect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41216" behindDoc="1" locked="0" layoutInCell="1" allowOverlap="1" wp14:anchorId="7EF91664" wp14:editId="34DCFA88">
                <wp:simplePos x="0" y="0"/>
                <wp:positionH relativeFrom="column">
                  <wp:posOffset>-767715</wp:posOffset>
                </wp:positionH>
                <wp:positionV relativeFrom="paragraph">
                  <wp:posOffset>44450</wp:posOffset>
                </wp:positionV>
                <wp:extent cx="205740" cy="160020"/>
                <wp:effectExtent l="0" t="0" r="22860" b="11430"/>
                <wp:wrapNone/>
                <wp:docPr id="1045" name="Прямоугольник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45" o:spid="_x0000_s1026" style="position:absolute;margin-left:-60.45pt;margin-top:3.5pt;width:16.2pt;height:12.6pt;z-index:-25127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" strokeweight="2pt"/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40192" behindDoc="1" locked="0" layoutInCell="1" allowOverlap="1" wp14:anchorId="1C840528" wp14:editId="0FC68987">
                <wp:simplePos x="0" y="0"/>
                <wp:positionH relativeFrom="column">
                  <wp:posOffset>-10795</wp:posOffset>
                </wp:positionH>
                <wp:positionV relativeFrom="paragraph">
                  <wp:posOffset>45085</wp:posOffset>
                </wp:positionV>
                <wp:extent cx="205740" cy="160020"/>
                <wp:effectExtent l="0" t="0" r="22860" b="11430"/>
                <wp:wrapNone/>
                <wp:docPr id="1044" name="Прямоугольник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44" o:spid="_x0000_s1026" style="position:absolute;margin-left:-.85pt;margin-top:3.55pt;width:16.2pt;height:12.6pt;z-index:-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" strokeweight="2pt"/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14592" behindDoc="1" locked="0" layoutInCell="1" allowOverlap="1" wp14:anchorId="4E96CA26" wp14:editId="09D5DFEF">
                <wp:simplePos x="0" y="0"/>
                <wp:positionH relativeFrom="column">
                  <wp:posOffset>1759585</wp:posOffset>
                </wp:positionH>
                <wp:positionV relativeFrom="paragraph">
                  <wp:posOffset>104140</wp:posOffset>
                </wp:positionV>
                <wp:extent cx="205740" cy="160020"/>
                <wp:effectExtent l="0" t="0" r="22860" b="11430"/>
                <wp:wrapNone/>
                <wp:docPr id="1060" name="Прямоугольник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60" o:spid="_x0000_s1026" style="position:absolute;margin-left:138.55pt;margin-top:8.2pt;width:16.2pt;height:12.6pt;z-index:-25130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" strokeweight="2pt"/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16640" behindDoc="1" locked="0" layoutInCell="1" allowOverlap="1" wp14:anchorId="6CFC9C47" wp14:editId="3204426F">
                <wp:simplePos x="0" y="0"/>
                <wp:positionH relativeFrom="column">
                  <wp:posOffset>3959860</wp:posOffset>
                </wp:positionH>
                <wp:positionV relativeFrom="paragraph">
                  <wp:posOffset>103505</wp:posOffset>
                </wp:positionV>
                <wp:extent cx="205740" cy="160020"/>
                <wp:effectExtent l="0" t="0" r="22860" b="11430"/>
                <wp:wrapNone/>
                <wp:docPr id="1017" name="Прямоугольник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17" o:spid="_x0000_s1026" style="position:absolute;margin-left:311.8pt;margin-top:8.15pt;width:16.2pt;height:12.6pt;z-index:-25129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" strokeweight="2pt"/>
            </w:pict>
          </mc:Fallback>
        </mc:AlternateContent>
      </w: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15616" behindDoc="1" locked="0" layoutInCell="1" allowOverlap="1" wp14:anchorId="687572DD" wp14:editId="7CC4809E">
                <wp:simplePos x="0" y="0"/>
                <wp:positionH relativeFrom="column">
                  <wp:posOffset>2768600</wp:posOffset>
                </wp:positionH>
                <wp:positionV relativeFrom="paragraph">
                  <wp:posOffset>104140</wp:posOffset>
                </wp:positionV>
                <wp:extent cx="205740" cy="160020"/>
                <wp:effectExtent l="0" t="0" r="22860" b="11430"/>
                <wp:wrapNone/>
                <wp:docPr id="1016" name="Прямоугольник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16" o:spid="_x0000_s1026" style="position:absolute;margin-left:218pt;margin-top:8.2pt;width:16.2pt;height:12.6pt;z-index:-25130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" strokeweight="2pt"/>
            </w:pict>
          </mc:Fallback>
        </mc:AlternateContent>
      </w: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4A7CE0" w:rsidP="007B2AC9">
      <w:pPr>
        <w:tabs>
          <w:tab w:val="left" w:pos="2832"/>
        </w:tabs>
      </w:pPr>
      <w:r w:rsidRPr="006B34C9">
        <w:rPr>
          <w:noProof/>
        </w:rPr>
        <w:pict>
          <v:shape id="_x0000_s2031" type="#_x0000_t136" style="position:absolute;left:0;text-align:left;margin-left:-60.2pt;margin-top:6.6pt;width:127.2pt;height:16.8pt;z-index:252043264" fillcolor="black">
            <v:shadow color="#868686"/>
            <v:textpath style="font-family:&quot;Times New Roman&quot;;v-text-kern:t" trim="t" fitpath="t" string="ул.Дружбы, 171&#10;"/>
          </v:shape>
        </w:pict>
      </w:r>
      <w:r w:rsidRPr="006B34C9">
        <w:rPr>
          <w:noProof/>
        </w:rPr>
        <w:pict>
          <v:shape id="_x0000_s2030" type="#_x0000_t136" style="position:absolute;left:0;text-align:left;margin-left:404.1pt;margin-top:2.25pt;width:94.8pt;height:21.15pt;z-index:252042240" fillcolor="black">
            <v:shadow color="#868686"/>
            <v:textpath style="font-family:&quot;Times New Roman&quot;;v-text-kern:t" trim="t" fitpath="t" string="ул.Солнечная, 38"/>
          </v:shape>
        </w:pict>
      </w:r>
      <w:r w:rsidRPr="006B34C9">
        <w:rPr>
          <w:lang w:eastAsia="en-US"/>
        </w:rPr>
        <w:pict>
          <v:shape id="_x0000_s2002" type="#_x0000_t136" style="position:absolute;left:0;text-align:left;margin-left:169.05pt;margin-top:11.4pt;width:127.2pt;height:40.4pt;z-index:252013568" fillcolor="black">
            <v:shadow color="#868686"/>
            <v:textpath style="font-family:&quot;Times New Roman&quot;;v-text-kern:t" trim="t" fitpath="t" string="ул.Солнечная, 20&#10;Дом &quot;Юнармии&quot;"/>
          </v:shape>
        </w:pict>
      </w: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2832"/>
        </w:tabs>
      </w:pPr>
    </w:p>
    <w:p w:rsidR="007B2AC9" w:rsidRPr="006B34C9" w:rsidRDefault="007B2AC9" w:rsidP="007B2AC9">
      <w:pPr>
        <w:tabs>
          <w:tab w:val="left" w:pos="0"/>
        </w:tabs>
        <w:spacing w:line="276" w:lineRule="auto"/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198722AA" wp14:editId="70499192">
                <wp:simplePos x="0" y="0"/>
                <wp:positionH relativeFrom="column">
                  <wp:posOffset>215265</wp:posOffset>
                </wp:positionH>
                <wp:positionV relativeFrom="paragraph">
                  <wp:posOffset>88900</wp:posOffset>
                </wp:positionV>
                <wp:extent cx="472440" cy="7620"/>
                <wp:effectExtent l="0" t="0" r="22860" b="30480"/>
                <wp:wrapNone/>
                <wp:docPr id="1055" name="Прямая со стрелкой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5" o:spid="_x0000_s1026" type="#_x0000_t32" style="position:absolute;margin-left:16.95pt;margin-top:7pt;width:37.2pt;height:.6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">
                <v:stroke dashstyle="dashDot"/>
              </v:shape>
            </w:pict>
          </mc:Fallback>
        </mc:AlternateContent>
      </w:r>
      <w:r w:rsidRPr="006B34C9">
        <w:tab/>
      </w:r>
      <w:r w:rsidRPr="006B34C9">
        <w:tab/>
        <w:t xml:space="preserve">Граница обособленной территории организации, на прилегающей территории </w:t>
      </w:r>
    </w:p>
    <w:p w:rsidR="007B2AC9" w:rsidRPr="006B34C9" w:rsidRDefault="007B2AC9" w:rsidP="007B2AC9">
      <w:pPr>
        <w:tabs>
          <w:tab w:val="left" w:pos="0"/>
        </w:tabs>
        <w:spacing w:line="276" w:lineRule="auto"/>
      </w:pPr>
      <w:r w:rsidRPr="006B34C9">
        <w:tab/>
      </w:r>
      <w:r w:rsidRPr="006B34C9">
        <w:tab/>
        <w:t>которой не допускается розничная продажа алкогольной продукции.</w:t>
      </w:r>
    </w:p>
    <w:p w:rsidR="007B2AC9" w:rsidRPr="006B34C9" w:rsidRDefault="007B2AC9" w:rsidP="007B2AC9">
      <w:pPr>
        <w:tabs>
          <w:tab w:val="left" w:pos="0"/>
        </w:tabs>
        <w:spacing w:line="276" w:lineRule="auto"/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162889F" wp14:editId="4C201BE5">
                <wp:simplePos x="0" y="0"/>
                <wp:positionH relativeFrom="column">
                  <wp:posOffset>215265</wp:posOffset>
                </wp:positionH>
                <wp:positionV relativeFrom="paragraph">
                  <wp:posOffset>92710</wp:posOffset>
                </wp:positionV>
                <wp:extent cx="472440" cy="7620"/>
                <wp:effectExtent l="19050" t="19050" r="3810" b="30480"/>
                <wp:wrapNone/>
                <wp:docPr id="1056" name="Прямая со стрелкой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6" o:spid="_x0000_s1026" type="#_x0000_t32" style="position:absolute;margin-left:16.95pt;margin-top:7.3pt;width:37.2pt;height:.6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" strokeweight="3pt"/>
            </w:pict>
          </mc:Fallback>
        </mc:AlternateContent>
      </w:r>
      <w:r w:rsidRPr="006B34C9">
        <w:tab/>
      </w:r>
      <w:r w:rsidRPr="006B34C9">
        <w:tab/>
        <w:t>Граница прилегающей территории</w:t>
      </w:r>
    </w:p>
    <w:p w:rsidR="007B2AC9" w:rsidRPr="006B34C9" w:rsidRDefault="007B2AC9" w:rsidP="007B2AC9">
      <w:pPr>
        <w:tabs>
          <w:tab w:val="left" w:pos="0"/>
        </w:tabs>
        <w:spacing w:line="276" w:lineRule="auto"/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06DAFBC2" wp14:editId="19F8F39B">
                <wp:simplePos x="0" y="0"/>
                <wp:positionH relativeFrom="column">
                  <wp:posOffset>215265</wp:posOffset>
                </wp:positionH>
                <wp:positionV relativeFrom="paragraph">
                  <wp:posOffset>107950</wp:posOffset>
                </wp:positionV>
                <wp:extent cx="472440" cy="7620"/>
                <wp:effectExtent l="0" t="0" r="22860" b="30480"/>
                <wp:wrapNone/>
                <wp:docPr id="1057" name="Прямая со стрелкой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" cy="762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7" o:spid="_x0000_s1026" type="#_x0000_t32" style="position:absolute;margin-left:16.95pt;margin-top:8.5pt;width:37.2pt;height:.6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" strokeweight="2pt">
                <v:stroke dashstyle="1 1" endcap="round"/>
              </v:shape>
            </w:pict>
          </mc:Fallback>
        </mc:AlternateContent>
      </w:r>
      <w:r w:rsidRPr="006B34C9">
        <w:tab/>
      </w:r>
      <w:r w:rsidRPr="006B34C9">
        <w:tab/>
        <w:t>Маршрут движения (80 м)</w:t>
      </w:r>
    </w:p>
    <w:p w:rsidR="007B2AC9" w:rsidRPr="006B34C9" w:rsidRDefault="007B2AC9" w:rsidP="007B2AC9">
      <w:pPr>
        <w:tabs>
          <w:tab w:val="left" w:pos="0"/>
        </w:tabs>
        <w:spacing w:line="276" w:lineRule="auto"/>
      </w:pPr>
      <w:r w:rsidRPr="006B34C9">
        <w:rPr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7EA648A3" wp14:editId="4C3D926B">
                <wp:simplePos x="0" y="0"/>
                <wp:positionH relativeFrom="column">
                  <wp:posOffset>344805</wp:posOffset>
                </wp:positionH>
                <wp:positionV relativeFrom="paragraph">
                  <wp:posOffset>56515</wp:posOffset>
                </wp:positionV>
                <wp:extent cx="198120" cy="129540"/>
                <wp:effectExtent l="20955" t="8890" r="19050" b="13970"/>
                <wp:wrapNone/>
                <wp:docPr id="933" name="Полилиния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29540"/>
                        </a:xfrm>
                        <a:custGeom>
                          <a:avLst/>
                          <a:gdLst>
                            <a:gd name="T0" fmla="*/ 1590051 w 21600"/>
                            <a:gd name="T1" fmla="*/ 388440 h 21600"/>
                            <a:gd name="T2" fmla="*/ 908600 w 21600"/>
                            <a:gd name="T3" fmla="*/ 776880 h 21600"/>
                            <a:gd name="T4" fmla="*/ 227150 w 21600"/>
                            <a:gd name="T5" fmla="*/ 388440 h 21600"/>
                            <a:gd name="T6" fmla="*/ 908600 w 21600"/>
                            <a:gd name="T7" fmla="*/ 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4500 w 21600"/>
                            <a:gd name="T13" fmla="*/ 4500 h 21600"/>
                            <a:gd name="T14" fmla="*/ 17100 w 21600"/>
                            <a:gd name="T15" fmla="*/ 171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33" o:spid="_x0000_s1026" style="position:absolute;margin-left:27.15pt;margin-top:4.45pt;width:15.6pt;height:10.2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" path="m,l5400,21600r10800,l21600,,,xe" strokeweight="1pt">
                <v:stroke joinstyle="miter"/>
                <v:path o:connecttype="custom" o:connectlocs="14584301,2329561;8333881,4659122;2083470,2329561;8333881,0" o:connectangles="0,0,0,0" textboxrect="4500,4500,17100,17100"/>
              </v:shape>
            </w:pict>
          </mc:Fallback>
        </mc:AlternateContent>
      </w:r>
      <w:r w:rsidRPr="006B34C9">
        <w:tab/>
      </w:r>
      <w:r w:rsidRPr="006B34C9">
        <w:tab/>
        <w:t>Вход для посетителей на обособленную территорию</w:t>
      </w:r>
    </w:p>
    <w:p w:rsidR="007B2AC9" w:rsidRPr="006B34C9" w:rsidRDefault="007B2AC9" w:rsidP="007B2AC9">
      <w:pPr>
        <w:jc w:val="center"/>
      </w:pPr>
      <w:bookmarkStart w:id="0" w:name="_GoBack"/>
      <w:bookmarkEnd w:id="0"/>
    </w:p>
    <w:sectPr w:rsidR="007B2AC9" w:rsidRPr="006B34C9" w:rsidSect="006B34C9">
      <w:pgSz w:w="11906" w:h="16838"/>
      <w:pgMar w:top="720" w:right="720" w:bottom="720" w:left="1418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CE0" w:rsidRDefault="004A7CE0" w:rsidP="009F3A9D">
      <w:r>
        <w:separator/>
      </w:r>
    </w:p>
  </w:endnote>
  <w:endnote w:type="continuationSeparator" w:id="0">
    <w:p w:rsidR="004A7CE0" w:rsidRDefault="004A7CE0" w:rsidP="009F3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CE0" w:rsidRDefault="004A7CE0" w:rsidP="009F3A9D">
      <w:r>
        <w:separator/>
      </w:r>
    </w:p>
  </w:footnote>
  <w:footnote w:type="continuationSeparator" w:id="0">
    <w:p w:rsidR="004A7CE0" w:rsidRDefault="004A7CE0" w:rsidP="009F3A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4C9" w:rsidRDefault="006B34C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474EE"/>
    <w:multiLevelType w:val="hybridMultilevel"/>
    <w:tmpl w:val="4858A6E6"/>
    <w:lvl w:ilvl="0" w:tplc="AA1C79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2FD"/>
    <w:rsid w:val="000002B0"/>
    <w:rsid w:val="00013D04"/>
    <w:rsid w:val="00021624"/>
    <w:rsid w:val="00082A30"/>
    <w:rsid w:val="000D0508"/>
    <w:rsid w:val="00147893"/>
    <w:rsid w:val="00163916"/>
    <w:rsid w:val="00165732"/>
    <w:rsid w:val="00195C84"/>
    <w:rsid w:val="001A3F51"/>
    <w:rsid w:val="001B1322"/>
    <w:rsid w:val="001F59C3"/>
    <w:rsid w:val="002B17F0"/>
    <w:rsid w:val="0030221F"/>
    <w:rsid w:val="00311909"/>
    <w:rsid w:val="00313ECF"/>
    <w:rsid w:val="0032126A"/>
    <w:rsid w:val="003337D3"/>
    <w:rsid w:val="00342BA5"/>
    <w:rsid w:val="00395C39"/>
    <w:rsid w:val="00396F00"/>
    <w:rsid w:val="003A19EA"/>
    <w:rsid w:val="003E48E2"/>
    <w:rsid w:val="00492695"/>
    <w:rsid w:val="004A7CE0"/>
    <w:rsid w:val="004B4F0F"/>
    <w:rsid w:val="005212FD"/>
    <w:rsid w:val="0054154C"/>
    <w:rsid w:val="0055625D"/>
    <w:rsid w:val="00566B84"/>
    <w:rsid w:val="005A02F0"/>
    <w:rsid w:val="005C7888"/>
    <w:rsid w:val="005E7A96"/>
    <w:rsid w:val="00623505"/>
    <w:rsid w:val="006413AD"/>
    <w:rsid w:val="0068543B"/>
    <w:rsid w:val="006B34C9"/>
    <w:rsid w:val="006E740F"/>
    <w:rsid w:val="00706610"/>
    <w:rsid w:val="00714176"/>
    <w:rsid w:val="007514DF"/>
    <w:rsid w:val="00754677"/>
    <w:rsid w:val="007778C1"/>
    <w:rsid w:val="007B2AC9"/>
    <w:rsid w:val="007B4A00"/>
    <w:rsid w:val="00877D97"/>
    <w:rsid w:val="00880396"/>
    <w:rsid w:val="008A24BF"/>
    <w:rsid w:val="008D0573"/>
    <w:rsid w:val="008E554F"/>
    <w:rsid w:val="00907AE1"/>
    <w:rsid w:val="00924653"/>
    <w:rsid w:val="00985539"/>
    <w:rsid w:val="00995C1B"/>
    <w:rsid w:val="009A05AF"/>
    <w:rsid w:val="009B517D"/>
    <w:rsid w:val="009C6AF7"/>
    <w:rsid w:val="009F3A9D"/>
    <w:rsid w:val="009F7C0E"/>
    <w:rsid w:val="00A0776D"/>
    <w:rsid w:val="00A63675"/>
    <w:rsid w:val="00A82ADD"/>
    <w:rsid w:val="00A92B7F"/>
    <w:rsid w:val="00AC1E56"/>
    <w:rsid w:val="00B02567"/>
    <w:rsid w:val="00B73D28"/>
    <w:rsid w:val="00BF30CA"/>
    <w:rsid w:val="00C503E3"/>
    <w:rsid w:val="00C61432"/>
    <w:rsid w:val="00C63D77"/>
    <w:rsid w:val="00C9505A"/>
    <w:rsid w:val="00D17117"/>
    <w:rsid w:val="00D46E53"/>
    <w:rsid w:val="00DA5570"/>
    <w:rsid w:val="00DB0939"/>
    <w:rsid w:val="00DC1EF6"/>
    <w:rsid w:val="00DC72ED"/>
    <w:rsid w:val="00DD4288"/>
    <w:rsid w:val="00DE1304"/>
    <w:rsid w:val="00DE13CF"/>
    <w:rsid w:val="00DF39BA"/>
    <w:rsid w:val="00E01829"/>
    <w:rsid w:val="00E2578E"/>
    <w:rsid w:val="00ED3810"/>
    <w:rsid w:val="00EE1D1D"/>
    <w:rsid w:val="00F44B8D"/>
    <w:rsid w:val="00FB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C6AF7"/>
    <w:pPr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9C6AF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C6AF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C6AF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C6AF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54677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DD428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DD4288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95C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5C1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95C1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95C1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95C1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9C6AF7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9C6AF7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95C1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9C6AF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rsid w:val="009C6AF7"/>
    <w:rPr>
      <w:color w:val="0000FF"/>
      <w:u w:val="none"/>
    </w:rPr>
  </w:style>
  <w:style w:type="paragraph" w:customStyle="1" w:styleId="Application">
    <w:name w:val="Application!Приложение"/>
    <w:rsid w:val="009C6AF7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9C6AF7"/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9C6AF7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styleId="ab">
    <w:name w:val="header"/>
    <w:basedOn w:val="a"/>
    <w:link w:val="ac"/>
    <w:uiPriority w:val="99"/>
    <w:unhideWhenUsed/>
    <w:rsid w:val="009F3A9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F3A9D"/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9F3A9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F3A9D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C6AF7"/>
    <w:pPr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9C6AF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C6AF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C6AF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C6AF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54677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DD428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DD4288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95C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5C1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95C1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95C1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95C1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9C6AF7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9C6AF7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95C1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9C6AF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rsid w:val="009C6AF7"/>
    <w:rPr>
      <w:color w:val="0000FF"/>
      <w:u w:val="none"/>
    </w:rPr>
  </w:style>
  <w:style w:type="paragraph" w:customStyle="1" w:styleId="Application">
    <w:name w:val="Application!Приложение"/>
    <w:rsid w:val="009C6AF7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9C6AF7"/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9C6AF7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styleId="ab">
    <w:name w:val="header"/>
    <w:basedOn w:val="a"/>
    <w:link w:val="ac"/>
    <w:uiPriority w:val="99"/>
    <w:unhideWhenUsed/>
    <w:rsid w:val="009F3A9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F3A9D"/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9F3A9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F3A9D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gif"/><Relationship Id="rId18" Type="http://schemas.openxmlformats.org/officeDocument/2006/relationships/image" Target="media/image7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gi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gif"/><Relationship Id="rId5" Type="http://schemas.openxmlformats.org/officeDocument/2006/relationships/webSettings" Target="webSettings.xml"/><Relationship Id="rId15" Type="http://schemas.openxmlformats.org/officeDocument/2006/relationships/image" Target="media/image5.gif"/><Relationship Id="rId10" Type="http://schemas.openxmlformats.org/officeDocument/2006/relationships/image" Target="media/image2.gi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75;&#1086;&#1088;&#1085;&#1099;&#1081;.&#1079;&#1072;&#1073;&#1072;&#1081;&#1082;&#1072;&#1083;&#1100;&#1089;&#1082;&#1080;&#1081;&#1082;&#1088;&#1072;&#1081;.&#1088;&#1092;" TargetMode="External"/><Relationship Id="rId14" Type="http://schemas.openxmlformats.org/officeDocument/2006/relationships/image" Target="media/image4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14</TotalTime>
  <Pages>1</Pages>
  <Words>3193</Words>
  <Characters>18202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Контрактный управляющий</cp:lastModifiedBy>
  <cp:revision>7</cp:revision>
  <cp:lastPrinted>2020-02-14T00:18:00Z</cp:lastPrinted>
  <dcterms:created xsi:type="dcterms:W3CDTF">2023-09-13T08:01:00Z</dcterms:created>
  <dcterms:modified xsi:type="dcterms:W3CDTF">2023-09-20T00:51:00Z</dcterms:modified>
</cp:coreProperties>
</file>